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B102D" w14:textId="12F166D3" w:rsidR="006850F6" w:rsidRDefault="006850F6" w:rsidP="009B7A7D">
      <w:pPr>
        <w:jc w:val="center"/>
      </w:pPr>
    </w:p>
    <w:p w14:paraId="710A3759" w14:textId="77777777" w:rsidR="006850F6" w:rsidRPr="00314EA9" w:rsidRDefault="006850F6">
      <w:pPr>
        <w:rPr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8"/>
        <w:gridCol w:w="2698"/>
        <w:gridCol w:w="2698"/>
        <w:gridCol w:w="2706"/>
      </w:tblGrid>
      <w:tr w:rsidR="00D56F83" w:rsidRPr="00203B7D" w14:paraId="2433F508" w14:textId="77777777" w:rsidTr="00005449">
        <w:trPr>
          <w:trHeight w:val="288"/>
          <w:jc w:val="center"/>
        </w:trPr>
        <w:tc>
          <w:tcPr>
            <w:tcW w:w="10800" w:type="dxa"/>
            <w:gridSpan w:val="4"/>
            <w:shd w:val="clear" w:color="auto" w:fill="4E2A84"/>
            <w:tcMar>
              <w:left w:w="43" w:type="dxa"/>
              <w:right w:w="43" w:type="dxa"/>
            </w:tcMar>
            <w:vAlign w:val="center"/>
          </w:tcPr>
          <w:p w14:paraId="03A9CD41" w14:textId="2C67F7BA" w:rsidR="00D56F83" w:rsidRPr="00005449" w:rsidRDefault="00143A19" w:rsidP="006850F6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I. </w:t>
            </w:r>
            <w:r w:rsidR="006850F6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Establishment Information</w:t>
            </w:r>
          </w:p>
        </w:tc>
      </w:tr>
      <w:tr w:rsidR="0008745B" w:rsidRPr="00203B7D" w14:paraId="537D4CF2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317D47E" w14:textId="65051328" w:rsidR="0008745B" w:rsidRPr="00D56F83" w:rsidRDefault="006850F6" w:rsidP="0008745B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Name of Investigator: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743FED3E" w14:textId="0B72F18C" w:rsidR="0008745B" w:rsidRPr="006850F6" w:rsidRDefault="0008745B" w:rsidP="007F352D">
            <w:pPr>
              <w:rPr>
                <w:rFonts w:cstheme="minorHAnsi"/>
              </w:rPr>
            </w:pPr>
          </w:p>
        </w:tc>
      </w:tr>
      <w:tr w:rsidR="00A62A53" w:rsidRPr="00203B7D" w14:paraId="3AE0D4E5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0B7BDCAA" w14:textId="532CAD18" w:rsidR="00A62A53" w:rsidRPr="00D56F83" w:rsidRDefault="006850F6" w:rsidP="00EB382B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Investigator Job Title: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29CD0FB8" w14:textId="3EE61C8F" w:rsidR="00A62A53" w:rsidRPr="00D56F83" w:rsidRDefault="00A62A53" w:rsidP="00B82100">
            <w:pPr>
              <w:rPr>
                <w:rFonts w:cstheme="minorHAnsi"/>
              </w:rPr>
            </w:pPr>
          </w:p>
        </w:tc>
      </w:tr>
      <w:tr w:rsidR="006850F6" w:rsidRPr="00203B7D" w14:paraId="0DED5CE0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1B8055B" w14:textId="3F8A8D79" w:rsidR="006850F6" w:rsidRPr="00D56F83" w:rsidRDefault="006850F6" w:rsidP="00DC7052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Company Name: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789F2F7A" w14:textId="780B9D47" w:rsidR="006850F6" w:rsidRPr="00D56F83" w:rsidRDefault="006850F6" w:rsidP="00DC7052">
            <w:pPr>
              <w:rPr>
                <w:rFonts w:cstheme="minorHAnsi"/>
              </w:rPr>
            </w:pPr>
          </w:p>
        </w:tc>
      </w:tr>
      <w:tr w:rsidR="006850F6" w:rsidRPr="00203B7D" w14:paraId="091B7631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D455277" w14:textId="3342A12D" w:rsidR="006850F6" w:rsidRPr="00D56F83" w:rsidRDefault="006850F6" w:rsidP="00DC7052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Company Address: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67718580" w14:textId="1058830B" w:rsidR="006850F6" w:rsidRPr="00D56F83" w:rsidRDefault="006850F6" w:rsidP="00DC7052">
            <w:pPr>
              <w:rPr>
                <w:rFonts w:cstheme="minorHAnsi"/>
              </w:rPr>
            </w:pPr>
          </w:p>
        </w:tc>
      </w:tr>
      <w:tr w:rsidR="00D56F83" w:rsidRPr="00203B7D" w14:paraId="3D7A0C0B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2BF6495D" w14:textId="746632C3" w:rsidR="00D56F83" w:rsidRPr="00D56F83" w:rsidRDefault="006850F6" w:rsidP="00BF361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Contact Email: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226951F6" w14:textId="08286BEF" w:rsidR="00C5190F" w:rsidRPr="00D56F83" w:rsidRDefault="00C5190F" w:rsidP="004F3334">
            <w:pPr>
              <w:rPr>
                <w:rFonts w:cstheme="minorHAnsi"/>
              </w:rPr>
            </w:pPr>
          </w:p>
        </w:tc>
      </w:tr>
      <w:tr w:rsidR="006850F6" w:rsidRPr="00203B7D" w14:paraId="4A55EFBD" w14:textId="77777777" w:rsidTr="00F7325D">
        <w:trPr>
          <w:trHeight w:val="576"/>
          <w:jc w:val="center"/>
        </w:trPr>
        <w:tc>
          <w:tcPr>
            <w:tcW w:w="2699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10A081E6" w14:textId="667929EC" w:rsidR="006850F6" w:rsidRPr="00D56F83" w:rsidRDefault="006850F6" w:rsidP="004F33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Contact Phone:</w:t>
            </w:r>
          </w:p>
        </w:tc>
        <w:tc>
          <w:tcPr>
            <w:tcW w:w="2699" w:type="dxa"/>
            <w:tcMar>
              <w:left w:w="43" w:type="dxa"/>
              <w:right w:w="43" w:type="dxa"/>
            </w:tcMar>
            <w:vAlign w:val="center"/>
          </w:tcPr>
          <w:p w14:paraId="71B115BF" w14:textId="416B94BA" w:rsidR="006850F6" w:rsidRPr="00D56F83" w:rsidRDefault="006850F6" w:rsidP="004F3334">
            <w:pPr>
              <w:rPr>
                <w:rFonts w:cstheme="minorHAnsi"/>
              </w:rPr>
            </w:pPr>
          </w:p>
        </w:tc>
        <w:tc>
          <w:tcPr>
            <w:tcW w:w="2699" w:type="dxa"/>
            <w:shd w:val="clear" w:color="auto" w:fill="B6ACD1"/>
            <w:vAlign w:val="center"/>
          </w:tcPr>
          <w:p w14:paraId="319C2398" w14:textId="39634D85" w:rsidR="006850F6" w:rsidRPr="00F7325D" w:rsidRDefault="006850F6" w:rsidP="004F3334">
            <w:pPr>
              <w:rPr>
                <w:rFonts w:cstheme="minorHAnsi"/>
                <w:b/>
              </w:rPr>
            </w:pPr>
            <w:r w:rsidRPr="00F7325D">
              <w:rPr>
                <w:rFonts w:cstheme="minorHAnsi"/>
                <w:b/>
              </w:rPr>
              <w:t>Contact Fax:</w:t>
            </w:r>
          </w:p>
        </w:tc>
        <w:tc>
          <w:tcPr>
            <w:tcW w:w="2703" w:type="dxa"/>
            <w:vAlign w:val="center"/>
          </w:tcPr>
          <w:p w14:paraId="78A418BC" w14:textId="05750317" w:rsidR="006850F6" w:rsidRPr="00D56F83" w:rsidRDefault="006850F6" w:rsidP="004F3334">
            <w:pPr>
              <w:rPr>
                <w:rFonts w:cstheme="minorHAnsi"/>
              </w:rPr>
            </w:pPr>
          </w:p>
        </w:tc>
      </w:tr>
      <w:tr w:rsidR="006850F6" w:rsidRPr="00203B7D" w14:paraId="2AF09795" w14:textId="77777777" w:rsidTr="00F7325D">
        <w:trPr>
          <w:trHeight w:val="576"/>
          <w:jc w:val="center"/>
        </w:trPr>
        <w:tc>
          <w:tcPr>
            <w:tcW w:w="2699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F6631C7" w14:textId="25DF0FEC" w:rsidR="006850F6" w:rsidRPr="00D56F83" w:rsidRDefault="006850F6" w:rsidP="004F333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Company NAICS Code:</w:t>
            </w:r>
          </w:p>
        </w:tc>
        <w:tc>
          <w:tcPr>
            <w:tcW w:w="2699" w:type="dxa"/>
            <w:tcMar>
              <w:left w:w="43" w:type="dxa"/>
              <w:right w:w="43" w:type="dxa"/>
            </w:tcMar>
            <w:vAlign w:val="center"/>
          </w:tcPr>
          <w:p w14:paraId="33CCBB2E" w14:textId="695612DC" w:rsidR="006850F6" w:rsidRPr="00D56F83" w:rsidRDefault="007B4AFF" w:rsidP="004F3334">
            <w:pPr>
              <w:rPr>
                <w:rFonts w:cstheme="minorHAnsi"/>
              </w:rPr>
            </w:pPr>
            <w:r>
              <w:rPr>
                <w:rFonts w:cstheme="minorHAnsi"/>
              </w:rPr>
              <w:t>611310</w:t>
            </w:r>
          </w:p>
        </w:tc>
        <w:tc>
          <w:tcPr>
            <w:tcW w:w="2699" w:type="dxa"/>
            <w:shd w:val="clear" w:color="auto" w:fill="B6ACD1"/>
            <w:vAlign w:val="center"/>
          </w:tcPr>
          <w:p w14:paraId="5035A289" w14:textId="0228F932" w:rsidR="006850F6" w:rsidRPr="00F7325D" w:rsidRDefault="006850F6" w:rsidP="004F3334">
            <w:pPr>
              <w:rPr>
                <w:rFonts w:cstheme="minorHAnsi"/>
                <w:b/>
              </w:rPr>
            </w:pPr>
            <w:r w:rsidRPr="00F7325D">
              <w:rPr>
                <w:rFonts w:cstheme="minorHAnsi"/>
                <w:b/>
              </w:rPr>
              <w:t>N</w:t>
            </w:r>
            <w:r w:rsidR="00F7325D" w:rsidRPr="00F7325D">
              <w:rPr>
                <w:rFonts w:cstheme="minorHAnsi"/>
                <w:b/>
              </w:rPr>
              <w:t>umber</w:t>
            </w:r>
            <w:r w:rsidRPr="00F7325D">
              <w:rPr>
                <w:rFonts w:cstheme="minorHAnsi"/>
                <w:b/>
              </w:rPr>
              <w:t xml:space="preserve"> of Employees:</w:t>
            </w:r>
          </w:p>
        </w:tc>
        <w:tc>
          <w:tcPr>
            <w:tcW w:w="2703" w:type="dxa"/>
            <w:vAlign w:val="center"/>
          </w:tcPr>
          <w:p w14:paraId="1E908FFD" w14:textId="2A695559" w:rsidR="006850F6" w:rsidRPr="00D56F83" w:rsidRDefault="006850F6" w:rsidP="004F3334">
            <w:pPr>
              <w:rPr>
                <w:rFonts w:cstheme="minorHAnsi"/>
              </w:rPr>
            </w:pPr>
          </w:p>
        </w:tc>
      </w:tr>
    </w:tbl>
    <w:p w14:paraId="751ED4B9" w14:textId="77777777" w:rsidR="00332B37" w:rsidRPr="00EE6912" w:rsidRDefault="00332B37">
      <w:pPr>
        <w:rPr>
          <w:b/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5"/>
        <w:gridCol w:w="2701"/>
        <w:gridCol w:w="2702"/>
        <w:gridCol w:w="2702"/>
      </w:tblGrid>
      <w:tr w:rsidR="006850F6" w:rsidRPr="00203B7D" w14:paraId="052D48D8" w14:textId="77777777" w:rsidTr="00C91826">
        <w:trPr>
          <w:trHeight w:val="288"/>
          <w:jc w:val="center"/>
        </w:trPr>
        <w:tc>
          <w:tcPr>
            <w:tcW w:w="10800" w:type="dxa"/>
            <w:gridSpan w:val="4"/>
            <w:shd w:val="clear" w:color="auto" w:fill="4E2A84"/>
            <w:tcMar>
              <w:left w:w="43" w:type="dxa"/>
              <w:right w:w="43" w:type="dxa"/>
            </w:tcMar>
            <w:vAlign w:val="center"/>
          </w:tcPr>
          <w:p w14:paraId="5F3B68B8" w14:textId="43CE8EDB" w:rsidR="006850F6" w:rsidRPr="00005449" w:rsidRDefault="006850F6" w:rsidP="00C91826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II. Injured </w:t>
            </w:r>
            <w:r w:rsidR="0004176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Person</w:t>
            </w: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 Information</w:t>
            </w:r>
          </w:p>
        </w:tc>
      </w:tr>
      <w:tr w:rsidR="006850F6" w:rsidRPr="00203B7D" w14:paraId="58A54190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35502C75" w14:textId="01466EB2" w:rsidR="006850F6" w:rsidRPr="006850F6" w:rsidRDefault="006850F6" w:rsidP="006850F6">
            <w:pPr>
              <w:rPr>
                <w:rFonts w:cstheme="minorHAnsi"/>
                <w:b/>
              </w:rPr>
            </w:pPr>
            <w:r w:rsidRPr="006850F6">
              <w:rPr>
                <w:b/>
              </w:rPr>
              <w:t xml:space="preserve">Injured </w:t>
            </w:r>
            <w:r w:rsidR="00041769">
              <w:rPr>
                <w:b/>
              </w:rPr>
              <w:t>Person</w:t>
            </w:r>
            <w:r>
              <w:rPr>
                <w:b/>
              </w:rPr>
              <w:t xml:space="preserve"> Name: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5FC661DD" w14:textId="62C35E71" w:rsidR="006850F6" w:rsidRPr="006850F6" w:rsidRDefault="006850F6" w:rsidP="007B4AFF">
            <w:pPr>
              <w:rPr>
                <w:rFonts w:cstheme="minorHAnsi"/>
              </w:rPr>
            </w:pPr>
          </w:p>
        </w:tc>
      </w:tr>
      <w:tr w:rsidR="00041769" w:rsidRPr="00203B7D" w14:paraId="359C9751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0AC3122B" w14:textId="77777777" w:rsidR="00D4786A" w:rsidRDefault="00D4786A" w:rsidP="006850F6">
            <w:pPr>
              <w:rPr>
                <w:b/>
              </w:rPr>
            </w:pPr>
            <w:r>
              <w:rPr>
                <w:b/>
              </w:rPr>
              <w:t>Affiliation:</w:t>
            </w:r>
          </w:p>
          <w:p w14:paraId="1A608283" w14:textId="7339C838" w:rsidR="00041769" w:rsidRPr="00D4786A" w:rsidRDefault="00D4786A" w:rsidP="006850F6">
            <w:pPr>
              <w:rPr>
                <w:b/>
                <w:i/>
                <w:iCs/>
              </w:rPr>
            </w:pPr>
            <w:r w:rsidRPr="00D4786A">
              <w:rPr>
                <w:b/>
                <w:i/>
                <w:iCs/>
                <w:sz w:val="16"/>
                <w:szCs w:val="16"/>
              </w:rPr>
              <w:t>(e.g., employee, contractor, student)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037B8B53" w14:textId="77777777" w:rsidR="00041769" w:rsidRPr="00D56F83" w:rsidRDefault="00041769" w:rsidP="006850F6">
            <w:pPr>
              <w:rPr>
                <w:rFonts w:cstheme="minorHAnsi"/>
              </w:rPr>
            </w:pPr>
          </w:p>
        </w:tc>
      </w:tr>
      <w:tr w:rsidR="006850F6" w:rsidRPr="00203B7D" w14:paraId="0FC446E3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56D108D4" w14:textId="30CAE513" w:rsidR="006850F6" w:rsidRPr="006850F6" w:rsidRDefault="006850F6" w:rsidP="006850F6">
            <w:pPr>
              <w:rPr>
                <w:rFonts w:cstheme="minorHAnsi"/>
                <w:b/>
              </w:rPr>
            </w:pPr>
            <w:r>
              <w:rPr>
                <w:b/>
              </w:rPr>
              <w:t>S</w:t>
            </w:r>
            <w:r w:rsidRPr="006850F6">
              <w:rPr>
                <w:b/>
              </w:rPr>
              <w:t>upervisor</w:t>
            </w:r>
            <w:r>
              <w:rPr>
                <w:b/>
              </w:rPr>
              <w:t xml:space="preserve"> Name: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2C4C8CDA" w14:textId="34371794" w:rsidR="006850F6" w:rsidRPr="00D56F83" w:rsidRDefault="006850F6" w:rsidP="006850F6">
            <w:pPr>
              <w:rPr>
                <w:rFonts w:cstheme="minorHAnsi"/>
              </w:rPr>
            </w:pPr>
          </w:p>
        </w:tc>
      </w:tr>
      <w:tr w:rsidR="006850F6" w:rsidRPr="00203B7D" w14:paraId="7833D202" w14:textId="77777777" w:rsidTr="00F7325D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7E03513" w14:textId="11118512" w:rsidR="006850F6" w:rsidRPr="006850F6" w:rsidRDefault="006850F6" w:rsidP="006850F6">
            <w:pPr>
              <w:tabs>
                <w:tab w:val="center" w:pos="1304"/>
              </w:tabs>
              <w:rPr>
                <w:rFonts w:cstheme="minorHAnsi"/>
                <w:b/>
              </w:rPr>
            </w:pPr>
            <w:r w:rsidRPr="006850F6">
              <w:rPr>
                <w:b/>
              </w:rPr>
              <w:t>Gender</w:t>
            </w:r>
            <w:r>
              <w:rPr>
                <w:b/>
              </w:rPr>
              <w:tab/>
            </w:r>
          </w:p>
        </w:tc>
        <w:tc>
          <w:tcPr>
            <w:tcW w:w="2701" w:type="dxa"/>
            <w:tcMar>
              <w:left w:w="43" w:type="dxa"/>
              <w:right w:w="43" w:type="dxa"/>
            </w:tcMar>
            <w:vAlign w:val="center"/>
          </w:tcPr>
          <w:p w14:paraId="4550DDB3" w14:textId="329766BE" w:rsidR="006850F6" w:rsidRPr="00D56F83" w:rsidRDefault="006850F6" w:rsidP="006850F6">
            <w:pPr>
              <w:rPr>
                <w:rFonts w:cstheme="minorHAnsi"/>
              </w:rPr>
            </w:pPr>
          </w:p>
        </w:tc>
        <w:tc>
          <w:tcPr>
            <w:tcW w:w="2702" w:type="dxa"/>
            <w:shd w:val="clear" w:color="auto" w:fill="B6ACD1"/>
            <w:vAlign w:val="center"/>
          </w:tcPr>
          <w:p w14:paraId="4A55F784" w14:textId="1E7A0536" w:rsidR="006850F6" w:rsidRPr="00F7325D" w:rsidRDefault="006850F6" w:rsidP="006850F6">
            <w:pPr>
              <w:tabs>
                <w:tab w:val="center" w:pos="1304"/>
              </w:tabs>
              <w:rPr>
                <w:rFonts w:cstheme="minorHAnsi"/>
                <w:b/>
              </w:rPr>
            </w:pPr>
            <w:r w:rsidRPr="00F7325D">
              <w:rPr>
                <w:rFonts w:cstheme="minorHAnsi"/>
                <w:b/>
              </w:rPr>
              <w:t>Age:</w:t>
            </w:r>
          </w:p>
        </w:tc>
        <w:tc>
          <w:tcPr>
            <w:tcW w:w="2702" w:type="dxa"/>
            <w:vAlign w:val="center"/>
          </w:tcPr>
          <w:p w14:paraId="6F610619" w14:textId="2B33696C" w:rsidR="006850F6" w:rsidRPr="00D56F83" w:rsidRDefault="006850F6" w:rsidP="006850F6">
            <w:pPr>
              <w:rPr>
                <w:rFonts w:cstheme="minorHAnsi"/>
              </w:rPr>
            </w:pPr>
          </w:p>
        </w:tc>
      </w:tr>
      <w:tr w:rsidR="006850F6" w:rsidRPr="00203B7D" w14:paraId="7D84260D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70C8A56" w14:textId="7F7530E3" w:rsidR="006850F6" w:rsidRPr="006850F6" w:rsidRDefault="006850F6" w:rsidP="006850F6">
            <w:pPr>
              <w:rPr>
                <w:rFonts w:cstheme="minorHAnsi"/>
                <w:b/>
              </w:rPr>
            </w:pPr>
            <w:r>
              <w:rPr>
                <w:b/>
              </w:rPr>
              <w:t>Job Title: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37240FEF" w14:textId="42E4CCFF" w:rsidR="006850F6" w:rsidRPr="00D56F83" w:rsidRDefault="006850F6" w:rsidP="006850F6">
            <w:pPr>
              <w:rPr>
                <w:rFonts w:cstheme="minorHAnsi"/>
              </w:rPr>
            </w:pPr>
          </w:p>
        </w:tc>
      </w:tr>
      <w:tr w:rsidR="006850F6" w:rsidRPr="00203B7D" w14:paraId="5D75765F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51B4C5F2" w14:textId="61C86E55" w:rsidR="006850F6" w:rsidRPr="006850F6" w:rsidRDefault="006850F6" w:rsidP="006850F6">
            <w:pPr>
              <w:rPr>
                <w:rFonts w:cstheme="minorHAnsi"/>
                <w:b/>
              </w:rPr>
            </w:pPr>
            <w:r w:rsidRPr="006850F6">
              <w:rPr>
                <w:b/>
              </w:rPr>
              <w:t>Department</w:t>
            </w:r>
            <w:r>
              <w:rPr>
                <w:b/>
              </w:rPr>
              <w:t>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1F1AAD42" w14:textId="7F48C185" w:rsidR="006850F6" w:rsidRPr="00D56F83" w:rsidRDefault="006850F6" w:rsidP="006850F6">
            <w:pPr>
              <w:rPr>
                <w:rFonts w:cstheme="minorHAnsi"/>
              </w:rPr>
            </w:pPr>
          </w:p>
        </w:tc>
      </w:tr>
      <w:tr w:rsidR="006850F6" w:rsidRPr="00203B7D" w14:paraId="5C10E601" w14:textId="77777777" w:rsidTr="00F7325D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E4AF998" w14:textId="152F3AC0" w:rsidR="006850F6" w:rsidRPr="006850F6" w:rsidRDefault="006850F6" w:rsidP="006850F6">
            <w:pPr>
              <w:rPr>
                <w:rFonts w:cstheme="minorHAnsi"/>
                <w:b/>
              </w:rPr>
            </w:pPr>
            <w:r>
              <w:rPr>
                <w:b/>
              </w:rPr>
              <w:t>Union:</w:t>
            </w:r>
          </w:p>
        </w:tc>
        <w:tc>
          <w:tcPr>
            <w:tcW w:w="2701" w:type="dxa"/>
            <w:tcMar>
              <w:left w:w="43" w:type="dxa"/>
              <w:right w:w="43" w:type="dxa"/>
            </w:tcMar>
            <w:vAlign w:val="center"/>
          </w:tcPr>
          <w:p w14:paraId="5C83F2C6" w14:textId="69EE0FE3" w:rsidR="006850F6" w:rsidRPr="00D56F83" w:rsidRDefault="006850F6" w:rsidP="006850F6">
            <w:pPr>
              <w:rPr>
                <w:rFonts w:cstheme="minorHAnsi"/>
              </w:rPr>
            </w:pPr>
          </w:p>
        </w:tc>
        <w:tc>
          <w:tcPr>
            <w:tcW w:w="2702" w:type="dxa"/>
            <w:shd w:val="clear" w:color="auto" w:fill="B6ACD1"/>
            <w:vAlign w:val="center"/>
          </w:tcPr>
          <w:p w14:paraId="4D057FF5" w14:textId="49506941" w:rsidR="006850F6" w:rsidRPr="00F7325D" w:rsidRDefault="006850F6" w:rsidP="006850F6">
            <w:pPr>
              <w:rPr>
                <w:rFonts w:cstheme="minorHAnsi"/>
                <w:b/>
              </w:rPr>
            </w:pPr>
            <w:r w:rsidRPr="00F7325D">
              <w:rPr>
                <w:rFonts w:cstheme="minorHAnsi"/>
                <w:b/>
              </w:rPr>
              <w:t>Union Contact:</w:t>
            </w:r>
          </w:p>
        </w:tc>
        <w:tc>
          <w:tcPr>
            <w:tcW w:w="2702" w:type="dxa"/>
            <w:vAlign w:val="center"/>
          </w:tcPr>
          <w:p w14:paraId="61963F8D" w14:textId="518F8C44" w:rsidR="006850F6" w:rsidRPr="00D56F83" w:rsidRDefault="006850F6" w:rsidP="006850F6">
            <w:pPr>
              <w:rPr>
                <w:rFonts w:cstheme="minorHAnsi"/>
              </w:rPr>
            </w:pPr>
          </w:p>
        </w:tc>
      </w:tr>
      <w:tr w:rsidR="006850F6" w:rsidRPr="00203B7D" w14:paraId="7544FDF9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0F548FC7" w14:textId="794BB63A" w:rsidR="006850F6" w:rsidRPr="006850F6" w:rsidRDefault="006850F6" w:rsidP="006850F6">
            <w:pPr>
              <w:rPr>
                <w:rFonts w:cstheme="minorHAnsi"/>
                <w:b/>
              </w:rPr>
            </w:pPr>
            <w:r w:rsidRPr="006850F6">
              <w:rPr>
                <w:b/>
              </w:rPr>
              <w:t xml:space="preserve">Job at </w:t>
            </w:r>
            <w:r>
              <w:rPr>
                <w:b/>
              </w:rPr>
              <w:t>Time of Incident: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1C0B36E0" w14:textId="0FFF01C1" w:rsidR="006850F6" w:rsidRPr="00D56F83" w:rsidRDefault="006850F6" w:rsidP="006850F6">
            <w:pPr>
              <w:rPr>
                <w:rFonts w:cstheme="minorHAnsi"/>
              </w:rPr>
            </w:pPr>
          </w:p>
        </w:tc>
      </w:tr>
      <w:tr w:rsidR="006850F6" w:rsidRPr="00203B7D" w14:paraId="7C283B0A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2375F1D2" w14:textId="075B7CF2" w:rsidR="006850F6" w:rsidRPr="006850F6" w:rsidRDefault="006850F6" w:rsidP="006850F6">
            <w:pPr>
              <w:rPr>
                <w:rFonts w:cstheme="minorHAnsi"/>
                <w:b/>
              </w:rPr>
            </w:pPr>
            <w:r>
              <w:rPr>
                <w:b/>
              </w:rPr>
              <w:t>Type of E</w:t>
            </w:r>
            <w:r w:rsidRPr="006850F6">
              <w:rPr>
                <w:b/>
              </w:rPr>
              <w:t>mployment</w:t>
            </w:r>
            <w:r>
              <w:rPr>
                <w:b/>
              </w:rPr>
              <w:t>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233D27AF" w14:textId="28383ECE" w:rsidR="006850F6" w:rsidRPr="00D56F83" w:rsidRDefault="006850F6" w:rsidP="006850F6">
            <w:pPr>
              <w:rPr>
                <w:rFonts w:cstheme="minorHAnsi"/>
              </w:rPr>
            </w:pPr>
          </w:p>
        </w:tc>
      </w:tr>
      <w:tr w:rsidR="006850F6" w:rsidRPr="00203B7D" w14:paraId="27F892D6" w14:textId="77777777" w:rsidTr="00F7325D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1849B6DF" w14:textId="20DD46C1" w:rsidR="006850F6" w:rsidRPr="006850F6" w:rsidRDefault="006850F6" w:rsidP="006850F6">
            <w:pPr>
              <w:rPr>
                <w:rFonts w:cstheme="minorHAnsi"/>
                <w:b/>
              </w:rPr>
            </w:pPr>
            <w:r>
              <w:rPr>
                <w:b/>
              </w:rPr>
              <w:t>Length of E</w:t>
            </w:r>
            <w:r w:rsidRPr="006850F6">
              <w:rPr>
                <w:b/>
              </w:rPr>
              <w:t>mployment</w:t>
            </w:r>
            <w:r>
              <w:rPr>
                <w:b/>
              </w:rPr>
              <w:t>:</w:t>
            </w:r>
          </w:p>
        </w:tc>
        <w:tc>
          <w:tcPr>
            <w:tcW w:w="2701" w:type="dxa"/>
            <w:tcMar>
              <w:left w:w="43" w:type="dxa"/>
              <w:right w:w="43" w:type="dxa"/>
            </w:tcMar>
            <w:vAlign w:val="center"/>
          </w:tcPr>
          <w:p w14:paraId="6E750A7F" w14:textId="24C83A50" w:rsidR="006850F6" w:rsidRPr="00D56F83" w:rsidRDefault="006850F6" w:rsidP="006850F6">
            <w:pPr>
              <w:rPr>
                <w:rFonts w:cstheme="minorHAnsi"/>
              </w:rPr>
            </w:pPr>
          </w:p>
        </w:tc>
        <w:tc>
          <w:tcPr>
            <w:tcW w:w="2702" w:type="dxa"/>
            <w:shd w:val="clear" w:color="auto" w:fill="B6ACD1"/>
            <w:vAlign w:val="center"/>
          </w:tcPr>
          <w:p w14:paraId="1B20AD44" w14:textId="579AA0AB" w:rsidR="006850F6" w:rsidRPr="00F7325D" w:rsidRDefault="006850F6" w:rsidP="006850F6">
            <w:pPr>
              <w:rPr>
                <w:rFonts w:cstheme="minorHAnsi"/>
                <w:b/>
              </w:rPr>
            </w:pPr>
            <w:r w:rsidRPr="00F7325D">
              <w:rPr>
                <w:rFonts w:cstheme="minorHAnsi"/>
                <w:b/>
              </w:rPr>
              <w:t>Time in Current Position:</w:t>
            </w:r>
          </w:p>
        </w:tc>
        <w:tc>
          <w:tcPr>
            <w:tcW w:w="2702" w:type="dxa"/>
            <w:vAlign w:val="center"/>
          </w:tcPr>
          <w:p w14:paraId="2CCF4E38" w14:textId="65AF06E9" w:rsidR="006850F6" w:rsidRPr="007B4AFF" w:rsidRDefault="006850F6" w:rsidP="006850F6">
            <w:pPr>
              <w:rPr>
                <w:rFonts w:cstheme="minorHAnsi"/>
              </w:rPr>
            </w:pPr>
          </w:p>
        </w:tc>
      </w:tr>
      <w:tr w:rsidR="006850F6" w:rsidRPr="00203B7D" w14:paraId="4DA78ED1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26F80F75" w14:textId="4CE5C6EF" w:rsidR="006850F6" w:rsidRPr="006850F6" w:rsidRDefault="006850F6" w:rsidP="006850F6">
            <w:pPr>
              <w:rPr>
                <w:rFonts w:cstheme="minorHAnsi"/>
                <w:b/>
              </w:rPr>
            </w:pPr>
            <w:r>
              <w:rPr>
                <w:b/>
              </w:rPr>
              <w:t>Nature(s) of I</w:t>
            </w:r>
            <w:r w:rsidRPr="006850F6">
              <w:rPr>
                <w:b/>
              </w:rPr>
              <w:t>njury</w:t>
            </w:r>
            <w:r>
              <w:rPr>
                <w:b/>
              </w:rPr>
              <w:t>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2255B904" w14:textId="4F93FD4A" w:rsidR="006850F6" w:rsidRPr="00D56F83" w:rsidRDefault="006850F6" w:rsidP="006850F6">
            <w:pPr>
              <w:rPr>
                <w:rFonts w:cstheme="minorHAnsi"/>
              </w:rPr>
            </w:pPr>
          </w:p>
        </w:tc>
      </w:tr>
      <w:tr w:rsidR="006850F6" w:rsidRPr="00203B7D" w14:paraId="5B524F8F" w14:textId="77777777" w:rsidTr="006850F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31B28681" w14:textId="38AB6BD7" w:rsidR="006850F6" w:rsidRPr="006850F6" w:rsidRDefault="006850F6" w:rsidP="006850F6">
            <w:pPr>
              <w:rPr>
                <w:rFonts w:cstheme="minorHAnsi"/>
                <w:b/>
              </w:rPr>
            </w:pPr>
            <w:r>
              <w:rPr>
                <w:b/>
              </w:rPr>
              <w:t>Part(s) of Body A</w:t>
            </w:r>
            <w:r w:rsidRPr="006850F6">
              <w:rPr>
                <w:b/>
              </w:rPr>
              <w:t>ffected</w:t>
            </w:r>
            <w:r>
              <w:rPr>
                <w:b/>
              </w:rPr>
              <w:t>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165F2670" w14:textId="06D65CA8" w:rsidR="006850F6" w:rsidRPr="00D56F83" w:rsidRDefault="006850F6" w:rsidP="006850F6">
            <w:pPr>
              <w:rPr>
                <w:rFonts w:cstheme="minorHAnsi"/>
              </w:rPr>
            </w:pPr>
          </w:p>
        </w:tc>
      </w:tr>
    </w:tbl>
    <w:p w14:paraId="0553F60B" w14:textId="77777777" w:rsidR="00005449" w:rsidRDefault="00005449">
      <w:pPr>
        <w:rPr>
          <w:sz w:val="12"/>
          <w:szCs w:val="12"/>
        </w:rPr>
      </w:pPr>
    </w:p>
    <w:p w14:paraId="51CF9ACB" w14:textId="77777777" w:rsidR="00851A43" w:rsidRDefault="00851A43">
      <w:pPr>
        <w:rPr>
          <w:sz w:val="12"/>
          <w:szCs w:val="12"/>
        </w:rPr>
      </w:pPr>
    </w:p>
    <w:p w14:paraId="4F3DEAF8" w14:textId="77777777" w:rsidR="00851A43" w:rsidRDefault="00851A43">
      <w:pPr>
        <w:rPr>
          <w:sz w:val="12"/>
          <w:szCs w:val="12"/>
        </w:rPr>
      </w:pPr>
    </w:p>
    <w:p w14:paraId="6F73CDBB" w14:textId="77777777" w:rsidR="00851A43" w:rsidRDefault="00851A43">
      <w:pPr>
        <w:rPr>
          <w:sz w:val="12"/>
          <w:szCs w:val="12"/>
        </w:rPr>
      </w:pPr>
    </w:p>
    <w:p w14:paraId="00F48C8E" w14:textId="77777777" w:rsidR="00851A43" w:rsidRDefault="00851A43">
      <w:pPr>
        <w:rPr>
          <w:sz w:val="12"/>
          <w:szCs w:val="12"/>
        </w:rPr>
      </w:pPr>
    </w:p>
    <w:p w14:paraId="4115B1D7" w14:textId="77777777" w:rsidR="00851A43" w:rsidRDefault="00851A43">
      <w:pPr>
        <w:rPr>
          <w:sz w:val="12"/>
          <w:szCs w:val="12"/>
        </w:rPr>
      </w:pPr>
    </w:p>
    <w:p w14:paraId="565B4C23" w14:textId="77777777" w:rsidR="00851A43" w:rsidRDefault="00851A43">
      <w:pPr>
        <w:rPr>
          <w:sz w:val="12"/>
          <w:szCs w:val="12"/>
        </w:rPr>
      </w:pPr>
    </w:p>
    <w:p w14:paraId="0D53CC1E" w14:textId="77777777" w:rsidR="00851A43" w:rsidRDefault="00851A43">
      <w:pPr>
        <w:rPr>
          <w:sz w:val="12"/>
          <w:szCs w:val="12"/>
        </w:rPr>
      </w:pPr>
    </w:p>
    <w:p w14:paraId="0724BF6E" w14:textId="77777777" w:rsidR="00851A43" w:rsidRDefault="00851A43">
      <w:pPr>
        <w:rPr>
          <w:sz w:val="12"/>
          <w:szCs w:val="12"/>
        </w:rPr>
      </w:pPr>
    </w:p>
    <w:p w14:paraId="061EB4EB" w14:textId="77777777" w:rsidR="00851A43" w:rsidRPr="00005449" w:rsidRDefault="00851A43">
      <w:pPr>
        <w:rPr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5"/>
        <w:gridCol w:w="2701"/>
        <w:gridCol w:w="2702"/>
        <w:gridCol w:w="2702"/>
      </w:tblGrid>
      <w:tr w:rsidR="002935F9" w:rsidRPr="00203B7D" w14:paraId="17FCB7E4" w14:textId="77777777" w:rsidTr="00C91826">
        <w:trPr>
          <w:trHeight w:val="288"/>
          <w:jc w:val="center"/>
        </w:trPr>
        <w:tc>
          <w:tcPr>
            <w:tcW w:w="10800" w:type="dxa"/>
            <w:gridSpan w:val="4"/>
            <w:shd w:val="clear" w:color="auto" w:fill="4E2A84"/>
            <w:tcMar>
              <w:left w:w="43" w:type="dxa"/>
              <w:right w:w="43" w:type="dxa"/>
            </w:tcMar>
            <w:vAlign w:val="center"/>
          </w:tcPr>
          <w:p w14:paraId="31B215D7" w14:textId="06859DC0" w:rsidR="002935F9" w:rsidRPr="00005449" w:rsidRDefault="002935F9" w:rsidP="00C91826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lastRenderedPageBreak/>
              <w:t>III. Incident Investigation</w:t>
            </w:r>
          </w:p>
        </w:tc>
      </w:tr>
      <w:tr w:rsidR="002935F9" w:rsidRPr="00203B7D" w14:paraId="690C77B5" w14:textId="77777777" w:rsidTr="00A72233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5527770D" w14:textId="58C19345" w:rsidR="002935F9" w:rsidRPr="006850F6" w:rsidRDefault="002935F9" w:rsidP="00C91826">
            <w:pPr>
              <w:rPr>
                <w:rFonts w:cstheme="minorHAnsi"/>
                <w:b/>
              </w:rPr>
            </w:pPr>
            <w:r>
              <w:rPr>
                <w:b/>
              </w:rPr>
              <w:t>Incident Date:</w:t>
            </w:r>
          </w:p>
        </w:tc>
        <w:tc>
          <w:tcPr>
            <w:tcW w:w="2701" w:type="dxa"/>
            <w:tcMar>
              <w:left w:w="43" w:type="dxa"/>
              <w:right w:w="43" w:type="dxa"/>
            </w:tcMar>
            <w:vAlign w:val="center"/>
          </w:tcPr>
          <w:p w14:paraId="6C241EE7" w14:textId="34F437CF" w:rsidR="002935F9" w:rsidRPr="006850F6" w:rsidRDefault="002935F9" w:rsidP="00C91826">
            <w:pPr>
              <w:rPr>
                <w:rFonts w:cstheme="minorHAnsi"/>
              </w:rPr>
            </w:pPr>
          </w:p>
        </w:tc>
        <w:tc>
          <w:tcPr>
            <w:tcW w:w="2702" w:type="dxa"/>
            <w:shd w:val="clear" w:color="auto" w:fill="B6ACD1"/>
            <w:vAlign w:val="center"/>
          </w:tcPr>
          <w:p w14:paraId="40C264BA" w14:textId="77461B51" w:rsidR="002935F9" w:rsidRPr="00A72233" w:rsidRDefault="002935F9" w:rsidP="00C91826">
            <w:pPr>
              <w:rPr>
                <w:rFonts w:cstheme="minorHAnsi"/>
                <w:b/>
              </w:rPr>
            </w:pPr>
            <w:r w:rsidRPr="00A72233">
              <w:rPr>
                <w:rFonts w:cstheme="minorHAnsi"/>
                <w:b/>
              </w:rPr>
              <w:t>Incident Time:</w:t>
            </w:r>
          </w:p>
        </w:tc>
        <w:tc>
          <w:tcPr>
            <w:tcW w:w="2702" w:type="dxa"/>
            <w:vAlign w:val="center"/>
          </w:tcPr>
          <w:p w14:paraId="660F03AA" w14:textId="116B2360" w:rsidR="002935F9" w:rsidRPr="006850F6" w:rsidRDefault="002935F9" w:rsidP="00C91826">
            <w:pPr>
              <w:rPr>
                <w:rFonts w:cstheme="minorHAnsi"/>
              </w:rPr>
            </w:pPr>
          </w:p>
        </w:tc>
      </w:tr>
      <w:tr w:rsidR="002935F9" w:rsidRPr="00203B7D" w14:paraId="5FF8AC12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1E594AA0" w14:textId="3CFABA29" w:rsidR="002935F9" w:rsidRPr="006850F6" w:rsidRDefault="002935F9" w:rsidP="00C91826">
            <w:pPr>
              <w:rPr>
                <w:rFonts w:cstheme="minorHAnsi"/>
                <w:b/>
              </w:rPr>
            </w:pPr>
            <w:r>
              <w:rPr>
                <w:b/>
              </w:rPr>
              <w:t>Incident Location: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629096DE" w14:textId="70A6F35A" w:rsidR="002935F9" w:rsidRPr="00D56F83" w:rsidRDefault="002935F9" w:rsidP="00C91826">
            <w:pPr>
              <w:rPr>
                <w:rFonts w:cstheme="minorHAnsi"/>
              </w:rPr>
            </w:pPr>
          </w:p>
        </w:tc>
      </w:tr>
      <w:tr w:rsidR="002935F9" w:rsidRPr="00203B7D" w14:paraId="66AAAD43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40FE073" w14:textId="2C22DEC2" w:rsidR="002935F9" w:rsidRPr="006850F6" w:rsidRDefault="002935F9" w:rsidP="002935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What was the </w:t>
            </w:r>
            <w:r w:rsidR="001552DA">
              <w:rPr>
                <w:rFonts w:cstheme="minorHAnsi"/>
                <w:b/>
              </w:rPr>
              <w:t>Person</w:t>
            </w:r>
            <w:r w:rsidRPr="002935F9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>Doing Just Before the Incident?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2022808F" w14:textId="46A1A12D" w:rsidR="002935F9" w:rsidRPr="00D56F83" w:rsidRDefault="002935F9" w:rsidP="00C91826">
            <w:pPr>
              <w:rPr>
                <w:rFonts w:cstheme="minorHAnsi"/>
              </w:rPr>
            </w:pPr>
          </w:p>
        </w:tc>
      </w:tr>
      <w:tr w:rsidR="002935F9" w:rsidRPr="00203B7D" w14:paraId="57900AC4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3CC5CFD6" w14:textId="2D5D8B1E" w:rsidR="002935F9" w:rsidRPr="006850F6" w:rsidRDefault="002935F9" w:rsidP="00C91826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What was the Outcome?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0BC31F2F" w14:textId="144F4096" w:rsidR="002935F9" w:rsidRPr="00D56F83" w:rsidRDefault="002935F9" w:rsidP="00C91826">
            <w:pPr>
              <w:rPr>
                <w:rFonts w:cstheme="minorHAnsi"/>
              </w:rPr>
            </w:pPr>
          </w:p>
        </w:tc>
      </w:tr>
      <w:tr w:rsidR="002935F9" w:rsidRPr="00203B7D" w14:paraId="40D88920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075F1218" w14:textId="38045BAE" w:rsidR="002935F9" w:rsidRPr="006850F6" w:rsidRDefault="002935F9" w:rsidP="00C91826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What Object or Substance Harmed the </w:t>
            </w:r>
            <w:r w:rsidR="001552DA">
              <w:rPr>
                <w:rFonts w:cstheme="minorHAnsi"/>
                <w:b/>
              </w:rPr>
              <w:t>Person</w:t>
            </w:r>
            <w:r w:rsidRPr="002935F9">
              <w:rPr>
                <w:rFonts w:cstheme="minorHAnsi"/>
                <w:b/>
              </w:rPr>
              <w:t>?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6545C662" w14:textId="14A7BCE0" w:rsidR="002935F9" w:rsidRPr="00D56F83" w:rsidRDefault="002935F9" w:rsidP="00C91826">
            <w:pPr>
              <w:rPr>
                <w:rFonts w:cstheme="minorHAnsi"/>
              </w:rPr>
            </w:pPr>
          </w:p>
        </w:tc>
      </w:tr>
    </w:tbl>
    <w:p w14:paraId="30590BAC" w14:textId="77777777" w:rsidR="00005449" w:rsidRPr="00005449" w:rsidRDefault="00005449">
      <w:pPr>
        <w:rPr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5"/>
        <w:gridCol w:w="8105"/>
      </w:tblGrid>
      <w:tr w:rsidR="002935F9" w:rsidRPr="00203B7D" w14:paraId="5B978902" w14:textId="77777777" w:rsidTr="00C91826">
        <w:trPr>
          <w:trHeight w:val="288"/>
          <w:jc w:val="center"/>
        </w:trPr>
        <w:tc>
          <w:tcPr>
            <w:tcW w:w="10800" w:type="dxa"/>
            <w:gridSpan w:val="2"/>
            <w:shd w:val="clear" w:color="auto" w:fill="4E2A84"/>
            <w:tcMar>
              <w:left w:w="43" w:type="dxa"/>
              <w:right w:w="43" w:type="dxa"/>
            </w:tcMar>
            <w:vAlign w:val="center"/>
          </w:tcPr>
          <w:p w14:paraId="17420A73" w14:textId="2701281B" w:rsidR="002935F9" w:rsidRPr="00005449" w:rsidRDefault="002935F9" w:rsidP="00C91826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IV. </w:t>
            </w:r>
            <w:r w:rsidRPr="002935F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Contributing Factors and Root Cause</w:t>
            </w:r>
          </w:p>
        </w:tc>
      </w:tr>
      <w:tr w:rsidR="002935F9" w:rsidRPr="00203B7D" w14:paraId="16966A7A" w14:textId="77777777" w:rsidTr="0079082F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5F700A82" w14:textId="4B8A6C59" w:rsidR="002935F9" w:rsidRPr="006850F6" w:rsidRDefault="002935F9" w:rsidP="00C91826">
            <w:pPr>
              <w:rPr>
                <w:rFonts w:cstheme="minorHAnsi"/>
                <w:b/>
              </w:rPr>
            </w:pPr>
            <w:r>
              <w:rPr>
                <w:b/>
              </w:rPr>
              <w:t>Behaviors and Conditions:</w:t>
            </w:r>
          </w:p>
        </w:tc>
        <w:tc>
          <w:tcPr>
            <w:tcW w:w="8105" w:type="dxa"/>
            <w:tcMar>
              <w:left w:w="43" w:type="dxa"/>
              <w:right w:w="43" w:type="dxa"/>
            </w:tcMar>
            <w:vAlign w:val="center"/>
          </w:tcPr>
          <w:p w14:paraId="6A06812C" w14:textId="33852F85" w:rsidR="002935F9" w:rsidRPr="006850F6" w:rsidRDefault="002935F9" w:rsidP="00C91826">
            <w:pPr>
              <w:rPr>
                <w:rFonts w:cstheme="minorHAnsi"/>
              </w:rPr>
            </w:pPr>
          </w:p>
        </w:tc>
      </w:tr>
      <w:tr w:rsidR="002935F9" w:rsidRPr="00203B7D" w14:paraId="519A388B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237F769B" w14:textId="6DCBDEFD" w:rsidR="002935F9" w:rsidRPr="006850F6" w:rsidRDefault="002935F9" w:rsidP="00C91826">
            <w:pPr>
              <w:rPr>
                <w:rFonts w:cstheme="minorHAnsi"/>
                <w:b/>
              </w:rPr>
            </w:pPr>
            <w:r>
              <w:rPr>
                <w:b/>
              </w:rPr>
              <w:t>Root Cause(s):</w:t>
            </w:r>
          </w:p>
        </w:tc>
        <w:tc>
          <w:tcPr>
            <w:tcW w:w="8105" w:type="dxa"/>
            <w:tcMar>
              <w:left w:w="43" w:type="dxa"/>
              <w:right w:w="43" w:type="dxa"/>
            </w:tcMar>
            <w:vAlign w:val="center"/>
          </w:tcPr>
          <w:p w14:paraId="6BF5D932" w14:textId="50050668" w:rsidR="002935F9" w:rsidRPr="00D56F83" w:rsidRDefault="002935F9" w:rsidP="00C91826">
            <w:pPr>
              <w:rPr>
                <w:rFonts w:cstheme="minorHAnsi"/>
              </w:rPr>
            </w:pPr>
          </w:p>
        </w:tc>
      </w:tr>
      <w:tr w:rsidR="002935F9" w:rsidRPr="00203B7D" w14:paraId="6F5A8DBC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2477FD32" w14:textId="1F78DDB2" w:rsidR="002935F9" w:rsidRPr="006850F6" w:rsidRDefault="002935F9" w:rsidP="00C91826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Root Cause Category:</w:t>
            </w:r>
          </w:p>
        </w:tc>
        <w:tc>
          <w:tcPr>
            <w:tcW w:w="8105" w:type="dxa"/>
            <w:tcMar>
              <w:left w:w="43" w:type="dxa"/>
              <w:right w:w="43" w:type="dxa"/>
            </w:tcMar>
            <w:vAlign w:val="center"/>
          </w:tcPr>
          <w:p w14:paraId="2A3932B2" w14:textId="1D91705B" w:rsidR="002935F9" w:rsidRPr="00D56F83" w:rsidRDefault="002935F9" w:rsidP="00C91826">
            <w:pPr>
              <w:rPr>
                <w:rFonts w:cstheme="minorHAnsi"/>
              </w:rPr>
            </w:pPr>
          </w:p>
        </w:tc>
      </w:tr>
    </w:tbl>
    <w:p w14:paraId="151D2C21" w14:textId="0236C85C" w:rsidR="00005449" w:rsidRDefault="00005449">
      <w:pPr>
        <w:rPr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5"/>
        <w:gridCol w:w="2701"/>
        <w:gridCol w:w="2702"/>
        <w:gridCol w:w="2702"/>
      </w:tblGrid>
      <w:tr w:rsidR="002935F9" w:rsidRPr="00203B7D" w14:paraId="0039D305" w14:textId="77777777" w:rsidTr="00C91826">
        <w:trPr>
          <w:trHeight w:val="288"/>
          <w:jc w:val="center"/>
        </w:trPr>
        <w:tc>
          <w:tcPr>
            <w:tcW w:w="10800" w:type="dxa"/>
            <w:gridSpan w:val="4"/>
            <w:shd w:val="clear" w:color="auto" w:fill="4E2A84"/>
            <w:tcMar>
              <w:left w:w="43" w:type="dxa"/>
              <w:right w:w="43" w:type="dxa"/>
            </w:tcMar>
            <w:vAlign w:val="center"/>
          </w:tcPr>
          <w:p w14:paraId="7B442484" w14:textId="1DACFAD8" w:rsidR="002935F9" w:rsidRPr="00005449" w:rsidRDefault="00D90075" w:rsidP="002935F9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V. Required Action 1</w:t>
            </w:r>
          </w:p>
        </w:tc>
      </w:tr>
      <w:tr w:rsidR="002935F9" w:rsidRPr="00203B7D" w14:paraId="3C2E07EC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5610C0E" w14:textId="07899FA9" w:rsidR="002935F9" w:rsidRPr="006850F6" w:rsidRDefault="002935F9" w:rsidP="00C91826">
            <w:pPr>
              <w:rPr>
                <w:rFonts w:cstheme="minorHAnsi"/>
                <w:b/>
              </w:rPr>
            </w:pPr>
            <w:r>
              <w:rPr>
                <w:b/>
              </w:rPr>
              <w:t>Required Action: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3718597E" w14:textId="7C71FC4A" w:rsidR="002935F9" w:rsidRPr="006850F6" w:rsidRDefault="002935F9" w:rsidP="0063135B">
            <w:pPr>
              <w:rPr>
                <w:rFonts w:cstheme="minorHAnsi"/>
              </w:rPr>
            </w:pPr>
          </w:p>
        </w:tc>
      </w:tr>
      <w:tr w:rsidR="002935F9" w:rsidRPr="00203B7D" w14:paraId="0EE0DF26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CF2B7B5" w14:textId="656F7415" w:rsidR="002935F9" w:rsidRPr="006850F6" w:rsidRDefault="002935F9" w:rsidP="00C91826">
            <w:pPr>
              <w:rPr>
                <w:rFonts w:cstheme="minorHAnsi"/>
                <w:b/>
              </w:rPr>
            </w:pPr>
            <w:r>
              <w:rPr>
                <w:b/>
              </w:rPr>
              <w:t>Responsible Person</w:t>
            </w:r>
            <w:r w:rsidR="000A2502">
              <w:rPr>
                <w:b/>
              </w:rPr>
              <w:t xml:space="preserve"> Name</w:t>
            </w:r>
            <w:r>
              <w:rPr>
                <w:b/>
              </w:rPr>
              <w:t>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167E85D4" w14:textId="25DC5D4D" w:rsidR="002935F9" w:rsidRPr="00D56F83" w:rsidRDefault="002935F9" w:rsidP="00C91826">
            <w:pPr>
              <w:rPr>
                <w:rFonts w:cstheme="minorHAnsi"/>
              </w:rPr>
            </w:pPr>
          </w:p>
        </w:tc>
      </w:tr>
      <w:tr w:rsidR="002935F9" w:rsidRPr="00203B7D" w14:paraId="71FC25A8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63DD7311" w14:textId="5F44BD3A" w:rsidR="002935F9" w:rsidRPr="006850F6" w:rsidRDefault="000A2502" w:rsidP="000A2502">
            <w:pPr>
              <w:rPr>
                <w:rFonts w:cstheme="minorHAnsi"/>
                <w:b/>
              </w:rPr>
            </w:pPr>
            <w:r>
              <w:rPr>
                <w:b/>
              </w:rPr>
              <w:t>Responsible Person Email: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41945135" w14:textId="40C32414" w:rsidR="002935F9" w:rsidRPr="00D56F83" w:rsidRDefault="002935F9" w:rsidP="00C91826">
            <w:pPr>
              <w:rPr>
                <w:rFonts w:cstheme="minorHAnsi"/>
              </w:rPr>
            </w:pPr>
          </w:p>
        </w:tc>
      </w:tr>
      <w:tr w:rsidR="000A2502" w:rsidRPr="00203B7D" w14:paraId="6B784914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41CA3D8" w14:textId="29CDB814" w:rsidR="000A2502" w:rsidRDefault="000A2502" w:rsidP="000A2502">
            <w:pPr>
              <w:rPr>
                <w:b/>
              </w:rPr>
            </w:pPr>
            <w:r>
              <w:rPr>
                <w:b/>
              </w:rPr>
              <w:t>Work Task (WT) Number: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19C6675E" w14:textId="0E2F068A" w:rsidR="000A2502" w:rsidRDefault="000A2502" w:rsidP="00C91826">
            <w:pPr>
              <w:rPr>
                <w:rFonts w:cstheme="minorHAnsi"/>
              </w:rPr>
            </w:pPr>
          </w:p>
        </w:tc>
      </w:tr>
      <w:tr w:rsidR="000A2502" w:rsidRPr="00203B7D" w14:paraId="65C24008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6A49FA9A" w14:textId="1595A72F" w:rsidR="000A2502" w:rsidRDefault="000A2502" w:rsidP="000A2502">
            <w:pPr>
              <w:rPr>
                <w:b/>
              </w:rPr>
            </w:pPr>
            <w:r>
              <w:rPr>
                <w:b/>
              </w:rPr>
              <w:t>Action Taken: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331FCB2D" w14:textId="115FD7AF" w:rsidR="000A2502" w:rsidRDefault="000A2502" w:rsidP="00C91826">
            <w:pPr>
              <w:rPr>
                <w:rFonts w:cstheme="minorHAnsi"/>
              </w:rPr>
            </w:pPr>
          </w:p>
        </w:tc>
      </w:tr>
      <w:tr w:rsidR="000A2502" w:rsidRPr="00203B7D" w14:paraId="6B9388F8" w14:textId="77777777" w:rsidTr="00F7325D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2EC50DE7" w14:textId="5E8E55FA" w:rsidR="000A2502" w:rsidRDefault="000A2502" w:rsidP="000A2502">
            <w:pPr>
              <w:rPr>
                <w:b/>
              </w:rPr>
            </w:pPr>
            <w:r>
              <w:rPr>
                <w:b/>
              </w:rPr>
              <w:t>Due Date:</w:t>
            </w:r>
          </w:p>
        </w:tc>
        <w:tc>
          <w:tcPr>
            <w:tcW w:w="2701" w:type="dxa"/>
            <w:tcMar>
              <w:left w:w="43" w:type="dxa"/>
              <w:right w:w="43" w:type="dxa"/>
            </w:tcMar>
            <w:vAlign w:val="center"/>
          </w:tcPr>
          <w:p w14:paraId="5CA76EB5" w14:textId="553CB2B3" w:rsidR="000A2502" w:rsidRDefault="000A2502" w:rsidP="00C91826">
            <w:pPr>
              <w:rPr>
                <w:rFonts w:cstheme="minorHAnsi"/>
              </w:rPr>
            </w:pPr>
          </w:p>
        </w:tc>
        <w:tc>
          <w:tcPr>
            <w:tcW w:w="2702" w:type="dxa"/>
            <w:shd w:val="clear" w:color="auto" w:fill="B6ACD1"/>
            <w:vAlign w:val="center"/>
          </w:tcPr>
          <w:p w14:paraId="1E4EF66A" w14:textId="41261D8B" w:rsidR="000A2502" w:rsidRPr="00F7325D" w:rsidRDefault="000A2502" w:rsidP="00C91826">
            <w:pPr>
              <w:rPr>
                <w:rFonts w:cstheme="minorHAnsi"/>
                <w:b/>
              </w:rPr>
            </w:pPr>
            <w:r w:rsidRPr="00F7325D">
              <w:rPr>
                <w:rFonts w:cstheme="minorHAnsi"/>
                <w:b/>
              </w:rPr>
              <w:t>Completion Date:</w:t>
            </w:r>
          </w:p>
        </w:tc>
        <w:tc>
          <w:tcPr>
            <w:tcW w:w="2702" w:type="dxa"/>
            <w:vAlign w:val="center"/>
          </w:tcPr>
          <w:p w14:paraId="58B324B1" w14:textId="2A50BADF" w:rsidR="000A2502" w:rsidRDefault="000A2502" w:rsidP="00C91826">
            <w:pPr>
              <w:rPr>
                <w:rFonts w:cstheme="minorHAnsi"/>
              </w:rPr>
            </w:pPr>
          </w:p>
        </w:tc>
      </w:tr>
    </w:tbl>
    <w:p w14:paraId="6AF83187" w14:textId="77777777" w:rsidR="002935F9" w:rsidRPr="00005449" w:rsidRDefault="002935F9">
      <w:pPr>
        <w:rPr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5"/>
        <w:gridCol w:w="2701"/>
        <w:gridCol w:w="2702"/>
        <w:gridCol w:w="2702"/>
      </w:tblGrid>
      <w:tr w:rsidR="00D90075" w:rsidRPr="00203B7D" w14:paraId="3310BA10" w14:textId="77777777" w:rsidTr="00C91826">
        <w:trPr>
          <w:trHeight w:val="288"/>
          <w:jc w:val="center"/>
        </w:trPr>
        <w:tc>
          <w:tcPr>
            <w:tcW w:w="10800" w:type="dxa"/>
            <w:gridSpan w:val="4"/>
            <w:shd w:val="clear" w:color="auto" w:fill="4E2A84"/>
            <w:tcMar>
              <w:left w:w="43" w:type="dxa"/>
              <w:right w:w="43" w:type="dxa"/>
            </w:tcMar>
            <w:vAlign w:val="center"/>
          </w:tcPr>
          <w:p w14:paraId="766F9E16" w14:textId="7EA4C770" w:rsidR="00D90075" w:rsidRPr="00005449" w:rsidRDefault="00D90075" w:rsidP="00C91826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V</w:t>
            </w:r>
            <w:r w:rsidR="00314EA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I</w:t>
            </w: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. Required Action 2</w:t>
            </w:r>
          </w:p>
        </w:tc>
      </w:tr>
      <w:tr w:rsidR="00D90075" w:rsidRPr="00203B7D" w14:paraId="723AABDD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23BECC42" w14:textId="77777777" w:rsidR="00D90075" w:rsidRPr="006850F6" w:rsidRDefault="00D90075" w:rsidP="00C91826">
            <w:pPr>
              <w:rPr>
                <w:rFonts w:cstheme="minorHAnsi"/>
                <w:b/>
              </w:rPr>
            </w:pPr>
            <w:r>
              <w:rPr>
                <w:b/>
              </w:rPr>
              <w:t>Required Action: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69AECEA6" w14:textId="68C52472" w:rsidR="00D90075" w:rsidRPr="006850F6" w:rsidRDefault="00D90075" w:rsidP="00C91826">
            <w:pPr>
              <w:rPr>
                <w:rFonts w:cstheme="minorHAnsi"/>
              </w:rPr>
            </w:pPr>
          </w:p>
        </w:tc>
      </w:tr>
      <w:tr w:rsidR="00D90075" w:rsidRPr="00203B7D" w14:paraId="20B9DF59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FE03D43" w14:textId="77777777" w:rsidR="00D90075" w:rsidRPr="006850F6" w:rsidRDefault="00D90075" w:rsidP="00C91826">
            <w:pPr>
              <w:rPr>
                <w:rFonts w:cstheme="minorHAnsi"/>
                <w:b/>
              </w:rPr>
            </w:pPr>
            <w:r>
              <w:rPr>
                <w:b/>
              </w:rPr>
              <w:t>Responsible Person Name: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689B1678" w14:textId="2139699A" w:rsidR="00D90075" w:rsidRPr="00D56F83" w:rsidRDefault="00D90075" w:rsidP="00C91826">
            <w:pPr>
              <w:rPr>
                <w:rFonts w:cstheme="minorHAnsi"/>
              </w:rPr>
            </w:pPr>
          </w:p>
        </w:tc>
      </w:tr>
      <w:tr w:rsidR="00D90075" w:rsidRPr="00203B7D" w14:paraId="2BDFE502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15BA2670" w14:textId="77777777" w:rsidR="00D90075" w:rsidRPr="006850F6" w:rsidRDefault="00D90075" w:rsidP="00C91826">
            <w:pPr>
              <w:rPr>
                <w:rFonts w:cstheme="minorHAnsi"/>
                <w:b/>
              </w:rPr>
            </w:pPr>
            <w:r>
              <w:rPr>
                <w:b/>
              </w:rPr>
              <w:t>Responsible Person Email: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216146A5" w14:textId="73BE0943" w:rsidR="00D90075" w:rsidRPr="00D56F83" w:rsidRDefault="00D90075" w:rsidP="00C91826">
            <w:pPr>
              <w:rPr>
                <w:rFonts w:cstheme="minorHAnsi"/>
              </w:rPr>
            </w:pPr>
          </w:p>
        </w:tc>
      </w:tr>
      <w:tr w:rsidR="00D90075" w:rsidRPr="00203B7D" w14:paraId="185136A6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76158FD" w14:textId="77777777" w:rsidR="00D90075" w:rsidRDefault="00D90075" w:rsidP="00C91826">
            <w:pPr>
              <w:rPr>
                <w:b/>
              </w:rPr>
            </w:pPr>
            <w:r>
              <w:rPr>
                <w:b/>
              </w:rPr>
              <w:t>Work Task (WT) Number: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7C9FC4E3" w14:textId="4D5FC600" w:rsidR="00D90075" w:rsidRDefault="00D90075" w:rsidP="007B4AFF">
            <w:pPr>
              <w:rPr>
                <w:rFonts w:cstheme="minorHAnsi"/>
              </w:rPr>
            </w:pPr>
          </w:p>
        </w:tc>
      </w:tr>
      <w:tr w:rsidR="00D90075" w:rsidRPr="00203B7D" w14:paraId="23ED799E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EAA2D48" w14:textId="77777777" w:rsidR="00D90075" w:rsidRDefault="00D90075" w:rsidP="00C91826">
            <w:pPr>
              <w:rPr>
                <w:b/>
              </w:rPr>
            </w:pPr>
            <w:r>
              <w:rPr>
                <w:b/>
              </w:rPr>
              <w:t>Action Taken:</w:t>
            </w:r>
          </w:p>
        </w:tc>
        <w:tc>
          <w:tcPr>
            <w:tcW w:w="8105" w:type="dxa"/>
            <w:gridSpan w:val="3"/>
            <w:tcMar>
              <w:left w:w="43" w:type="dxa"/>
              <w:right w:w="43" w:type="dxa"/>
            </w:tcMar>
            <w:vAlign w:val="center"/>
          </w:tcPr>
          <w:p w14:paraId="61981F16" w14:textId="58DEBE87" w:rsidR="00D90075" w:rsidRDefault="00D90075" w:rsidP="00C91826">
            <w:pPr>
              <w:rPr>
                <w:rFonts w:cstheme="minorHAnsi"/>
              </w:rPr>
            </w:pPr>
          </w:p>
        </w:tc>
      </w:tr>
      <w:tr w:rsidR="00D90075" w:rsidRPr="00203B7D" w14:paraId="2862F93E" w14:textId="77777777" w:rsidTr="00C91826">
        <w:trPr>
          <w:trHeight w:val="576"/>
          <w:jc w:val="center"/>
        </w:trPr>
        <w:tc>
          <w:tcPr>
            <w:tcW w:w="2695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685F6814" w14:textId="77777777" w:rsidR="00D90075" w:rsidRDefault="00D90075" w:rsidP="00C91826">
            <w:pPr>
              <w:rPr>
                <w:b/>
              </w:rPr>
            </w:pPr>
            <w:r>
              <w:rPr>
                <w:b/>
              </w:rPr>
              <w:t>Due Date:</w:t>
            </w:r>
          </w:p>
        </w:tc>
        <w:tc>
          <w:tcPr>
            <w:tcW w:w="2701" w:type="dxa"/>
            <w:tcMar>
              <w:left w:w="43" w:type="dxa"/>
              <w:right w:w="43" w:type="dxa"/>
            </w:tcMar>
            <w:vAlign w:val="center"/>
          </w:tcPr>
          <w:p w14:paraId="2F28C49F" w14:textId="1FEF7051" w:rsidR="00D90075" w:rsidRDefault="00D90075" w:rsidP="00C91826">
            <w:pPr>
              <w:rPr>
                <w:rFonts w:cstheme="minorHAnsi"/>
              </w:rPr>
            </w:pPr>
          </w:p>
        </w:tc>
        <w:tc>
          <w:tcPr>
            <w:tcW w:w="2702" w:type="dxa"/>
            <w:shd w:val="clear" w:color="auto" w:fill="B6ACD1"/>
            <w:vAlign w:val="center"/>
          </w:tcPr>
          <w:p w14:paraId="4A0BDD2E" w14:textId="77777777" w:rsidR="00D90075" w:rsidRPr="00F7325D" w:rsidRDefault="00D90075" w:rsidP="00C91826">
            <w:pPr>
              <w:rPr>
                <w:rFonts w:cstheme="minorHAnsi"/>
                <w:b/>
              </w:rPr>
            </w:pPr>
            <w:r w:rsidRPr="00F7325D">
              <w:rPr>
                <w:rFonts w:cstheme="minorHAnsi"/>
                <w:b/>
              </w:rPr>
              <w:t>Completion Date:</w:t>
            </w:r>
          </w:p>
        </w:tc>
        <w:tc>
          <w:tcPr>
            <w:tcW w:w="2702" w:type="dxa"/>
            <w:vAlign w:val="center"/>
          </w:tcPr>
          <w:p w14:paraId="44310A3F" w14:textId="056C05BB" w:rsidR="00D90075" w:rsidRDefault="00D90075" w:rsidP="00C91826">
            <w:pPr>
              <w:rPr>
                <w:rFonts w:cstheme="minorHAnsi"/>
              </w:rPr>
            </w:pPr>
          </w:p>
        </w:tc>
      </w:tr>
    </w:tbl>
    <w:p w14:paraId="664AAC8D" w14:textId="77777777" w:rsidR="00B8541F" w:rsidRPr="00551652" w:rsidRDefault="00B8541F" w:rsidP="00190189">
      <w:pPr>
        <w:keepNext/>
        <w:rPr>
          <w:rFonts w:cstheme="minorHAnsi"/>
          <w:sz w:val="12"/>
          <w:szCs w:val="12"/>
        </w:rPr>
      </w:pPr>
    </w:p>
    <w:sectPr w:rsidR="00B8541F" w:rsidRPr="00551652" w:rsidSect="00F71ED8">
      <w:headerReference w:type="default" r:id="rId10"/>
      <w:footerReference w:type="default" r:id="rId11"/>
      <w:pgSz w:w="12240" w:h="15840" w:code="1"/>
      <w:pgMar w:top="1080" w:right="720" w:bottom="720" w:left="720" w:header="360" w:footer="18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B8030" w14:textId="77777777" w:rsidR="00E13093" w:rsidRDefault="00E13093" w:rsidP="008C04EC">
      <w:r>
        <w:separator/>
      </w:r>
    </w:p>
  </w:endnote>
  <w:endnote w:type="continuationSeparator" w:id="0">
    <w:p w14:paraId="09CE275A" w14:textId="77777777" w:rsidR="00E13093" w:rsidRDefault="00E13093" w:rsidP="008C0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77022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E1E72C" w14:textId="472A8AD3" w:rsidR="00F71ED8" w:rsidRDefault="00232961" w:rsidP="00232961">
        <w:pPr>
          <w:pStyle w:val="Footer"/>
          <w:tabs>
            <w:tab w:val="clear" w:pos="9360"/>
            <w:tab w:val="right" w:pos="10800"/>
          </w:tabs>
        </w:pPr>
        <w:r>
          <w:t xml:space="preserve">Revision Date: </w:t>
        </w:r>
        <w:r w:rsidR="00E13093">
          <w:rPr>
            <w:noProof/>
          </w:rPr>
          <w:fldChar w:fldCharType="begin"/>
        </w:r>
        <w:r w:rsidR="00E13093">
          <w:rPr>
            <w:noProof/>
          </w:rPr>
          <w:instrText xml:space="preserve"> DATE   \* MERGEFORMAT </w:instrText>
        </w:r>
        <w:r w:rsidR="00E13093">
          <w:rPr>
            <w:noProof/>
          </w:rPr>
          <w:fldChar w:fldCharType="separate"/>
        </w:r>
        <w:r w:rsidR="00851A43">
          <w:rPr>
            <w:noProof/>
          </w:rPr>
          <w:t>7/31/2025</w:t>
        </w:r>
        <w:r w:rsidR="00E13093">
          <w:rPr>
            <w:noProof/>
          </w:rPr>
          <w:fldChar w:fldCharType="end"/>
        </w:r>
        <w:r>
          <w:tab/>
        </w:r>
        <w:r>
          <w:tab/>
        </w:r>
        <w:r w:rsidR="00F71ED8">
          <w:t xml:space="preserve">Page </w:t>
        </w:r>
        <w:r w:rsidR="00F71ED8">
          <w:fldChar w:fldCharType="begin"/>
        </w:r>
        <w:r w:rsidR="00F71ED8">
          <w:instrText xml:space="preserve"> PAGE   \* MERGEFORMAT </w:instrText>
        </w:r>
        <w:r w:rsidR="00F71ED8">
          <w:fldChar w:fldCharType="separate"/>
        </w:r>
        <w:r w:rsidR="003673DA">
          <w:rPr>
            <w:noProof/>
          </w:rPr>
          <w:t>2</w:t>
        </w:r>
        <w:r w:rsidR="00F71ED8">
          <w:rPr>
            <w:noProof/>
          </w:rPr>
          <w:fldChar w:fldCharType="end"/>
        </w:r>
        <w:r w:rsidR="00F71ED8">
          <w:rPr>
            <w:noProof/>
          </w:rPr>
          <w:t xml:space="preserve"> of </w:t>
        </w:r>
        <w:r w:rsidR="00F71ED8">
          <w:rPr>
            <w:noProof/>
          </w:rPr>
          <w:fldChar w:fldCharType="begin"/>
        </w:r>
        <w:r w:rsidR="00F71ED8">
          <w:rPr>
            <w:noProof/>
          </w:rPr>
          <w:instrText xml:space="preserve"> NUMPAGES   \* MERGEFORMAT </w:instrText>
        </w:r>
        <w:r w:rsidR="00F71ED8">
          <w:rPr>
            <w:noProof/>
          </w:rPr>
          <w:fldChar w:fldCharType="separate"/>
        </w:r>
        <w:r w:rsidR="003673DA">
          <w:rPr>
            <w:noProof/>
          </w:rPr>
          <w:t>2</w:t>
        </w:r>
        <w:r w:rsidR="00F71ED8">
          <w:rPr>
            <w:noProof/>
          </w:rPr>
          <w:fldChar w:fldCharType="end"/>
        </w:r>
      </w:p>
    </w:sdtContent>
  </w:sdt>
  <w:p w14:paraId="1E1970C3" w14:textId="77777777" w:rsidR="00B93662" w:rsidRPr="00FB17C9" w:rsidRDefault="00B93662" w:rsidP="008C04EC">
    <w:pPr>
      <w:pStyle w:val="Footer"/>
      <w:tabs>
        <w:tab w:val="clear" w:pos="4680"/>
        <w:tab w:val="clear" w:pos="9360"/>
        <w:tab w:val="center" w:pos="5400"/>
        <w:tab w:val="right" w:pos="108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161F0" w14:textId="77777777" w:rsidR="00E13093" w:rsidRDefault="00E13093" w:rsidP="008C04EC">
      <w:r>
        <w:separator/>
      </w:r>
    </w:p>
  </w:footnote>
  <w:footnote w:type="continuationSeparator" w:id="0">
    <w:p w14:paraId="0B77C483" w14:textId="77777777" w:rsidR="00E13093" w:rsidRDefault="00E13093" w:rsidP="008C04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8D29C" w14:textId="470FAECF" w:rsidR="00B93662" w:rsidRPr="00F71ED8" w:rsidRDefault="00C966C4" w:rsidP="00F71ED8">
    <w:pPr>
      <w:pStyle w:val="Header"/>
      <w:tabs>
        <w:tab w:val="clear" w:pos="4680"/>
        <w:tab w:val="clear" w:pos="9360"/>
        <w:tab w:val="right" w:pos="10800"/>
      </w:tabs>
      <w:rPr>
        <w:b/>
        <w:color w:val="4E2A84"/>
        <w:sz w:val="32"/>
        <w:szCs w:val="32"/>
      </w:rPr>
    </w:pPr>
    <w:r>
      <w:rPr>
        <w:b/>
        <w:noProof/>
        <w:color w:val="4E2A84"/>
        <w:sz w:val="28"/>
        <w:szCs w:val="28"/>
      </w:rPr>
      <w:drawing>
        <wp:inline distT="0" distB="0" distL="0" distR="0" wp14:anchorId="3FB2218D" wp14:editId="5CDCB9FE">
          <wp:extent cx="3203032" cy="463550"/>
          <wp:effectExtent l="0" t="0" r="0" b="0"/>
          <wp:docPr id="1483306299" name="Picture 1" descr="A picture containing text, font, screenshot, graphic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3306299" name="Picture 1" descr="A picture containing text, font, screenshot, graphic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7711" cy="4642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71ED8">
      <w:rPr>
        <w:b/>
        <w:color w:val="4E2A84"/>
        <w:sz w:val="28"/>
        <w:szCs w:val="28"/>
      </w:rPr>
      <w:tab/>
    </w:r>
    <w:r w:rsidR="006850F6">
      <w:rPr>
        <w:b/>
        <w:color w:val="4E2A84"/>
        <w:sz w:val="32"/>
        <w:szCs w:val="32"/>
      </w:rPr>
      <w:t>Incident Investigation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493" w:hanging="360"/>
      </w:p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1" w15:restartNumberingAfterBreak="0">
    <w:nsid w:val="05ED077F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F0A17"/>
    <w:multiLevelType w:val="hybridMultilevel"/>
    <w:tmpl w:val="4378E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B4512"/>
    <w:multiLevelType w:val="hybridMultilevel"/>
    <w:tmpl w:val="6082C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E568AD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695BFA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D29EA"/>
    <w:multiLevelType w:val="hybridMultilevel"/>
    <w:tmpl w:val="11D21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071CA3"/>
    <w:multiLevelType w:val="hybridMultilevel"/>
    <w:tmpl w:val="A97EE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190861"/>
    <w:multiLevelType w:val="hybridMultilevel"/>
    <w:tmpl w:val="D21068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210255"/>
    <w:multiLevelType w:val="hybridMultilevel"/>
    <w:tmpl w:val="2E98E7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BD2708"/>
    <w:multiLevelType w:val="hybridMultilevel"/>
    <w:tmpl w:val="FB00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846E5F"/>
    <w:multiLevelType w:val="hybridMultilevel"/>
    <w:tmpl w:val="201E9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6B7F27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A9342C"/>
    <w:multiLevelType w:val="hybridMultilevel"/>
    <w:tmpl w:val="7B421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257A85"/>
    <w:multiLevelType w:val="hybridMultilevel"/>
    <w:tmpl w:val="227EB0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pacing w:val="-1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D352ECC"/>
    <w:multiLevelType w:val="hybridMultilevel"/>
    <w:tmpl w:val="00A073DC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4F0369BB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C356BA"/>
    <w:multiLevelType w:val="hybridMultilevel"/>
    <w:tmpl w:val="03BCA2AC"/>
    <w:lvl w:ilvl="0" w:tplc="72FC8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0044222"/>
    <w:multiLevelType w:val="hybridMultilevel"/>
    <w:tmpl w:val="9C6A2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004A82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7401F3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754774"/>
    <w:multiLevelType w:val="hybridMultilevel"/>
    <w:tmpl w:val="7FBCEE7C"/>
    <w:lvl w:ilvl="0" w:tplc="3D46032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4787BFA"/>
    <w:multiLevelType w:val="hybridMultilevel"/>
    <w:tmpl w:val="D63C3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34C1C"/>
    <w:multiLevelType w:val="hybridMultilevel"/>
    <w:tmpl w:val="16E22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B73C93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1846103">
    <w:abstractNumId w:val="15"/>
  </w:num>
  <w:num w:numId="2" w16cid:durableId="1106189709">
    <w:abstractNumId w:val="17"/>
  </w:num>
  <w:num w:numId="3" w16cid:durableId="1140348013">
    <w:abstractNumId w:val="3"/>
  </w:num>
  <w:num w:numId="4" w16cid:durableId="1548837004">
    <w:abstractNumId w:val="11"/>
  </w:num>
  <w:num w:numId="5" w16cid:durableId="1493596744">
    <w:abstractNumId w:val="23"/>
  </w:num>
  <w:num w:numId="6" w16cid:durableId="2125616834">
    <w:abstractNumId w:val="9"/>
  </w:num>
  <w:num w:numId="7" w16cid:durableId="1357849473">
    <w:abstractNumId w:val="22"/>
  </w:num>
  <w:num w:numId="8" w16cid:durableId="893153218">
    <w:abstractNumId w:val="8"/>
  </w:num>
  <w:num w:numId="9" w16cid:durableId="1502164061">
    <w:abstractNumId w:val="6"/>
  </w:num>
  <w:num w:numId="10" w16cid:durableId="211582781">
    <w:abstractNumId w:val="2"/>
  </w:num>
  <w:num w:numId="11" w16cid:durableId="670572355">
    <w:abstractNumId w:val="10"/>
  </w:num>
  <w:num w:numId="12" w16cid:durableId="16361747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29693366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41258153">
    <w:abstractNumId w:val="7"/>
  </w:num>
  <w:num w:numId="15" w16cid:durableId="876044159">
    <w:abstractNumId w:val="12"/>
  </w:num>
  <w:num w:numId="16" w16cid:durableId="1508131961">
    <w:abstractNumId w:val="1"/>
  </w:num>
  <w:num w:numId="17" w16cid:durableId="1030955013">
    <w:abstractNumId w:val="14"/>
  </w:num>
  <w:num w:numId="18" w16cid:durableId="809175177">
    <w:abstractNumId w:val="0"/>
  </w:num>
  <w:num w:numId="19" w16cid:durableId="20728490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99639098">
    <w:abstractNumId w:val="24"/>
  </w:num>
  <w:num w:numId="21" w16cid:durableId="1025864453">
    <w:abstractNumId w:val="19"/>
  </w:num>
  <w:num w:numId="22" w16cid:durableId="1619532432">
    <w:abstractNumId w:val="4"/>
  </w:num>
  <w:num w:numId="23" w16cid:durableId="2140683592">
    <w:abstractNumId w:val="5"/>
  </w:num>
  <w:num w:numId="24" w16cid:durableId="646544486">
    <w:abstractNumId w:val="16"/>
  </w:num>
  <w:num w:numId="25" w16cid:durableId="461579563">
    <w:abstractNumId w:val="20"/>
  </w:num>
  <w:num w:numId="26" w16cid:durableId="837157514">
    <w:abstractNumId w:val="1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defaultTabStop w:val="720"/>
  <w:doNotShadeFormData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I0NzE1szQyNTcCYiUdpeDU4uLM/DyQAsNaAIpgTkYsAAAA"/>
  </w:docVars>
  <w:rsids>
    <w:rsidRoot w:val="0031180F"/>
    <w:rsid w:val="000009CB"/>
    <w:rsid w:val="00001B0F"/>
    <w:rsid w:val="00002664"/>
    <w:rsid w:val="00005449"/>
    <w:rsid w:val="00006911"/>
    <w:rsid w:val="00006F16"/>
    <w:rsid w:val="00007023"/>
    <w:rsid w:val="00007759"/>
    <w:rsid w:val="000102D0"/>
    <w:rsid w:val="000105D7"/>
    <w:rsid w:val="0001083A"/>
    <w:rsid w:val="00010861"/>
    <w:rsid w:val="00012E47"/>
    <w:rsid w:val="00013243"/>
    <w:rsid w:val="00013C5A"/>
    <w:rsid w:val="00014E05"/>
    <w:rsid w:val="000157EF"/>
    <w:rsid w:val="00015F04"/>
    <w:rsid w:val="00016096"/>
    <w:rsid w:val="00016ACE"/>
    <w:rsid w:val="00017BA4"/>
    <w:rsid w:val="00023A45"/>
    <w:rsid w:val="00024482"/>
    <w:rsid w:val="0002463E"/>
    <w:rsid w:val="00025E32"/>
    <w:rsid w:val="0002717E"/>
    <w:rsid w:val="00027882"/>
    <w:rsid w:val="00030D98"/>
    <w:rsid w:val="00031600"/>
    <w:rsid w:val="00031BD8"/>
    <w:rsid w:val="00032039"/>
    <w:rsid w:val="000320EC"/>
    <w:rsid w:val="0003250F"/>
    <w:rsid w:val="000341DF"/>
    <w:rsid w:val="000342EC"/>
    <w:rsid w:val="000344F3"/>
    <w:rsid w:val="0003455A"/>
    <w:rsid w:val="00037DF8"/>
    <w:rsid w:val="00041120"/>
    <w:rsid w:val="00041769"/>
    <w:rsid w:val="00041AE5"/>
    <w:rsid w:val="0004216F"/>
    <w:rsid w:val="000425F9"/>
    <w:rsid w:val="000448CB"/>
    <w:rsid w:val="00047ABA"/>
    <w:rsid w:val="00050117"/>
    <w:rsid w:val="000501BA"/>
    <w:rsid w:val="00050468"/>
    <w:rsid w:val="0005252C"/>
    <w:rsid w:val="00053D97"/>
    <w:rsid w:val="00056653"/>
    <w:rsid w:val="000569F5"/>
    <w:rsid w:val="0005733F"/>
    <w:rsid w:val="00057D0D"/>
    <w:rsid w:val="00057D4E"/>
    <w:rsid w:val="000614F4"/>
    <w:rsid w:val="00061D7C"/>
    <w:rsid w:val="000626AF"/>
    <w:rsid w:val="00062B63"/>
    <w:rsid w:val="00063D14"/>
    <w:rsid w:val="00063D8F"/>
    <w:rsid w:val="00063E76"/>
    <w:rsid w:val="0006499D"/>
    <w:rsid w:val="0006583B"/>
    <w:rsid w:val="00065BB5"/>
    <w:rsid w:val="00066442"/>
    <w:rsid w:val="00066EFA"/>
    <w:rsid w:val="00067018"/>
    <w:rsid w:val="00067340"/>
    <w:rsid w:val="000703D0"/>
    <w:rsid w:val="00070ED4"/>
    <w:rsid w:val="00073A67"/>
    <w:rsid w:val="00073E20"/>
    <w:rsid w:val="00074641"/>
    <w:rsid w:val="0007473E"/>
    <w:rsid w:val="0007610B"/>
    <w:rsid w:val="00076462"/>
    <w:rsid w:val="00077CB5"/>
    <w:rsid w:val="00081058"/>
    <w:rsid w:val="00084A05"/>
    <w:rsid w:val="00085222"/>
    <w:rsid w:val="0008745B"/>
    <w:rsid w:val="00090CEF"/>
    <w:rsid w:val="00090E65"/>
    <w:rsid w:val="00091E85"/>
    <w:rsid w:val="00092BBA"/>
    <w:rsid w:val="00094786"/>
    <w:rsid w:val="00094A38"/>
    <w:rsid w:val="00094F06"/>
    <w:rsid w:val="000951CE"/>
    <w:rsid w:val="000959F5"/>
    <w:rsid w:val="000A2502"/>
    <w:rsid w:val="000A45FD"/>
    <w:rsid w:val="000A56C2"/>
    <w:rsid w:val="000A5D1F"/>
    <w:rsid w:val="000A5D48"/>
    <w:rsid w:val="000A6C88"/>
    <w:rsid w:val="000A7C5E"/>
    <w:rsid w:val="000B0B31"/>
    <w:rsid w:val="000B0E65"/>
    <w:rsid w:val="000B0E7B"/>
    <w:rsid w:val="000B194C"/>
    <w:rsid w:val="000B24CA"/>
    <w:rsid w:val="000B44BC"/>
    <w:rsid w:val="000B510A"/>
    <w:rsid w:val="000C1D8F"/>
    <w:rsid w:val="000C2627"/>
    <w:rsid w:val="000C2FE1"/>
    <w:rsid w:val="000C46C2"/>
    <w:rsid w:val="000C51F3"/>
    <w:rsid w:val="000C6482"/>
    <w:rsid w:val="000D2534"/>
    <w:rsid w:val="000D2C27"/>
    <w:rsid w:val="000D2FF5"/>
    <w:rsid w:val="000D3661"/>
    <w:rsid w:val="000D4B81"/>
    <w:rsid w:val="000D522F"/>
    <w:rsid w:val="000D57E9"/>
    <w:rsid w:val="000E19B6"/>
    <w:rsid w:val="000E1E88"/>
    <w:rsid w:val="000E41E6"/>
    <w:rsid w:val="000F2A77"/>
    <w:rsid w:val="000F306D"/>
    <w:rsid w:val="000F32D1"/>
    <w:rsid w:val="000F3BEA"/>
    <w:rsid w:val="000F40B9"/>
    <w:rsid w:val="000F589E"/>
    <w:rsid w:val="000F624B"/>
    <w:rsid w:val="000F638B"/>
    <w:rsid w:val="000F676D"/>
    <w:rsid w:val="00105E4D"/>
    <w:rsid w:val="00105F73"/>
    <w:rsid w:val="00106195"/>
    <w:rsid w:val="0011022A"/>
    <w:rsid w:val="00110B20"/>
    <w:rsid w:val="001114C9"/>
    <w:rsid w:val="0011207A"/>
    <w:rsid w:val="0011242B"/>
    <w:rsid w:val="001140EB"/>
    <w:rsid w:val="001158A9"/>
    <w:rsid w:val="0011696A"/>
    <w:rsid w:val="0011778A"/>
    <w:rsid w:val="001177FE"/>
    <w:rsid w:val="00117889"/>
    <w:rsid w:val="001179E5"/>
    <w:rsid w:val="001200AC"/>
    <w:rsid w:val="001231B1"/>
    <w:rsid w:val="00123BF0"/>
    <w:rsid w:val="00126B70"/>
    <w:rsid w:val="0013079D"/>
    <w:rsid w:val="001327A7"/>
    <w:rsid w:val="00132D1C"/>
    <w:rsid w:val="001332C9"/>
    <w:rsid w:val="00140DC3"/>
    <w:rsid w:val="0014144D"/>
    <w:rsid w:val="0014166F"/>
    <w:rsid w:val="00142289"/>
    <w:rsid w:val="00142A01"/>
    <w:rsid w:val="001437F7"/>
    <w:rsid w:val="00143A19"/>
    <w:rsid w:val="00145B22"/>
    <w:rsid w:val="00146E5D"/>
    <w:rsid w:val="00147C55"/>
    <w:rsid w:val="001507F3"/>
    <w:rsid w:val="00152ADE"/>
    <w:rsid w:val="0015429A"/>
    <w:rsid w:val="001552DA"/>
    <w:rsid w:val="00156828"/>
    <w:rsid w:val="0015692C"/>
    <w:rsid w:val="00157299"/>
    <w:rsid w:val="00157839"/>
    <w:rsid w:val="0016081F"/>
    <w:rsid w:val="001627BB"/>
    <w:rsid w:val="00162C4E"/>
    <w:rsid w:val="001640DB"/>
    <w:rsid w:val="00165571"/>
    <w:rsid w:val="00165EA2"/>
    <w:rsid w:val="00167BDC"/>
    <w:rsid w:val="00170BE7"/>
    <w:rsid w:val="00170ED3"/>
    <w:rsid w:val="00171164"/>
    <w:rsid w:val="00171D2B"/>
    <w:rsid w:val="001732C9"/>
    <w:rsid w:val="00173B15"/>
    <w:rsid w:val="00175DE6"/>
    <w:rsid w:val="0017641A"/>
    <w:rsid w:val="0018181B"/>
    <w:rsid w:val="00185789"/>
    <w:rsid w:val="00187293"/>
    <w:rsid w:val="00187F93"/>
    <w:rsid w:val="00190189"/>
    <w:rsid w:val="00190246"/>
    <w:rsid w:val="00190CE1"/>
    <w:rsid w:val="00190F55"/>
    <w:rsid w:val="00191BDC"/>
    <w:rsid w:val="0019759D"/>
    <w:rsid w:val="0019765E"/>
    <w:rsid w:val="001A1380"/>
    <w:rsid w:val="001A2CCB"/>
    <w:rsid w:val="001A2D70"/>
    <w:rsid w:val="001A428E"/>
    <w:rsid w:val="001B2AE2"/>
    <w:rsid w:val="001B2AE5"/>
    <w:rsid w:val="001B2C60"/>
    <w:rsid w:val="001B3F84"/>
    <w:rsid w:val="001B45AD"/>
    <w:rsid w:val="001B4DFB"/>
    <w:rsid w:val="001B59D7"/>
    <w:rsid w:val="001B68DB"/>
    <w:rsid w:val="001C00D3"/>
    <w:rsid w:val="001C0C4E"/>
    <w:rsid w:val="001C11A8"/>
    <w:rsid w:val="001C1923"/>
    <w:rsid w:val="001C1DE0"/>
    <w:rsid w:val="001C2A26"/>
    <w:rsid w:val="001C671D"/>
    <w:rsid w:val="001C7AED"/>
    <w:rsid w:val="001D0D1A"/>
    <w:rsid w:val="001D1012"/>
    <w:rsid w:val="001D3575"/>
    <w:rsid w:val="001D3ECE"/>
    <w:rsid w:val="001D5367"/>
    <w:rsid w:val="001D54D3"/>
    <w:rsid w:val="001D60E0"/>
    <w:rsid w:val="001D62A2"/>
    <w:rsid w:val="001E0803"/>
    <w:rsid w:val="001E156B"/>
    <w:rsid w:val="001E3B31"/>
    <w:rsid w:val="001E3DBF"/>
    <w:rsid w:val="001F09F7"/>
    <w:rsid w:val="001F164C"/>
    <w:rsid w:val="001F3DD2"/>
    <w:rsid w:val="001F476C"/>
    <w:rsid w:val="001F7BCD"/>
    <w:rsid w:val="00200C07"/>
    <w:rsid w:val="00200E63"/>
    <w:rsid w:val="0020374B"/>
    <w:rsid w:val="002038CA"/>
    <w:rsid w:val="00203B7D"/>
    <w:rsid w:val="00205113"/>
    <w:rsid w:val="00211443"/>
    <w:rsid w:val="002122AE"/>
    <w:rsid w:val="00212EFF"/>
    <w:rsid w:val="00213621"/>
    <w:rsid w:val="00213D5F"/>
    <w:rsid w:val="002159D7"/>
    <w:rsid w:val="00216164"/>
    <w:rsid w:val="002171D5"/>
    <w:rsid w:val="002201D8"/>
    <w:rsid w:val="00221120"/>
    <w:rsid w:val="0022168E"/>
    <w:rsid w:val="002248FA"/>
    <w:rsid w:val="00224DB1"/>
    <w:rsid w:val="00225FC6"/>
    <w:rsid w:val="00227853"/>
    <w:rsid w:val="00230684"/>
    <w:rsid w:val="00230A5A"/>
    <w:rsid w:val="00232961"/>
    <w:rsid w:val="0023312F"/>
    <w:rsid w:val="00233D23"/>
    <w:rsid w:val="00235A5E"/>
    <w:rsid w:val="002364C1"/>
    <w:rsid w:val="00236F9A"/>
    <w:rsid w:val="0023798B"/>
    <w:rsid w:val="00240296"/>
    <w:rsid w:val="00240A5B"/>
    <w:rsid w:val="002421BD"/>
    <w:rsid w:val="00242373"/>
    <w:rsid w:val="00243C4F"/>
    <w:rsid w:val="00244363"/>
    <w:rsid w:val="00246087"/>
    <w:rsid w:val="002464D7"/>
    <w:rsid w:val="00247597"/>
    <w:rsid w:val="00251E9B"/>
    <w:rsid w:val="00252722"/>
    <w:rsid w:val="00253792"/>
    <w:rsid w:val="00253E0E"/>
    <w:rsid w:val="00255F49"/>
    <w:rsid w:val="00255F64"/>
    <w:rsid w:val="00256944"/>
    <w:rsid w:val="00257C30"/>
    <w:rsid w:val="00261033"/>
    <w:rsid w:val="00261C10"/>
    <w:rsid w:val="00264C16"/>
    <w:rsid w:val="002716DF"/>
    <w:rsid w:val="00272FF7"/>
    <w:rsid w:val="00284294"/>
    <w:rsid w:val="00286796"/>
    <w:rsid w:val="002873B2"/>
    <w:rsid w:val="00290B90"/>
    <w:rsid w:val="002914F7"/>
    <w:rsid w:val="002935F9"/>
    <w:rsid w:val="00295939"/>
    <w:rsid w:val="00295ECB"/>
    <w:rsid w:val="0029624C"/>
    <w:rsid w:val="002A01ED"/>
    <w:rsid w:val="002A0AB9"/>
    <w:rsid w:val="002A7290"/>
    <w:rsid w:val="002B052D"/>
    <w:rsid w:val="002B40E4"/>
    <w:rsid w:val="002B4418"/>
    <w:rsid w:val="002B49C9"/>
    <w:rsid w:val="002B4B64"/>
    <w:rsid w:val="002B79FC"/>
    <w:rsid w:val="002C1BE8"/>
    <w:rsid w:val="002C27A4"/>
    <w:rsid w:val="002C3255"/>
    <w:rsid w:val="002C34FA"/>
    <w:rsid w:val="002C3522"/>
    <w:rsid w:val="002C483F"/>
    <w:rsid w:val="002C6231"/>
    <w:rsid w:val="002C68D6"/>
    <w:rsid w:val="002C69E4"/>
    <w:rsid w:val="002C73D5"/>
    <w:rsid w:val="002C76B4"/>
    <w:rsid w:val="002D0273"/>
    <w:rsid w:val="002D286B"/>
    <w:rsid w:val="002D40C1"/>
    <w:rsid w:val="002D4335"/>
    <w:rsid w:val="002D5C34"/>
    <w:rsid w:val="002D6C78"/>
    <w:rsid w:val="002E0888"/>
    <w:rsid w:val="002E3199"/>
    <w:rsid w:val="002E388A"/>
    <w:rsid w:val="002E524C"/>
    <w:rsid w:val="002E7CF7"/>
    <w:rsid w:val="002F05A7"/>
    <w:rsid w:val="002F0B85"/>
    <w:rsid w:val="002F1015"/>
    <w:rsid w:val="002F14D0"/>
    <w:rsid w:val="002F2446"/>
    <w:rsid w:val="002F2505"/>
    <w:rsid w:val="002F60A5"/>
    <w:rsid w:val="002F727F"/>
    <w:rsid w:val="00300439"/>
    <w:rsid w:val="00300825"/>
    <w:rsid w:val="003041CD"/>
    <w:rsid w:val="003050E9"/>
    <w:rsid w:val="0030591D"/>
    <w:rsid w:val="0031096C"/>
    <w:rsid w:val="003112C4"/>
    <w:rsid w:val="0031180F"/>
    <w:rsid w:val="003134B1"/>
    <w:rsid w:val="00313AB5"/>
    <w:rsid w:val="00314EA9"/>
    <w:rsid w:val="0031549A"/>
    <w:rsid w:val="003158B9"/>
    <w:rsid w:val="003163BA"/>
    <w:rsid w:val="003163D5"/>
    <w:rsid w:val="003171B8"/>
    <w:rsid w:val="00320F2B"/>
    <w:rsid w:val="00322855"/>
    <w:rsid w:val="00324854"/>
    <w:rsid w:val="003269CC"/>
    <w:rsid w:val="00332604"/>
    <w:rsid w:val="00332659"/>
    <w:rsid w:val="00332B37"/>
    <w:rsid w:val="003353BC"/>
    <w:rsid w:val="00335871"/>
    <w:rsid w:val="0034138D"/>
    <w:rsid w:val="00343F6F"/>
    <w:rsid w:val="003446B1"/>
    <w:rsid w:val="003453EC"/>
    <w:rsid w:val="0034690A"/>
    <w:rsid w:val="00347A58"/>
    <w:rsid w:val="00350845"/>
    <w:rsid w:val="0035100E"/>
    <w:rsid w:val="003519D4"/>
    <w:rsid w:val="00353DFD"/>
    <w:rsid w:val="00353E6E"/>
    <w:rsid w:val="00357678"/>
    <w:rsid w:val="00360441"/>
    <w:rsid w:val="00360712"/>
    <w:rsid w:val="00361B86"/>
    <w:rsid w:val="00362B2F"/>
    <w:rsid w:val="003653E9"/>
    <w:rsid w:val="00366A93"/>
    <w:rsid w:val="00366DFA"/>
    <w:rsid w:val="003673DA"/>
    <w:rsid w:val="00372A94"/>
    <w:rsid w:val="00372CD1"/>
    <w:rsid w:val="00374092"/>
    <w:rsid w:val="00374E98"/>
    <w:rsid w:val="003757EC"/>
    <w:rsid w:val="00375B58"/>
    <w:rsid w:val="003804C2"/>
    <w:rsid w:val="003809D6"/>
    <w:rsid w:val="00382176"/>
    <w:rsid w:val="00382C89"/>
    <w:rsid w:val="00382C8F"/>
    <w:rsid w:val="00384749"/>
    <w:rsid w:val="00385D8A"/>
    <w:rsid w:val="00386375"/>
    <w:rsid w:val="00386D7B"/>
    <w:rsid w:val="0038709E"/>
    <w:rsid w:val="0038758F"/>
    <w:rsid w:val="00392AB4"/>
    <w:rsid w:val="00392C74"/>
    <w:rsid w:val="00396F1B"/>
    <w:rsid w:val="003A1467"/>
    <w:rsid w:val="003B00B0"/>
    <w:rsid w:val="003C2265"/>
    <w:rsid w:val="003C236A"/>
    <w:rsid w:val="003C2638"/>
    <w:rsid w:val="003C302D"/>
    <w:rsid w:val="003C33B8"/>
    <w:rsid w:val="003C3AB3"/>
    <w:rsid w:val="003C4265"/>
    <w:rsid w:val="003C4C5E"/>
    <w:rsid w:val="003C5211"/>
    <w:rsid w:val="003C5958"/>
    <w:rsid w:val="003C5DCD"/>
    <w:rsid w:val="003C6569"/>
    <w:rsid w:val="003C7543"/>
    <w:rsid w:val="003D0095"/>
    <w:rsid w:val="003D0748"/>
    <w:rsid w:val="003D0E05"/>
    <w:rsid w:val="003D0F5D"/>
    <w:rsid w:val="003D2685"/>
    <w:rsid w:val="003D399E"/>
    <w:rsid w:val="003D3DAE"/>
    <w:rsid w:val="003D604E"/>
    <w:rsid w:val="003D643E"/>
    <w:rsid w:val="003E13E7"/>
    <w:rsid w:val="003E182F"/>
    <w:rsid w:val="003E199E"/>
    <w:rsid w:val="003E1ADE"/>
    <w:rsid w:val="003E389E"/>
    <w:rsid w:val="003E44C8"/>
    <w:rsid w:val="003E4F9E"/>
    <w:rsid w:val="003E511C"/>
    <w:rsid w:val="003E796B"/>
    <w:rsid w:val="003F006C"/>
    <w:rsid w:val="003F1D37"/>
    <w:rsid w:val="003F2961"/>
    <w:rsid w:val="003F306C"/>
    <w:rsid w:val="003F3BD4"/>
    <w:rsid w:val="003F589C"/>
    <w:rsid w:val="003F63E7"/>
    <w:rsid w:val="003F6A5C"/>
    <w:rsid w:val="00401257"/>
    <w:rsid w:val="004042E2"/>
    <w:rsid w:val="00404AEF"/>
    <w:rsid w:val="00404CE4"/>
    <w:rsid w:val="00406940"/>
    <w:rsid w:val="00407E9A"/>
    <w:rsid w:val="0041219A"/>
    <w:rsid w:val="00415A21"/>
    <w:rsid w:val="00416B2E"/>
    <w:rsid w:val="00416D77"/>
    <w:rsid w:val="004235A2"/>
    <w:rsid w:val="004246CA"/>
    <w:rsid w:val="00424E82"/>
    <w:rsid w:val="00424F58"/>
    <w:rsid w:val="00425BD5"/>
    <w:rsid w:val="00430BA5"/>
    <w:rsid w:val="004324F8"/>
    <w:rsid w:val="004325F0"/>
    <w:rsid w:val="004326D2"/>
    <w:rsid w:val="004331D7"/>
    <w:rsid w:val="00433728"/>
    <w:rsid w:val="00433CE0"/>
    <w:rsid w:val="00433F04"/>
    <w:rsid w:val="00434C40"/>
    <w:rsid w:val="004355EC"/>
    <w:rsid w:val="0043728C"/>
    <w:rsid w:val="00437C2D"/>
    <w:rsid w:val="00441ECE"/>
    <w:rsid w:val="0044259B"/>
    <w:rsid w:val="0044473E"/>
    <w:rsid w:val="00445859"/>
    <w:rsid w:val="00446A84"/>
    <w:rsid w:val="00450551"/>
    <w:rsid w:val="00450600"/>
    <w:rsid w:val="0045081B"/>
    <w:rsid w:val="00451243"/>
    <w:rsid w:val="00451A25"/>
    <w:rsid w:val="004534FB"/>
    <w:rsid w:val="004551C2"/>
    <w:rsid w:val="00456DAB"/>
    <w:rsid w:val="004613DE"/>
    <w:rsid w:val="00462451"/>
    <w:rsid w:val="0046296F"/>
    <w:rsid w:val="0046348C"/>
    <w:rsid w:val="0046434A"/>
    <w:rsid w:val="00465B00"/>
    <w:rsid w:val="00470D92"/>
    <w:rsid w:val="00470EFC"/>
    <w:rsid w:val="0047109C"/>
    <w:rsid w:val="00472168"/>
    <w:rsid w:val="00472D5C"/>
    <w:rsid w:val="00474DC1"/>
    <w:rsid w:val="00475E88"/>
    <w:rsid w:val="0047666A"/>
    <w:rsid w:val="00476B05"/>
    <w:rsid w:val="00477BC3"/>
    <w:rsid w:val="00481BB6"/>
    <w:rsid w:val="00482A18"/>
    <w:rsid w:val="00484FAD"/>
    <w:rsid w:val="0048600A"/>
    <w:rsid w:val="00486945"/>
    <w:rsid w:val="00490454"/>
    <w:rsid w:val="00490D27"/>
    <w:rsid w:val="00491D22"/>
    <w:rsid w:val="004955E0"/>
    <w:rsid w:val="00495BFB"/>
    <w:rsid w:val="00495C3D"/>
    <w:rsid w:val="004A104E"/>
    <w:rsid w:val="004A1C00"/>
    <w:rsid w:val="004A28B4"/>
    <w:rsid w:val="004A3112"/>
    <w:rsid w:val="004A39E8"/>
    <w:rsid w:val="004A3A01"/>
    <w:rsid w:val="004A3E28"/>
    <w:rsid w:val="004B2284"/>
    <w:rsid w:val="004B55C3"/>
    <w:rsid w:val="004B58D9"/>
    <w:rsid w:val="004B6603"/>
    <w:rsid w:val="004C2928"/>
    <w:rsid w:val="004C31CA"/>
    <w:rsid w:val="004C6229"/>
    <w:rsid w:val="004C6782"/>
    <w:rsid w:val="004C726B"/>
    <w:rsid w:val="004D000E"/>
    <w:rsid w:val="004D48C5"/>
    <w:rsid w:val="004D49BD"/>
    <w:rsid w:val="004D4B7F"/>
    <w:rsid w:val="004D63FD"/>
    <w:rsid w:val="004E2D63"/>
    <w:rsid w:val="004E367B"/>
    <w:rsid w:val="004E4574"/>
    <w:rsid w:val="004E4D52"/>
    <w:rsid w:val="004E52D1"/>
    <w:rsid w:val="004E5381"/>
    <w:rsid w:val="004E6E73"/>
    <w:rsid w:val="004F0B22"/>
    <w:rsid w:val="004F13A8"/>
    <w:rsid w:val="004F2A40"/>
    <w:rsid w:val="004F3334"/>
    <w:rsid w:val="004F5ED4"/>
    <w:rsid w:val="004F5F2E"/>
    <w:rsid w:val="005006A5"/>
    <w:rsid w:val="0050075C"/>
    <w:rsid w:val="00500DC1"/>
    <w:rsid w:val="00504210"/>
    <w:rsid w:val="005049BD"/>
    <w:rsid w:val="00505AFB"/>
    <w:rsid w:val="005068CC"/>
    <w:rsid w:val="00506AC4"/>
    <w:rsid w:val="0051072F"/>
    <w:rsid w:val="00511648"/>
    <w:rsid w:val="00514B06"/>
    <w:rsid w:val="00515E70"/>
    <w:rsid w:val="0051662F"/>
    <w:rsid w:val="00516D31"/>
    <w:rsid w:val="00517CCA"/>
    <w:rsid w:val="0052034E"/>
    <w:rsid w:val="00520C66"/>
    <w:rsid w:val="0052214E"/>
    <w:rsid w:val="005268A9"/>
    <w:rsid w:val="0052719C"/>
    <w:rsid w:val="00527A89"/>
    <w:rsid w:val="00530B5D"/>
    <w:rsid w:val="00530D4C"/>
    <w:rsid w:val="00531E69"/>
    <w:rsid w:val="00532495"/>
    <w:rsid w:val="00533683"/>
    <w:rsid w:val="00534A66"/>
    <w:rsid w:val="0053781A"/>
    <w:rsid w:val="00537A8D"/>
    <w:rsid w:val="00541708"/>
    <w:rsid w:val="00541CE8"/>
    <w:rsid w:val="00544CF3"/>
    <w:rsid w:val="005450EB"/>
    <w:rsid w:val="00545A84"/>
    <w:rsid w:val="00547535"/>
    <w:rsid w:val="00547A74"/>
    <w:rsid w:val="00550661"/>
    <w:rsid w:val="00550ED6"/>
    <w:rsid w:val="00551652"/>
    <w:rsid w:val="00552D90"/>
    <w:rsid w:val="0055369B"/>
    <w:rsid w:val="0055537F"/>
    <w:rsid w:val="00555740"/>
    <w:rsid w:val="00556B1F"/>
    <w:rsid w:val="00556B4D"/>
    <w:rsid w:val="00557BD6"/>
    <w:rsid w:val="0056089B"/>
    <w:rsid w:val="005620F7"/>
    <w:rsid w:val="005624F4"/>
    <w:rsid w:val="00562B6C"/>
    <w:rsid w:val="00563F41"/>
    <w:rsid w:val="00565729"/>
    <w:rsid w:val="00566544"/>
    <w:rsid w:val="00566CC3"/>
    <w:rsid w:val="00567855"/>
    <w:rsid w:val="00572BCD"/>
    <w:rsid w:val="00574278"/>
    <w:rsid w:val="005743C9"/>
    <w:rsid w:val="00574495"/>
    <w:rsid w:val="00574C95"/>
    <w:rsid w:val="005759CB"/>
    <w:rsid w:val="00576F09"/>
    <w:rsid w:val="00580451"/>
    <w:rsid w:val="005809CC"/>
    <w:rsid w:val="00580B90"/>
    <w:rsid w:val="00583999"/>
    <w:rsid w:val="0058684B"/>
    <w:rsid w:val="00587C9C"/>
    <w:rsid w:val="00590489"/>
    <w:rsid w:val="0059094D"/>
    <w:rsid w:val="0059121C"/>
    <w:rsid w:val="00591641"/>
    <w:rsid w:val="00595C20"/>
    <w:rsid w:val="00596E67"/>
    <w:rsid w:val="005970D5"/>
    <w:rsid w:val="005A0394"/>
    <w:rsid w:val="005A2EE8"/>
    <w:rsid w:val="005A3718"/>
    <w:rsid w:val="005A3A13"/>
    <w:rsid w:val="005A5BBE"/>
    <w:rsid w:val="005A716B"/>
    <w:rsid w:val="005A7C50"/>
    <w:rsid w:val="005B0B44"/>
    <w:rsid w:val="005B13A4"/>
    <w:rsid w:val="005B5918"/>
    <w:rsid w:val="005C0725"/>
    <w:rsid w:val="005C07C0"/>
    <w:rsid w:val="005C3DA7"/>
    <w:rsid w:val="005D0337"/>
    <w:rsid w:val="005D035B"/>
    <w:rsid w:val="005D04EA"/>
    <w:rsid w:val="005D4707"/>
    <w:rsid w:val="005D5E35"/>
    <w:rsid w:val="005E10E4"/>
    <w:rsid w:val="005E13BA"/>
    <w:rsid w:val="005E3A4C"/>
    <w:rsid w:val="005E4C78"/>
    <w:rsid w:val="005E4E9E"/>
    <w:rsid w:val="005E584E"/>
    <w:rsid w:val="005E5F25"/>
    <w:rsid w:val="005E6A3E"/>
    <w:rsid w:val="005E7669"/>
    <w:rsid w:val="005F2013"/>
    <w:rsid w:val="005F248F"/>
    <w:rsid w:val="005F27DD"/>
    <w:rsid w:val="005F2FDE"/>
    <w:rsid w:val="005F6A29"/>
    <w:rsid w:val="005F7656"/>
    <w:rsid w:val="00601D5F"/>
    <w:rsid w:val="006037FF"/>
    <w:rsid w:val="00604342"/>
    <w:rsid w:val="0060682C"/>
    <w:rsid w:val="006068D0"/>
    <w:rsid w:val="00606CCD"/>
    <w:rsid w:val="00606E92"/>
    <w:rsid w:val="00611A1E"/>
    <w:rsid w:val="0061222D"/>
    <w:rsid w:val="00612EC5"/>
    <w:rsid w:val="0061325D"/>
    <w:rsid w:val="0061451C"/>
    <w:rsid w:val="006167BE"/>
    <w:rsid w:val="00620216"/>
    <w:rsid w:val="00620DEC"/>
    <w:rsid w:val="006220C9"/>
    <w:rsid w:val="00623A35"/>
    <w:rsid w:val="00625173"/>
    <w:rsid w:val="00626741"/>
    <w:rsid w:val="006311FC"/>
    <w:rsid w:val="0063135B"/>
    <w:rsid w:val="0063232B"/>
    <w:rsid w:val="00633693"/>
    <w:rsid w:val="00633A8A"/>
    <w:rsid w:val="00634A2C"/>
    <w:rsid w:val="00636DE9"/>
    <w:rsid w:val="00636FF5"/>
    <w:rsid w:val="006377A8"/>
    <w:rsid w:val="006419EC"/>
    <w:rsid w:val="00642727"/>
    <w:rsid w:val="00642ABC"/>
    <w:rsid w:val="00643169"/>
    <w:rsid w:val="00647B8D"/>
    <w:rsid w:val="00650D03"/>
    <w:rsid w:val="00650D35"/>
    <w:rsid w:val="006510EC"/>
    <w:rsid w:val="006520A7"/>
    <w:rsid w:val="00652A2C"/>
    <w:rsid w:val="006555C7"/>
    <w:rsid w:val="00660869"/>
    <w:rsid w:val="00662B84"/>
    <w:rsid w:val="00664D95"/>
    <w:rsid w:val="00666E87"/>
    <w:rsid w:val="00667E1D"/>
    <w:rsid w:val="00671452"/>
    <w:rsid w:val="006730BB"/>
    <w:rsid w:val="006739E0"/>
    <w:rsid w:val="00673BA0"/>
    <w:rsid w:val="00675163"/>
    <w:rsid w:val="00675429"/>
    <w:rsid w:val="0067619D"/>
    <w:rsid w:val="00681B8B"/>
    <w:rsid w:val="00681FCB"/>
    <w:rsid w:val="00682FA3"/>
    <w:rsid w:val="00683E45"/>
    <w:rsid w:val="00683EA3"/>
    <w:rsid w:val="00683F79"/>
    <w:rsid w:val="006850CA"/>
    <w:rsid w:val="006850F6"/>
    <w:rsid w:val="0068570F"/>
    <w:rsid w:val="00685A4E"/>
    <w:rsid w:val="00685AF9"/>
    <w:rsid w:val="00685D17"/>
    <w:rsid w:val="00686DAB"/>
    <w:rsid w:val="0069141A"/>
    <w:rsid w:val="0069165E"/>
    <w:rsid w:val="00691F18"/>
    <w:rsid w:val="006921B1"/>
    <w:rsid w:val="006921DA"/>
    <w:rsid w:val="006921F5"/>
    <w:rsid w:val="006924C9"/>
    <w:rsid w:val="00693AB2"/>
    <w:rsid w:val="00693C1C"/>
    <w:rsid w:val="00696E9E"/>
    <w:rsid w:val="006A031F"/>
    <w:rsid w:val="006A082D"/>
    <w:rsid w:val="006A0891"/>
    <w:rsid w:val="006A3840"/>
    <w:rsid w:val="006A3AD8"/>
    <w:rsid w:val="006A4524"/>
    <w:rsid w:val="006A6538"/>
    <w:rsid w:val="006A65D0"/>
    <w:rsid w:val="006A6D15"/>
    <w:rsid w:val="006A78CB"/>
    <w:rsid w:val="006B0C86"/>
    <w:rsid w:val="006B1207"/>
    <w:rsid w:val="006B1514"/>
    <w:rsid w:val="006B2FD6"/>
    <w:rsid w:val="006B4746"/>
    <w:rsid w:val="006C0DA4"/>
    <w:rsid w:val="006C2D34"/>
    <w:rsid w:val="006C48CF"/>
    <w:rsid w:val="006C541D"/>
    <w:rsid w:val="006C6163"/>
    <w:rsid w:val="006D0226"/>
    <w:rsid w:val="006D032F"/>
    <w:rsid w:val="006D1D7D"/>
    <w:rsid w:val="006D5126"/>
    <w:rsid w:val="006D5156"/>
    <w:rsid w:val="006D5507"/>
    <w:rsid w:val="006D6754"/>
    <w:rsid w:val="006D67D0"/>
    <w:rsid w:val="006E2B04"/>
    <w:rsid w:val="006E35E7"/>
    <w:rsid w:val="006E3803"/>
    <w:rsid w:val="006E4F96"/>
    <w:rsid w:val="006E5AAB"/>
    <w:rsid w:val="006E5CE1"/>
    <w:rsid w:val="006F1713"/>
    <w:rsid w:val="006F286A"/>
    <w:rsid w:val="006F3CBE"/>
    <w:rsid w:val="006F42AD"/>
    <w:rsid w:val="006F5B63"/>
    <w:rsid w:val="006F76EC"/>
    <w:rsid w:val="007001F1"/>
    <w:rsid w:val="0070137C"/>
    <w:rsid w:val="007018F8"/>
    <w:rsid w:val="007027F9"/>
    <w:rsid w:val="007037AB"/>
    <w:rsid w:val="00704DC8"/>
    <w:rsid w:val="00704F89"/>
    <w:rsid w:val="007079B1"/>
    <w:rsid w:val="00711565"/>
    <w:rsid w:val="00714D34"/>
    <w:rsid w:val="00717A6A"/>
    <w:rsid w:val="00717C2E"/>
    <w:rsid w:val="00717C4E"/>
    <w:rsid w:val="00722926"/>
    <w:rsid w:val="00722F0E"/>
    <w:rsid w:val="00723127"/>
    <w:rsid w:val="007233DF"/>
    <w:rsid w:val="007270F5"/>
    <w:rsid w:val="007272D5"/>
    <w:rsid w:val="00727909"/>
    <w:rsid w:val="00730FD8"/>
    <w:rsid w:val="00733B86"/>
    <w:rsid w:val="00734100"/>
    <w:rsid w:val="00736A9C"/>
    <w:rsid w:val="00737356"/>
    <w:rsid w:val="007379BF"/>
    <w:rsid w:val="00740475"/>
    <w:rsid w:val="007415F6"/>
    <w:rsid w:val="0074179D"/>
    <w:rsid w:val="00742796"/>
    <w:rsid w:val="00742A1E"/>
    <w:rsid w:val="007435F3"/>
    <w:rsid w:val="007440C0"/>
    <w:rsid w:val="00750883"/>
    <w:rsid w:val="00750CB3"/>
    <w:rsid w:val="007532AB"/>
    <w:rsid w:val="00753507"/>
    <w:rsid w:val="00755945"/>
    <w:rsid w:val="00756206"/>
    <w:rsid w:val="007562B3"/>
    <w:rsid w:val="0075639F"/>
    <w:rsid w:val="00756931"/>
    <w:rsid w:val="0075796E"/>
    <w:rsid w:val="0076071E"/>
    <w:rsid w:val="00761963"/>
    <w:rsid w:val="00762DDB"/>
    <w:rsid w:val="007635E3"/>
    <w:rsid w:val="00766134"/>
    <w:rsid w:val="007729D5"/>
    <w:rsid w:val="00774A1B"/>
    <w:rsid w:val="00774A5F"/>
    <w:rsid w:val="00781465"/>
    <w:rsid w:val="007815E9"/>
    <w:rsid w:val="0078675C"/>
    <w:rsid w:val="00786C37"/>
    <w:rsid w:val="00787ACE"/>
    <w:rsid w:val="00787F36"/>
    <w:rsid w:val="00791171"/>
    <w:rsid w:val="00793034"/>
    <w:rsid w:val="00795BFA"/>
    <w:rsid w:val="007963F3"/>
    <w:rsid w:val="00796508"/>
    <w:rsid w:val="00796AA8"/>
    <w:rsid w:val="007A1587"/>
    <w:rsid w:val="007A1F90"/>
    <w:rsid w:val="007A2477"/>
    <w:rsid w:val="007A26D3"/>
    <w:rsid w:val="007A2DFA"/>
    <w:rsid w:val="007A35BC"/>
    <w:rsid w:val="007A38CB"/>
    <w:rsid w:val="007A3EA9"/>
    <w:rsid w:val="007A4DA3"/>
    <w:rsid w:val="007A6162"/>
    <w:rsid w:val="007A6A5B"/>
    <w:rsid w:val="007A6FA9"/>
    <w:rsid w:val="007A7EFE"/>
    <w:rsid w:val="007B3152"/>
    <w:rsid w:val="007B37FB"/>
    <w:rsid w:val="007B4AFF"/>
    <w:rsid w:val="007B6BB0"/>
    <w:rsid w:val="007C1EF0"/>
    <w:rsid w:val="007C2D49"/>
    <w:rsid w:val="007C3920"/>
    <w:rsid w:val="007C7547"/>
    <w:rsid w:val="007D0E7F"/>
    <w:rsid w:val="007D1CBA"/>
    <w:rsid w:val="007D25BA"/>
    <w:rsid w:val="007D3EBD"/>
    <w:rsid w:val="007D5E72"/>
    <w:rsid w:val="007D6059"/>
    <w:rsid w:val="007E256E"/>
    <w:rsid w:val="007E2D12"/>
    <w:rsid w:val="007E5AF2"/>
    <w:rsid w:val="007E68A1"/>
    <w:rsid w:val="007E75D0"/>
    <w:rsid w:val="007F119F"/>
    <w:rsid w:val="007F291F"/>
    <w:rsid w:val="007F352D"/>
    <w:rsid w:val="007F3B20"/>
    <w:rsid w:val="007F557F"/>
    <w:rsid w:val="007F55F5"/>
    <w:rsid w:val="007F78FD"/>
    <w:rsid w:val="0080149D"/>
    <w:rsid w:val="00801E3A"/>
    <w:rsid w:val="00803B2D"/>
    <w:rsid w:val="00804ACF"/>
    <w:rsid w:val="00805C15"/>
    <w:rsid w:val="00806096"/>
    <w:rsid w:val="00806691"/>
    <w:rsid w:val="00806AB4"/>
    <w:rsid w:val="008078C2"/>
    <w:rsid w:val="00810165"/>
    <w:rsid w:val="00814B33"/>
    <w:rsid w:val="00817F6B"/>
    <w:rsid w:val="0082017A"/>
    <w:rsid w:val="0082040B"/>
    <w:rsid w:val="00821D6D"/>
    <w:rsid w:val="00822630"/>
    <w:rsid w:val="00822BA4"/>
    <w:rsid w:val="00822DDA"/>
    <w:rsid w:val="00824987"/>
    <w:rsid w:val="00825067"/>
    <w:rsid w:val="0082582B"/>
    <w:rsid w:val="008261B2"/>
    <w:rsid w:val="0082635B"/>
    <w:rsid w:val="00827AF1"/>
    <w:rsid w:val="00827BC4"/>
    <w:rsid w:val="0083061E"/>
    <w:rsid w:val="00830F9D"/>
    <w:rsid w:val="00833235"/>
    <w:rsid w:val="00833E9D"/>
    <w:rsid w:val="00835430"/>
    <w:rsid w:val="00835B26"/>
    <w:rsid w:val="00837787"/>
    <w:rsid w:val="00837BD9"/>
    <w:rsid w:val="00841C85"/>
    <w:rsid w:val="00843A99"/>
    <w:rsid w:val="00844094"/>
    <w:rsid w:val="00844A95"/>
    <w:rsid w:val="00845FEA"/>
    <w:rsid w:val="008465CE"/>
    <w:rsid w:val="0084698F"/>
    <w:rsid w:val="0084765C"/>
    <w:rsid w:val="00850658"/>
    <w:rsid w:val="008507E2"/>
    <w:rsid w:val="00850BA5"/>
    <w:rsid w:val="00851A43"/>
    <w:rsid w:val="0085252C"/>
    <w:rsid w:val="0085426A"/>
    <w:rsid w:val="00856B50"/>
    <w:rsid w:val="0085792E"/>
    <w:rsid w:val="00857E10"/>
    <w:rsid w:val="00857F1C"/>
    <w:rsid w:val="0086130E"/>
    <w:rsid w:val="00865747"/>
    <w:rsid w:val="00866C2E"/>
    <w:rsid w:val="00872295"/>
    <w:rsid w:val="00872CD3"/>
    <w:rsid w:val="00872F79"/>
    <w:rsid w:val="0087304B"/>
    <w:rsid w:val="00873125"/>
    <w:rsid w:val="008757D4"/>
    <w:rsid w:val="0087661B"/>
    <w:rsid w:val="00876CFD"/>
    <w:rsid w:val="00877066"/>
    <w:rsid w:val="00877505"/>
    <w:rsid w:val="008822C2"/>
    <w:rsid w:val="00883B42"/>
    <w:rsid w:val="008860A3"/>
    <w:rsid w:val="00891B96"/>
    <w:rsid w:val="008926E0"/>
    <w:rsid w:val="00892E80"/>
    <w:rsid w:val="00892F94"/>
    <w:rsid w:val="00893FDC"/>
    <w:rsid w:val="008945B4"/>
    <w:rsid w:val="0089479A"/>
    <w:rsid w:val="00894C98"/>
    <w:rsid w:val="00896147"/>
    <w:rsid w:val="00896417"/>
    <w:rsid w:val="008967CC"/>
    <w:rsid w:val="008A277E"/>
    <w:rsid w:val="008A2B6A"/>
    <w:rsid w:val="008A39E5"/>
    <w:rsid w:val="008A4C4B"/>
    <w:rsid w:val="008A4EE1"/>
    <w:rsid w:val="008A522E"/>
    <w:rsid w:val="008A60D1"/>
    <w:rsid w:val="008A77EC"/>
    <w:rsid w:val="008B2906"/>
    <w:rsid w:val="008B3239"/>
    <w:rsid w:val="008B5CB9"/>
    <w:rsid w:val="008C04EC"/>
    <w:rsid w:val="008C0B53"/>
    <w:rsid w:val="008C4A31"/>
    <w:rsid w:val="008C545D"/>
    <w:rsid w:val="008D0931"/>
    <w:rsid w:val="008D0AF0"/>
    <w:rsid w:val="008D1FE1"/>
    <w:rsid w:val="008D2A69"/>
    <w:rsid w:val="008D3BB5"/>
    <w:rsid w:val="008D463D"/>
    <w:rsid w:val="008D5835"/>
    <w:rsid w:val="008D5A2E"/>
    <w:rsid w:val="008D6F87"/>
    <w:rsid w:val="008E4D42"/>
    <w:rsid w:val="008E5C63"/>
    <w:rsid w:val="008E79B9"/>
    <w:rsid w:val="008F0220"/>
    <w:rsid w:val="008F0296"/>
    <w:rsid w:val="008F07B9"/>
    <w:rsid w:val="008F08F6"/>
    <w:rsid w:val="008F098E"/>
    <w:rsid w:val="008F128B"/>
    <w:rsid w:val="008F1CAA"/>
    <w:rsid w:val="008F1E74"/>
    <w:rsid w:val="008F46F8"/>
    <w:rsid w:val="008F4A1E"/>
    <w:rsid w:val="008F4CF5"/>
    <w:rsid w:val="008F5B01"/>
    <w:rsid w:val="008F6969"/>
    <w:rsid w:val="008F7816"/>
    <w:rsid w:val="00904553"/>
    <w:rsid w:val="00905C83"/>
    <w:rsid w:val="00907577"/>
    <w:rsid w:val="00910486"/>
    <w:rsid w:val="00910A28"/>
    <w:rsid w:val="00910A32"/>
    <w:rsid w:val="0091295F"/>
    <w:rsid w:val="00912C91"/>
    <w:rsid w:val="00913CD7"/>
    <w:rsid w:val="009147DE"/>
    <w:rsid w:val="0091647A"/>
    <w:rsid w:val="00916A3F"/>
    <w:rsid w:val="00920AD3"/>
    <w:rsid w:val="0092203E"/>
    <w:rsid w:val="00923975"/>
    <w:rsid w:val="00923E99"/>
    <w:rsid w:val="00926AF7"/>
    <w:rsid w:val="0092729A"/>
    <w:rsid w:val="009277B2"/>
    <w:rsid w:val="00927993"/>
    <w:rsid w:val="00930305"/>
    <w:rsid w:val="0093094B"/>
    <w:rsid w:val="00932ADF"/>
    <w:rsid w:val="009332C1"/>
    <w:rsid w:val="00934A4E"/>
    <w:rsid w:val="00934FE6"/>
    <w:rsid w:val="009352A2"/>
    <w:rsid w:val="00936BD6"/>
    <w:rsid w:val="009371D7"/>
    <w:rsid w:val="00941423"/>
    <w:rsid w:val="0094233E"/>
    <w:rsid w:val="009447D2"/>
    <w:rsid w:val="00946356"/>
    <w:rsid w:val="00946876"/>
    <w:rsid w:val="00946A3C"/>
    <w:rsid w:val="0094778D"/>
    <w:rsid w:val="00947980"/>
    <w:rsid w:val="00947BF5"/>
    <w:rsid w:val="00947F1E"/>
    <w:rsid w:val="00951214"/>
    <w:rsid w:val="00953C3C"/>
    <w:rsid w:val="00955459"/>
    <w:rsid w:val="00957B44"/>
    <w:rsid w:val="00962BEA"/>
    <w:rsid w:val="0096351B"/>
    <w:rsid w:val="00965272"/>
    <w:rsid w:val="0096737D"/>
    <w:rsid w:val="00970FD0"/>
    <w:rsid w:val="009721AB"/>
    <w:rsid w:val="009733F6"/>
    <w:rsid w:val="00973F69"/>
    <w:rsid w:val="009767F1"/>
    <w:rsid w:val="00977E0E"/>
    <w:rsid w:val="00981F94"/>
    <w:rsid w:val="00982158"/>
    <w:rsid w:val="0098314F"/>
    <w:rsid w:val="0098545C"/>
    <w:rsid w:val="009909EB"/>
    <w:rsid w:val="00992075"/>
    <w:rsid w:val="00992F5F"/>
    <w:rsid w:val="009953FD"/>
    <w:rsid w:val="009955AC"/>
    <w:rsid w:val="00996285"/>
    <w:rsid w:val="00997DC6"/>
    <w:rsid w:val="009A11B1"/>
    <w:rsid w:val="009A21D0"/>
    <w:rsid w:val="009A4EFC"/>
    <w:rsid w:val="009B1300"/>
    <w:rsid w:val="009B1C34"/>
    <w:rsid w:val="009B2B10"/>
    <w:rsid w:val="009B7A7D"/>
    <w:rsid w:val="009B7B0B"/>
    <w:rsid w:val="009C0330"/>
    <w:rsid w:val="009C0C98"/>
    <w:rsid w:val="009C1F05"/>
    <w:rsid w:val="009C4C15"/>
    <w:rsid w:val="009C6852"/>
    <w:rsid w:val="009C77E4"/>
    <w:rsid w:val="009D0798"/>
    <w:rsid w:val="009D1FE3"/>
    <w:rsid w:val="009D2F37"/>
    <w:rsid w:val="009D32A8"/>
    <w:rsid w:val="009D34A9"/>
    <w:rsid w:val="009D4E75"/>
    <w:rsid w:val="009D59A2"/>
    <w:rsid w:val="009D665E"/>
    <w:rsid w:val="009D734B"/>
    <w:rsid w:val="009E0425"/>
    <w:rsid w:val="009E0777"/>
    <w:rsid w:val="009E24A0"/>
    <w:rsid w:val="009E2632"/>
    <w:rsid w:val="009E30C3"/>
    <w:rsid w:val="009E456C"/>
    <w:rsid w:val="009E7EB8"/>
    <w:rsid w:val="009F17D1"/>
    <w:rsid w:val="009F5EEE"/>
    <w:rsid w:val="009F675C"/>
    <w:rsid w:val="00A013A9"/>
    <w:rsid w:val="00A02CAD"/>
    <w:rsid w:val="00A040BF"/>
    <w:rsid w:val="00A04CB0"/>
    <w:rsid w:val="00A11F26"/>
    <w:rsid w:val="00A122A3"/>
    <w:rsid w:val="00A12956"/>
    <w:rsid w:val="00A129C8"/>
    <w:rsid w:val="00A13905"/>
    <w:rsid w:val="00A144B0"/>
    <w:rsid w:val="00A14738"/>
    <w:rsid w:val="00A14811"/>
    <w:rsid w:val="00A1498F"/>
    <w:rsid w:val="00A14EEB"/>
    <w:rsid w:val="00A15BA6"/>
    <w:rsid w:val="00A17897"/>
    <w:rsid w:val="00A179BE"/>
    <w:rsid w:val="00A20E68"/>
    <w:rsid w:val="00A21FBF"/>
    <w:rsid w:val="00A22CB5"/>
    <w:rsid w:val="00A230FD"/>
    <w:rsid w:val="00A23329"/>
    <w:rsid w:val="00A23F7D"/>
    <w:rsid w:val="00A24D23"/>
    <w:rsid w:val="00A24FCA"/>
    <w:rsid w:val="00A25EDA"/>
    <w:rsid w:val="00A31EF3"/>
    <w:rsid w:val="00A327D6"/>
    <w:rsid w:val="00A359B9"/>
    <w:rsid w:val="00A36C29"/>
    <w:rsid w:val="00A409F0"/>
    <w:rsid w:val="00A40DC2"/>
    <w:rsid w:val="00A41342"/>
    <w:rsid w:val="00A41938"/>
    <w:rsid w:val="00A433F1"/>
    <w:rsid w:val="00A43A30"/>
    <w:rsid w:val="00A446D7"/>
    <w:rsid w:val="00A468B0"/>
    <w:rsid w:val="00A477DA"/>
    <w:rsid w:val="00A51006"/>
    <w:rsid w:val="00A53172"/>
    <w:rsid w:val="00A53D90"/>
    <w:rsid w:val="00A54A64"/>
    <w:rsid w:val="00A54C18"/>
    <w:rsid w:val="00A55B1A"/>
    <w:rsid w:val="00A620D1"/>
    <w:rsid w:val="00A62A53"/>
    <w:rsid w:val="00A62DCE"/>
    <w:rsid w:val="00A65D2B"/>
    <w:rsid w:val="00A66023"/>
    <w:rsid w:val="00A674C6"/>
    <w:rsid w:val="00A70F90"/>
    <w:rsid w:val="00A7102D"/>
    <w:rsid w:val="00A7207F"/>
    <w:rsid w:val="00A72233"/>
    <w:rsid w:val="00A724C2"/>
    <w:rsid w:val="00A7430C"/>
    <w:rsid w:val="00A74928"/>
    <w:rsid w:val="00A779F7"/>
    <w:rsid w:val="00A77B7D"/>
    <w:rsid w:val="00A812C1"/>
    <w:rsid w:val="00A828A9"/>
    <w:rsid w:val="00A83BC8"/>
    <w:rsid w:val="00A85D78"/>
    <w:rsid w:val="00A879BF"/>
    <w:rsid w:val="00A902E2"/>
    <w:rsid w:val="00A9044A"/>
    <w:rsid w:val="00A91127"/>
    <w:rsid w:val="00A9194B"/>
    <w:rsid w:val="00A93CDA"/>
    <w:rsid w:val="00A95807"/>
    <w:rsid w:val="00A95A96"/>
    <w:rsid w:val="00A9751F"/>
    <w:rsid w:val="00AA1A7B"/>
    <w:rsid w:val="00AA2D5B"/>
    <w:rsid w:val="00AA4B92"/>
    <w:rsid w:val="00AA4C8F"/>
    <w:rsid w:val="00AA5480"/>
    <w:rsid w:val="00AA6157"/>
    <w:rsid w:val="00AA637C"/>
    <w:rsid w:val="00AA6640"/>
    <w:rsid w:val="00AB0CDC"/>
    <w:rsid w:val="00AB14CD"/>
    <w:rsid w:val="00AB16D4"/>
    <w:rsid w:val="00AB17A1"/>
    <w:rsid w:val="00AB2B3B"/>
    <w:rsid w:val="00AB4013"/>
    <w:rsid w:val="00AB48C8"/>
    <w:rsid w:val="00AB55B4"/>
    <w:rsid w:val="00AC0032"/>
    <w:rsid w:val="00AC0367"/>
    <w:rsid w:val="00AC0BA8"/>
    <w:rsid w:val="00AC147A"/>
    <w:rsid w:val="00AC219D"/>
    <w:rsid w:val="00AC394F"/>
    <w:rsid w:val="00AC46E7"/>
    <w:rsid w:val="00AC483C"/>
    <w:rsid w:val="00AC4C99"/>
    <w:rsid w:val="00AC51A0"/>
    <w:rsid w:val="00AC5C40"/>
    <w:rsid w:val="00AC7B9D"/>
    <w:rsid w:val="00AD11A1"/>
    <w:rsid w:val="00AD2401"/>
    <w:rsid w:val="00AD4FD0"/>
    <w:rsid w:val="00AD5AFE"/>
    <w:rsid w:val="00AD7567"/>
    <w:rsid w:val="00AE0015"/>
    <w:rsid w:val="00AE1C72"/>
    <w:rsid w:val="00AE24B3"/>
    <w:rsid w:val="00AE2584"/>
    <w:rsid w:val="00AE5001"/>
    <w:rsid w:val="00AE5108"/>
    <w:rsid w:val="00AE528E"/>
    <w:rsid w:val="00AE6631"/>
    <w:rsid w:val="00AE66D7"/>
    <w:rsid w:val="00AE6DD9"/>
    <w:rsid w:val="00AE70E2"/>
    <w:rsid w:val="00AE7319"/>
    <w:rsid w:val="00AF3294"/>
    <w:rsid w:val="00AF4063"/>
    <w:rsid w:val="00AF61D5"/>
    <w:rsid w:val="00B03729"/>
    <w:rsid w:val="00B05B26"/>
    <w:rsid w:val="00B067AA"/>
    <w:rsid w:val="00B07321"/>
    <w:rsid w:val="00B07579"/>
    <w:rsid w:val="00B0757A"/>
    <w:rsid w:val="00B11993"/>
    <w:rsid w:val="00B12D9B"/>
    <w:rsid w:val="00B13E7C"/>
    <w:rsid w:val="00B140F8"/>
    <w:rsid w:val="00B165E9"/>
    <w:rsid w:val="00B1791F"/>
    <w:rsid w:val="00B20636"/>
    <w:rsid w:val="00B20B9A"/>
    <w:rsid w:val="00B21158"/>
    <w:rsid w:val="00B21C4A"/>
    <w:rsid w:val="00B221DF"/>
    <w:rsid w:val="00B22675"/>
    <w:rsid w:val="00B252DC"/>
    <w:rsid w:val="00B27121"/>
    <w:rsid w:val="00B27956"/>
    <w:rsid w:val="00B306F9"/>
    <w:rsid w:val="00B30AE9"/>
    <w:rsid w:val="00B30BD8"/>
    <w:rsid w:val="00B34820"/>
    <w:rsid w:val="00B41B52"/>
    <w:rsid w:val="00B41F08"/>
    <w:rsid w:val="00B4224E"/>
    <w:rsid w:val="00B42796"/>
    <w:rsid w:val="00B460BC"/>
    <w:rsid w:val="00B463D4"/>
    <w:rsid w:val="00B47082"/>
    <w:rsid w:val="00B47EFD"/>
    <w:rsid w:val="00B50855"/>
    <w:rsid w:val="00B50EA4"/>
    <w:rsid w:val="00B53056"/>
    <w:rsid w:val="00B531EC"/>
    <w:rsid w:val="00B53FEE"/>
    <w:rsid w:val="00B549B6"/>
    <w:rsid w:val="00B554ED"/>
    <w:rsid w:val="00B56543"/>
    <w:rsid w:val="00B60AA7"/>
    <w:rsid w:val="00B61C51"/>
    <w:rsid w:val="00B624A5"/>
    <w:rsid w:val="00B6349A"/>
    <w:rsid w:val="00B6385F"/>
    <w:rsid w:val="00B64422"/>
    <w:rsid w:val="00B645DF"/>
    <w:rsid w:val="00B64FAC"/>
    <w:rsid w:val="00B670A2"/>
    <w:rsid w:val="00B675E8"/>
    <w:rsid w:val="00B67AB3"/>
    <w:rsid w:val="00B71569"/>
    <w:rsid w:val="00B71661"/>
    <w:rsid w:val="00B71669"/>
    <w:rsid w:val="00B72B2B"/>
    <w:rsid w:val="00B734DA"/>
    <w:rsid w:val="00B73531"/>
    <w:rsid w:val="00B75003"/>
    <w:rsid w:val="00B761C0"/>
    <w:rsid w:val="00B770E6"/>
    <w:rsid w:val="00B7732C"/>
    <w:rsid w:val="00B80346"/>
    <w:rsid w:val="00B808FA"/>
    <w:rsid w:val="00B82100"/>
    <w:rsid w:val="00B82376"/>
    <w:rsid w:val="00B84301"/>
    <w:rsid w:val="00B8541F"/>
    <w:rsid w:val="00B85A88"/>
    <w:rsid w:val="00B87097"/>
    <w:rsid w:val="00B9051B"/>
    <w:rsid w:val="00B9096F"/>
    <w:rsid w:val="00B93662"/>
    <w:rsid w:val="00B93A68"/>
    <w:rsid w:val="00B95F86"/>
    <w:rsid w:val="00B970B3"/>
    <w:rsid w:val="00BA0064"/>
    <w:rsid w:val="00BA247D"/>
    <w:rsid w:val="00BA3912"/>
    <w:rsid w:val="00BA48D1"/>
    <w:rsid w:val="00BA5363"/>
    <w:rsid w:val="00BA6020"/>
    <w:rsid w:val="00BB0854"/>
    <w:rsid w:val="00BB0934"/>
    <w:rsid w:val="00BB0B92"/>
    <w:rsid w:val="00BB1BF8"/>
    <w:rsid w:val="00BB1DD3"/>
    <w:rsid w:val="00BB202E"/>
    <w:rsid w:val="00BB2851"/>
    <w:rsid w:val="00BB4671"/>
    <w:rsid w:val="00BB52B5"/>
    <w:rsid w:val="00BB645C"/>
    <w:rsid w:val="00BB7FB9"/>
    <w:rsid w:val="00BC279B"/>
    <w:rsid w:val="00BC2B66"/>
    <w:rsid w:val="00BC37F5"/>
    <w:rsid w:val="00BC3C1D"/>
    <w:rsid w:val="00BC477D"/>
    <w:rsid w:val="00BD0004"/>
    <w:rsid w:val="00BD32BD"/>
    <w:rsid w:val="00BD3890"/>
    <w:rsid w:val="00BD4E79"/>
    <w:rsid w:val="00BD520C"/>
    <w:rsid w:val="00BD5CDC"/>
    <w:rsid w:val="00BD63AE"/>
    <w:rsid w:val="00BE1477"/>
    <w:rsid w:val="00BE59C6"/>
    <w:rsid w:val="00BE5E53"/>
    <w:rsid w:val="00BE64C9"/>
    <w:rsid w:val="00BE6969"/>
    <w:rsid w:val="00BE6A10"/>
    <w:rsid w:val="00BF0C0A"/>
    <w:rsid w:val="00BF162A"/>
    <w:rsid w:val="00BF16EF"/>
    <w:rsid w:val="00BF2844"/>
    <w:rsid w:val="00BF2A4A"/>
    <w:rsid w:val="00BF3619"/>
    <w:rsid w:val="00BF70C2"/>
    <w:rsid w:val="00BF7CA6"/>
    <w:rsid w:val="00C003C9"/>
    <w:rsid w:val="00C013FE"/>
    <w:rsid w:val="00C017FD"/>
    <w:rsid w:val="00C03B39"/>
    <w:rsid w:val="00C03E26"/>
    <w:rsid w:val="00C04ED5"/>
    <w:rsid w:val="00C10088"/>
    <w:rsid w:val="00C11E2A"/>
    <w:rsid w:val="00C13424"/>
    <w:rsid w:val="00C15F0A"/>
    <w:rsid w:val="00C17761"/>
    <w:rsid w:val="00C17BEB"/>
    <w:rsid w:val="00C22A1D"/>
    <w:rsid w:val="00C22FFB"/>
    <w:rsid w:val="00C25917"/>
    <w:rsid w:val="00C26448"/>
    <w:rsid w:val="00C269A3"/>
    <w:rsid w:val="00C26BD7"/>
    <w:rsid w:val="00C3011F"/>
    <w:rsid w:val="00C308C2"/>
    <w:rsid w:val="00C33B81"/>
    <w:rsid w:val="00C33E8B"/>
    <w:rsid w:val="00C34EB1"/>
    <w:rsid w:val="00C34F63"/>
    <w:rsid w:val="00C371AF"/>
    <w:rsid w:val="00C37496"/>
    <w:rsid w:val="00C37662"/>
    <w:rsid w:val="00C40402"/>
    <w:rsid w:val="00C417C0"/>
    <w:rsid w:val="00C41D1F"/>
    <w:rsid w:val="00C41D73"/>
    <w:rsid w:val="00C4227C"/>
    <w:rsid w:val="00C427C6"/>
    <w:rsid w:val="00C46980"/>
    <w:rsid w:val="00C46F98"/>
    <w:rsid w:val="00C5146D"/>
    <w:rsid w:val="00C5190F"/>
    <w:rsid w:val="00C52267"/>
    <w:rsid w:val="00C52D79"/>
    <w:rsid w:val="00C53C95"/>
    <w:rsid w:val="00C55FBF"/>
    <w:rsid w:val="00C56DDA"/>
    <w:rsid w:val="00C57AFB"/>
    <w:rsid w:val="00C624D6"/>
    <w:rsid w:val="00C6756C"/>
    <w:rsid w:val="00C676AD"/>
    <w:rsid w:val="00C74C4A"/>
    <w:rsid w:val="00C75822"/>
    <w:rsid w:val="00C7743B"/>
    <w:rsid w:val="00C823DE"/>
    <w:rsid w:val="00C825FB"/>
    <w:rsid w:val="00C828B3"/>
    <w:rsid w:val="00C837E3"/>
    <w:rsid w:val="00C83D37"/>
    <w:rsid w:val="00C84620"/>
    <w:rsid w:val="00C84F5F"/>
    <w:rsid w:val="00C85713"/>
    <w:rsid w:val="00C86765"/>
    <w:rsid w:val="00C905D0"/>
    <w:rsid w:val="00C90BFD"/>
    <w:rsid w:val="00C923CB"/>
    <w:rsid w:val="00C92FF6"/>
    <w:rsid w:val="00C9333A"/>
    <w:rsid w:val="00C93ED1"/>
    <w:rsid w:val="00C94333"/>
    <w:rsid w:val="00C959CA"/>
    <w:rsid w:val="00C96031"/>
    <w:rsid w:val="00C966C4"/>
    <w:rsid w:val="00C978E1"/>
    <w:rsid w:val="00CA3D26"/>
    <w:rsid w:val="00CA5030"/>
    <w:rsid w:val="00CA5FAB"/>
    <w:rsid w:val="00CA6035"/>
    <w:rsid w:val="00CA647D"/>
    <w:rsid w:val="00CA664C"/>
    <w:rsid w:val="00CB42B4"/>
    <w:rsid w:val="00CB45F5"/>
    <w:rsid w:val="00CB4B24"/>
    <w:rsid w:val="00CB4E9E"/>
    <w:rsid w:val="00CB7AE8"/>
    <w:rsid w:val="00CB7B7E"/>
    <w:rsid w:val="00CC0D38"/>
    <w:rsid w:val="00CC26A9"/>
    <w:rsid w:val="00CC2D60"/>
    <w:rsid w:val="00CC4C93"/>
    <w:rsid w:val="00CC701D"/>
    <w:rsid w:val="00CD0642"/>
    <w:rsid w:val="00CD1191"/>
    <w:rsid w:val="00CD3427"/>
    <w:rsid w:val="00CD3B2B"/>
    <w:rsid w:val="00CD4B43"/>
    <w:rsid w:val="00CD69C1"/>
    <w:rsid w:val="00CD700A"/>
    <w:rsid w:val="00CE0D7C"/>
    <w:rsid w:val="00CE1E74"/>
    <w:rsid w:val="00CE56B0"/>
    <w:rsid w:val="00CE67F3"/>
    <w:rsid w:val="00CF04B8"/>
    <w:rsid w:val="00CF05A0"/>
    <w:rsid w:val="00CF12F6"/>
    <w:rsid w:val="00CF177A"/>
    <w:rsid w:val="00CF24C3"/>
    <w:rsid w:val="00CF599C"/>
    <w:rsid w:val="00CF6D7F"/>
    <w:rsid w:val="00CF7683"/>
    <w:rsid w:val="00D0110E"/>
    <w:rsid w:val="00D0234C"/>
    <w:rsid w:val="00D0264D"/>
    <w:rsid w:val="00D0390B"/>
    <w:rsid w:val="00D0396D"/>
    <w:rsid w:val="00D0417A"/>
    <w:rsid w:val="00D05C02"/>
    <w:rsid w:val="00D06619"/>
    <w:rsid w:val="00D073EB"/>
    <w:rsid w:val="00D107A1"/>
    <w:rsid w:val="00D111D5"/>
    <w:rsid w:val="00D12397"/>
    <w:rsid w:val="00D20613"/>
    <w:rsid w:val="00D2322B"/>
    <w:rsid w:val="00D244FA"/>
    <w:rsid w:val="00D259A9"/>
    <w:rsid w:val="00D25E35"/>
    <w:rsid w:val="00D273F8"/>
    <w:rsid w:val="00D31C6A"/>
    <w:rsid w:val="00D33569"/>
    <w:rsid w:val="00D344A2"/>
    <w:rsid w:val="00D3752E"/>
    <w:rsid w:val="00D400CA"/>
    <w:rsid w:val="00D41216"/>
    <w:rsid w:val="00D417F3"/>
    <w:rsid w:val="00D41AB6"/>
    <w:rsid w:val="00D460BC"/>
    <w:rsid w:val="00D468FC"/>
    <w:rsid w:val="00D4786A"/>
    <w:rsid w:val="00D47BFA"/>
    <w:rsid w:val="00D50CF5"/>
    <w:rsid w:val="00D520EF"/>
    <w:rsid w:val="00D524AE"/>
    <w:rsid w:val="00D544CE"/>
    <w:rsid w:val="00D5506E"/>
    <w:rsid w:val="00D56F83"/>
    <w:rsid w:val="00D57B70"/>
    <w:rsid w:val="00D609BD"/>
    <w:rsid w:val="00D613F0"/>
    <w:rsid w:val="00D628FD"/>
    <w:rsid w:val="00D66839"/>
    <w:rsid w:val="00D67E1E"/>
    <w:rsid w:val="00D717A9"/>
    <w:rsid w:val="00D7329F"/>
    <w:rsid w:val="00D7421B"/>
    <w:rsid w:val="00D750ED"/>
    <w:rsid w:val="00D76B16"/>
    <w:rsid w:val="00D76BCA"/>
    <w:rsid w:val="00D76C0F"/>
    <w:rsid w:val="00D77D71"/>
    <w:rsid w:val="00D80369"/>
    <w:rsid w:val="00D8061E"/>
    <w:rsid w:val="00D8194D"/>
    <w:rsid w:val="00D827E2"/>
    <w:rsid w:val="00D828DD"/>
    <w:rsid w:val="00D83860"/>
    <w:rsid w:val="00D87038"/>
    <w:rsid w:val="00D90075"/>
    <w:rsid w:val="00D91992"/>
    <w:rsid w:val="00D920FE"/>
    <w:rsid w:val="00D93525"/>
    <w:rsid w:val="00D95A81"/>
    <w:rsid w:val="00D96156"/>
    <w:rsid w:val="00D97921"/>
    <w:rsid w:val="00DA089C"/>
    <w:rsid w:val="00DA3CE5"/>
    <w:rsid w:val="00DA3D74"/>
    <w:rsid w:val="00DA3F08"/>
    <w:rsid w:val="00DA48C3"/>
    <w:rsid w:val="00DA5B29"/>
    <w:rsid w:val="00DA6556"/>
    <w:rsid w:val="00DA6AA0"/>
    <w:rsid w:val="00DA7FC6"/>
    <w:rsid w:val="00DB10E6"/>
    <w:rsid w:val="00DB24FD"/>
    <w:rsid w:val="00DB2F5D"/>
    <w:rsid w:val="00DB31ED"/>
    <w:rsid w:val="00DB3A11"/>
    <w:rsid w:val="00DB5E0C"/>
    <w:rsid w:val="00DB5F3F"/>
    <w:rsid w:val="00DB635D"/>
    <w:rsid w:val="00DB6A5E"/>
    <w:rsid w:val="00DB6FB5"/>
    <w:rsid w:val="00DB7D27"/>
    <w:rsid w:val="00DC3C18"/>
    <w:rsid w:val="00DC3C63"/>
    <w:rsid w:val="00DC500C"/>
    <w:rsid w:val="00DC7052"/>
    <w:rsid w:val="00DC7E3C"/>
    <w:rsid w:val="00DD0B08"/>
    <w:rsid w:val="00DD6936"/>
    <w:rsid w:val="00DE04B7"/>
    <w:rsid w:val="00DE0B84"/>
    <w:rsid w:val="00DE29BF"/>
    <w:rsid w:val="00DE2AE8"/>
    <w:rsid w:val="00DE446D"/>
    <w:rsid w:val="00DE45BC"/>
    <w:rsid w:val="00DE6447"/>
    <w:rsid w:val="00DE7835"/>
    <w:rsid w:val="00DF0D7E"/>
    <w:rsid w:val="00DF277F"/>
    <w:rsid w:val="00DF497D"/>
    <w:rsid w:val="00DF610C"/>
    <w:rsid w:val="00E00868"/>
    <w:rsid w:val="00E00FA6"/>
    <w:rsid w:val="00E01190"/>
    <w:rsid w:val="00E0243D"/>
    <w:rsid w:val="00E02706"/>
    <w:rsid w:val="00E10A32"/>
    <w:rsid w:val="00E12345"/>
    <w:rsid w:val="00E13093"/>
    <w:rsid w:val="00E130D4"/>
    <w:rsid w:val="00E13422"/>
    <w:rsid w:val="00E15166"/>
    <w:rsid w:val="00E174AA"/>
    <w:rsid w:val="00E20127"/>
    <w:rsid w:val="00E22A04"/>
    <w:rsid w:val="00E22FE0"/>
    <w:rsid w:val="00E231F3"/>
    <w:rsid w:val="00E251E6"/>
    <w:rsid w:val="00E26E92"/>
    <w:rsid w:val="00E30088"/>
    <w:rsid w:val="00E30A72"/>
    <w:rsid w:val="00E3107D"/>
    <w:rsid w:val="00E31A28"/>
    <w:rsid w:val="00E31A6A"/>
    <w:rsid w:val="00E33DA9"/>
    <w:rsid w:val="00E35376"/>
    <w:rsid w:val="00E357C4"/>
    <w:rsid w:val="00E40B45"/>
    <w:rsid w:val="00E417B3"/>
    <w:rsid w:val="00E423A4"/>
    <w:rsid w:val="00E42E44"/>
    <w:rsid w:val="00E43FF7"/>
    <w:rsid w:val="00E527DA"/>
    <w:rsid w:val="00E52AD1"/>
    <w:rsid w:val="00E54D64"/>
    <w:rsid w:val="00E556CD"/>
    <w:rsid w:val="00E55B83"/>
    <w:rsid w:val="00E60BD6"/>
    <w:rsid w:val="00E61404"/>
    <w:rsid w:val="00E62345"/>
    <w:rsid w:val="00E62B7B"/>
    <w:rsid w:val="00E62E6B"/>
    <w:rsid w:val="00E63226"/>
    <w:rsid w:val="00E65194"/>
    <w:rsid w:val="00E672A1"/>
    <w:rsid w:val="00E70F9A"/>
    <w:rsid w:val="00E71350"/>
    <w:rsid w:val="00E71AF1"/>
    <w:rsid w:val="00E721D8"/>
    <w:rsid w:val="00E725DF"/>
    <w:rsid w:val="00E740D7"/>
    <w:rsid w:val="00E74D91"/>
    <w:rsid w:val="00E74E07"/>
    <w:rsid w:val="00E768F3"/>
    <w:rsid w:val="00E77DAA"/>
    <w:rsid w:val="00E82DC2"/>
    <w:rsid w:val="00E83547"/>
    <w:rsid w:val="00E86195"/>
    <w:rsid w:val="00E86B92"/>
    <w:rsid w:val="00E9139A"/>
    <w:rsid w:val="00E93DB5"/>
    <w:rsid w:val="00EA07BD"/>
    <w:rsid w:val="00EA0E2C"/>
    <w:rsid w:val="00EB1181"/>
    <w:rsid w:val="00EB382B"/>
    <w:rsid w:val="00EB5E83"/>
    <w:rsid w:val="00EB66F3"/>
    <w:rsid w:val="00EB7526"/>
    <w:rsid w:val="00EB7C01"/>
    <w:rsid w:val="00EB7FEF"/>
    <w:rsid w:val="00EC06CE"/>
    <w:rsid w:val="00EC10C9"/>
    <w:rsid w:val="00EC31CE"/>
    <w:rsid w:val="00EC666B"/>
    <w:rsid w:val="00ED2BF6"/>
    <w:rsid w:val="00ED48A5"/>
    <w:rsid w:val="00ED6D70"/>
    <w:rsid w:val="00ED71C7"/>
    <w:rsid w:val="00ED7C41"/>
    <w:rsid w:val="00EE0989"/>
    <w:rsid w:val="00EE11F7"/>
    <w:rsid w:val="00EE1E9C"/>
    <w:rsid w:val="00EE2EC7"/>
    <w:rsid w:val="00EE3CA0"/>
    <w:rsid w:val="00EE48FA"/>
    <w:rsid w:val="00EE5AA9"/>
    <w:rsid w:val="00EE6912"/>
    <w:rsid w:val="00EE7577"/>
    <w:rsid w:val="00EE7FBF"/>
    <w:rsid w:val="00EF0E16"/>
    <w:rsid w:val="00EF135D"/>
    <w:rsid w:val="00EF2E27"/>
    <w:rsid w:val="00EF3CCB"/>
    <w:rsid w:val="00EF4211"/>
    <w:rsid w:val="00EF5005"/>
    <w:rsid w:val="00F00AF5"/>
    <w:rsid w:val="00F00B0D"/>
    <w:rsid w:val="00F00B20"/>
    <w:rsid w:val="00F014F4"/>
    <w:rsid w:val="00F01AC0"/>
    <w:rsid w:val="00F057CD"/>
    <w:rsid w:val="00F05D3A"/>
    <w:rsid w:val="00F07695"/>
    <w:rsid w:val="00F077A7"/>
    <w:rsid w:val="00F100A5"/>
    <w:rsid w:val="00F12C2B"/>
    <w:rsid w:val="00F165BA"/>
    <w:rsid w:val="00F222D1"/>
    <w:rsid w:val="00F22F4B"/>
    <w:rsid w:val="00F24E58"/>
    <w:rsid w:val="00F25B55"/>
    <w:rsid w:val="00F27CF3"/>
    <w:rsid w:val="00F27CFC"/>
    <w:rsid w:val="00F309B2"/>
    <w:rsid w:val="00F30BF5"/>
    <w:rsid w:val="00F30CD9"/>
    <w:rsid w:val="00F32E2D"/>
    <w:rsid w:val="00F374BD"/>
    <w:rsid w:val="00F411F4"/>
    <w:rsid w:val="00F41505"/>
    <w:rsid w:val="00F42E14"/>
    <w:rsid w:val="00F453B2"/>
    <w:rsid w:val="00F467AB"/>
    <w:rsid w:val="00F4776A"/>
    <w:rsid w:val="00F509C7"/>
    <w:rsid w:val="00F509CE"/>
    <w:rsid w:val="00F512F6"/>
    <w:rsid w:val="00F513E0"/>
    <w:rsid w:val="00F51F24"/>
    <w:rsid w:val="00F53FE8"/>
    <w:rsid w:val="00F546BA"/>
    <w:rsid w:val="00F55284"/>
    <w:rsid w:val="00F57855"/>
    <w:rsid w:val="00F62DF4"/>
    <w:rsid w:val="00F62F65"/>
    <w:rsid w:val="00F62F8E"/>
    <w:rsid w:val="00F63C67"/>
    <w:rsid w:val="00F64125"/>
    <w:rsid w:val="00F647E8"/>
    <w:rsid w:val="00F65CA3"/>
    <w:rsid w:val="00F66453"/>
    <w:rsid w:val="00F70EE4"/>
    <w:rsid w:val="00F71AE3"/>
    <w:rsid w:val="00F71D67"/>
    <w:rsid w:val="00F71ED8"/>
    <w:rsid w:val="00F728D2"/>
    <w:rsid w:val="00F7325D"/>
    <w:rsid w:val="00F73C97"/>
    <w:rsid w:val="00F74EC9"/>
    <w:rsid w:val="00F76540"/>
    <w:rsid w:val="00F803C5"/>
    <w:rsid w:val="00F8330C"/>
    <w:rsid w:val="00F83726"/>
    <w:rsid w:val="00F84E4C"/>
    <w:rsid w:val="00F8504D"/>
    <w:rsid w:val="00F90905"/>
    <w:rsid w:val="00F9483B"/>
    <w:rsid w:val="00FA1947"/>
    <w:rsid w:val="00FA2CC7"/>
    <w:rsid w:val="00FA5801"/>
    <w:rsid w:val="00FA6446"/>
    <w:rsid w:val="00FA6DC7"/>
    <w:rsid w:val="00FA6DE0"/>
    <w:rsid w:val="00FA6E29"/>
    <w:rsid w:val="00FA7A55"/>
    <w:rsid w:val="00FB110E"/>
    <w:rsid w:val="00FB1345"/>
    <w:rsid w:val="00FB17C9"/>
    <w:rsid w:val="00FB235F"/>
    <w:rsid w:val="00FB2580"/>
    <w:rsid w:val="00FB2B75"/>
    <w:rsid w:val="00FB2F64"/>
    <w:rsid w:val="00FB3D6C"/>
    <w:rsid w:val="00FB3E6D"/>
    <w:rsid w:val="00FB4F25"/>
    <w:rsid w:val="00FB7C75"/>
    <w:rsid w:val="00FC0837"/>
    <w:rsid w:val="00FC1DD6"/>
    <w:rsid w:val="00FC26A8"/>
    <w:rsid w:val="00FC4B63"/>
    <w:rsid w:val="00FC668B"/>
    <w:rsid w:val="00FD00AD"/>
    <w:rsid w:val="00FD0558"/>
    <w:rsid w:val="00FD101F"/>
    <w:rsid w:val="00FD134F"/>
    <w:rsid w:val="00FD4AC2"/>
    <w:rsid w:val="00FD6325"/>
    <w:rsid w:val="00FD6452"/>
    <w:rsid w:val="00FD6499"/>
    <w:rsid w:val="00FE1CA1"/>
    <w:rsid w:val="00FE279A"/>
    <w:rsid w:val="00FE415A"/>
    <w:rsid w:val="00FE5957"/>
    <w:rsid w:val="00FE6DBA"/>
    <w:rsid w:val="00FF0C96"/>
    <w:rsid w:val="00FF1C16"/>
    <w:rsid w:val="00FF2CCE"/>
    <w:rsid w:val="00FF33D4"/>
    <w:rsid w:val="00FF3F4B"/>
    <w:rsid w:val="00FF510D"/>
    <w:rsid w:val="00FF652F"/>
    <w:rsid w:val="00FF66E8"/>
    <w:rsid w:val="00FF6B64"/>
    <w:rsid w:val="00FF6F66"/>
    <w:rsid w:val="00FF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  <w14:docId w14:val="0717F82C"/>
  <w15:docId w15:val="{850AB3F9-1D56-4171-9897-5D69D55F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4EC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2B49C9"/>
    <w:pPr>
      <w:jc w:val="right"/>
      <w:outlineLvl w:val="0"/>
    </w:pPr>
    <w:rPr>
      <w:b/>
      <w:sz w:val="28"/>
      <w:szCs w:val="2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B49C9"/>
    <w:p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1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17C9"/>
  </w:style>
  <w:style w:type="paragraph" w:styleId="Footer">
    <w:name w:val="footer"/>
    <w:basedOn w:val="Normal"/>
    <w:link w:val="FooterChar"/>
    <w:uiPriority w:val="99"/>
    <w:unhideWhenUsed/>
    <w:rsid w:val="00FB1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17C9"/>
  </w:style>
  <w:style w:type="paragraph" w:styleId="BalloonText">
    <w:name w:val="Balloon Text"/>
    <w:basedOn w:val="Normal"/>
    <w:link w:val="BalloonTextChar"/>
    <w:uiPriority w:val="99"/>
    <w:semiHidden/>
    <w:unhideWhenUsed/>
    <w:rsid w:val="00FB1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7C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C04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94333"/>
    <w:pPr>
      <w:spacing w:after="200" w:line="276" w:lineRule="auto"/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66CC3"/>
    <w:pPr>
      <w:spacing w:after="200"/>
    </w:pPr>
    <w:rPr>
      <w:b/>
      <w:bCs/>
      <w:color w:val="4F81BD" w:themeColor="accent1"/>
      <w:sz w:val="18"/>
      <w:szCs w:val="18"/>
    </w:rPr>
  </w:style>
  <w:style w:type="paragraph" w:styleId="BodyText">
    <w:name w:val="Body Text"/>
    <w:basedOn w:val="Normal"/>
    <w:link w:val="BodyTextChar"/>
    <w:semiHidden/>
    <w:rsid w:val="00856B50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856B50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Heading1Char">
    <w:name w:val="Heading 1 Char"/>
    <w:basedOn w:val="DefaultParagraphFont"/>
    <w:link w:val="Heading1"/>
    <w:rsid w:val="002B49C9"/>
    <w:rPr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B49C9"/>
    <w:rPr>
      <w:b/>
      <w:color w:val="FFFFFF" w:themeColor="background1"/>
      <w:sz w:val="28"/>
      <w:szCs w:val="24"/>
    </w:rPr>
  </w:style>
  <w:style w:type="character" w:styleId="PlaceholderText">
    <w:name w:val="Placeholder Text"/>
    <w:basedOn w:val="DefaultParagraphFont"/>
    <w:uiPriority w:val="99"/>
    <w:semiHidden/>
    <w:rsid w:val="00091E85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342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42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42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42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42E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A7EFE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A2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">
    <w:name w:val="Table Grid2"/>
    <w:basedOn w:val="TableNormal"/>
    <w:next w:val="TableGrid"/>
    <w:rsid w:val="00332659"/>
    <w:pPr>
      <w:spacing w:after="0" w:line="240" w:lineRule="auto"/>
    </w:pPr>
    <w:rPr>
      <w:rFonts w:ascii="Palatino Linotype" w:eastAsia="Times New Roman" w:hAnsi="Palatino Linotype" w:cs="Times New Roman"/>
      <w:sz w:val="18"/>
      <w:szCs w:val="24"/>
    </w:rPr>
    <w:tblPr>
      <w:jc w:val="center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4" w:space="0" w:color="auto"/>
        <w:insideV w:val="single" w:sz="4" w:space="0" w:color="auto"/>
      </w:tblBorders>
    </w:tblPr>
    <w:trPr>
      <w:cantSplit/>
      <w:jc w:val="center"/>
    </w:trPr>
    <w:tcPr>
      <w:vAlign w:val="center"/>
    </w:tcPr>
    <w:tblStylePr w:type="firstRow">
      <w:rPr>
        <w:rFonts w:ascii="Garamond" w:hAnsi="Garamond"/>
        <w:b/>
        <w:sz w:val="18"/>
      </w:rPr>
      <w:tblPr/>
      <w:tcPr>
        <w:shd w:val="clear" w:color="auto" w:fill="DBE5F1" w:themeFill="accent1" w:themeFillTint="33"/>
      </w:tcPr>
    </w:tblStylePr>
  </w:style>
  <w:style w:type="paragraph" w:customStyle="1" w:styleId="TableParagraph">
    <w:name w:val="Table Paragraph"/>
    <w:basedOn w:val="Normal"/>
    <w:uiPriority w:val="1"/>
    <w:qFormat/>
    <w:rsid w:val="001F09F7"/>
    <w:pPr>
      <w:widowControl w:val="0"/>
      <w:autoSpaceDE w:val="0"/>
      <w:autoSpaceDN w:val="0"/>
      <w:adjustRightInd w:val="0"/>
      <w:ind w:left="103"/>
    </w:pPr>
    <w:rPr>
      <w:rFonts w:ascii="Calibri" w:eastAsiaTheme="minorEastAsia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1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\My%20Documents\TR%20-%20SOP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7-03-21T14:25:35.347"/>
    </inkml:context>
    <inkml:brush xml:id="br0">
      <inkml:brushProperty name="width" value="0.03333" units="cm"/>
      <inkml:brushProperty name="height" value="0.03333" units="cm"/>
    </inkml:brush>
  </inkml:definitions>
  <inkml:trace contextRef="#ctx0" brushRef="#br0">3834 6089 2176,'-12'0'1024,"12"13"-1024,0-13 1152,0 0-1152,12 0 0,-12 0 0,0 0 128,0 0-128,0 13 0,0-13 128,0 0 128,0 0-128,0 0 128,0 0-128,0 0 128,0-13-128,0 13 0,0 0-128,-12 0 128,24 0 0,-12 0 0,0 0 0,-12-13 0,12 13-128,0 0 128,0 0-128,0 0 128,0 0-128,12 0 0,-12 0 0,0 0 0,0 0 128,0 0 0,0 0 0,0 0 128,0 0 0,0 0 0,0 0-128,0 0 0,0 0-128,0 0 128,0 0-128,0 0 0,0 0 0,0 0 0,-12-12 128,12 12 0,0 0-128,0 0 128,0 0-128,0 0 128,0 0-128,0 0 128,0 0-128,0 0 0,0 0 0,0 0 0,0 0 0,0 0 0,0 0 0,0 0 128,0 0-128,0 0 0,0 0 0,0 0 128,0 0-128,0 0 0,0 0-128,0 0 128,0 0 0,0 0 0,0 0 128,0 0 0,0 0 0,0 0 0,0 0-128,0 0 128,0 0-128,0 0 128,0 0-128,0 0 128,0 0-128,0 0 128,0 0-128,0 0 128,0 0 0,0 0 0,0 0-128,0-13 128,0 13-128,0 0 128,0 0-128,0 0 0,0 0 0,0 0 0,0 0 0,0 0 0,0 0 0,0 0 0,0 0 0,0 0 0,0 0 0,0 0 128,0 0-128,0 0 0,0 0 0,0 0 0,0 0 0,0 0 0,0 0 0,0 0 0,0 0 0,0 0 0,0 0 0,0 0 0,0 0 0,0 0 0,0 0 0,0 0 0,0-12 0,0 12 128,0 0-128,0 0 0,0 0 0,0 0 0,0 0 0,0 0 0,0 0 0,0 0 128,0 0-128,0 0 0,0 0 0,0 0 0,0 0 0,0 0 0,0 0 0,0 0 0,0 0 0,0 0 128,0-13-128,0 13 128,0 0-128,0 0 0,0 0-128,0 0 128,0 0-128,0 0 128,0 0-640,0-12 128,0 12-896,12 0 128</inkml:trace>
</inkml:ink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7-03-21T14:25:35.347"/>
    </inkml:context>
    <inkml:brush xml:id="br0">
      <inkml:brushProperty name="width" value="0.03333" units="cm"/>
      <inkml:brushProperty name="height" value="0.03333" units="cm"/>
    </inkml:brush>
  </inkml:definitions>
  <inkml:trace contextRef="#ctx0" brushRef="#br0">3834 6089 2176,'-12'0'1024,"12"13"-1024,0-13 1152,0 0-1152,12 0 0,-12 0 0,0 0 128,0 0-128,0 13 0,0-13 128,0 0 128,0 0-128,0 0 128,0 0-128,0 0 128,0-13-128,0 13 0,0 0-128,-12 0 128,24 0 0,-12 0 0,0 0 0,-12-13 0,12 13-128,0 0 128,0 0-128,0 0 128,0 0-128,12 0 0,-12 0 0,0 0 0,0 0 128,0 0 0,0 0 0,0 0 128,0 0 0,0 0 0,0 0-128,0 0 0,0 0-128,0 0 128,0 0-128,0 0 0,0 0 0,0 0 0,-12-12 128,12 12 0,0 0-128,0 0 128,0 0-128,0 0 128,0 0-128,0 0 128,0 0-128,0 0 0,0 0 0,0 0 0,0 0 0,0 0 0,0 0 0,0 0 128,0 0-128,0 0 0,0 0 0,0 0 128,0 0-128,0 0 0,0 0-128,0 0 128,0 0 0,0 0 0,0 0 128,0 0 0,0 0 0,0 0 0,0 0-128,0 0 128,0 0-128,0 0 128,0 0-128,0 0 128,0 0-128,0 0 128,0 0-128,0 0 128,0 0 0,0 0 0,0 0-128,0-13 128,0 13-128,0 0 128,0 0-128,0 0 0,0 0 0,0 0 0,0 0 0,0 0 0,0 0 0,0 0 0,0 0 0,0 0 0,0 0 0,0 0 128,0 0-128,0 0 0,0 0 0,0 0 0,0 0 0,0 0 0,0 0 0,0 0 0,0 0 0,0 0 0,0 0 0,0 0 0,0 0 0,0 0 0,0 0 0,0 0 0,0-12 0,0 12 128,0 0-128,0 0 0,0 0 0,0 0 0,0 0 0,0 0 0,0 0 0,0 0 128,0 0-128,0 0 0,0 0 0,0 0 0,0 0 0,0 0 0,0 0 0,0 0 0,0 0 0,0 0 128,0-13-128,0 13 128,0 0-128,0 0 0,0 0-128,0 0 128,0 0-128,0 0 128,0 0-640,0-12 128,0 12-896,12 0 128</inkml:trace>
</inkml:ink>
</file>

<file path=customXml/itemProps1.xml><?xml version="1.0" encoding="utf-8"?>
<ds:datastoreItem xmlns:ds="http://schemas.openxmlformats.org/officeDocument/2006/customXml" ds:itemID="{EBC5EB1E-938E-4B13-BCA9-09EB743EDF3D}">
  <ds:schemaRefs>
    <ds:schemaRef ds:uri="http://www.w3.org/2003/InkML"/>
  </ds:schemaRefs>
</ds:datastoreItem>
</file>

<file path=customXml/itemProps2.xml><?xml version="1.0" encoding="utf-8"?>
<ds:datastoreItem xmlns:ds="http://schemas.openxmlformats.org/officeDocument/2006/customXml" ds:itemID="{0D518DB5-7C02-40AE-A9C4-AA116CB02D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E6C2B0-3F84-4E72-80B5-0FA1001AA78E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 - SOP Template</Template>
  <TotalTime>10</TotalTime>
  <Pages>2</Pages>
  <Words>157</Words>
  <Characters>961</Characters>
  <Application>Microsoft Office Word</Application>
  <DocSecurity>0</DocSecurity>
  <Lines>119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Ascent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Gaspare Biundo</dc:creator>
  <cp:keywords/>
  <dc:description/>
  <cp:lastModifiedBy>Chris Yohe</cp:lastModifiedBy>
  <cp:revision>9</cp:revision>
  <cp:lastPrinted>2020-10-09T16:30:00Z</cp:lastPrinted>
  <dcterms:created xsi:type="dcterms:W3CDTF">2022-03-03T15:29:00Z</dcterms:created>
  <dcterms:modified xsi:type="dcterms:W3CDTF">2025-07-31T19:18:00Z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-2046725089</vt:i4>
  </property>
  <property fmtid="{D5CDD505-2E9C-101B-9397-08002B2CF9AE}" pid="3" name="GrammarlyDocumentId">
    <vt:lpwstr>5e03bbb1-3366-4bcd-9ac5-9631e6d6c409</vt:lpwstr>
  </property>
</Properties>
</file>