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95FC6C" w14:textId="6EAD35ED" w:rsidR="001E3107" w:rsidRPr="0099041C" w:rsidRDefault="001E3107" w:rsidP="00780E07">
      <w:pPr>
        <w:keepNext/>
        <w:tabs>
          <w:tab w:val="left" w:pos="1092"/>
        </w:tabs>
        <w:rPr>
          <w:rFonts w:cstheme="minorHAnsi"/>
          <w:sz w:val="12"/>
          <w:szCs w:val="12"/>
        </w:rPr>
      </w:pPr>
    </w:p>
    <w:tbl>
      <w:tblPr>
        <w:tblStyle w:val="TableGrid"/>
        <w:tblpPr w:leftFromText="187" w:rightFromText="187" w:vertAnchor="text" w:horzAnchor="margin" w:tblpY="16"/>
        <w:tblOverlap w:val="never"/>
        <w:tblW w:w="10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00"/>
      </w:tblGrid>
      <w:tr w:rsidR="0073095E" w:rsidRPr="006D644F" w14:paraId="5589D67B" w14:textId="77777777" w:rsidTr="0073095E">
        <w:trPr>
          <w:trHeight w:val="288"/>
        </w:trPr>
        <w:tc>
          <w:tcPr>
            <w:tcW w:w="10800" w:type="dxa"/>
            <w:tcBorders>
              <w:top w:val="single" w:sz="4" w:space="0" w:color="auto"/>
            </w:tcBorders>
            <w:shd w:val="clear" w:color="auto" w:fill="4E2A84"/>
            <w:vAlign w:val="center"/>
          </w:tcPr>
          <w:p w14:paraId="5569C3D0" w14:textId="77777777" w:rsidR="0073095E" w:rsidRPr="006D644F" w:rsidRDefault="0073095E" w:rsidP="0073095E">
            <w:pPr>
              <w:keepNext/>
              <w:rPr>
                <w:rFonts w:cstheme="minorHAnsi"/>
                <w:b/>
                <w:color w:val="FFFFFF" w:themeColor="background1"/>
                <w:szCs w:val="24"/>
              </w:rPr>
            </w:pPr>
            <w:r w:rsidRPr="006D644F">
              <w:rPr>
                <w:rFonts w:cstheme="minorHAnsi"/>
                <w:b/>
                <w:color w:val="FFFFFF" w:themeColor="background1"/>
                <w:szCs w:val="24"/>
              </w:rPr>
              <w:t>I. Instructions</w:t>
            </w:r>
          </w:p>
        </w:tc>
      </w:tr>
      <w:tr w:rsidR="0073095E" w:rsidRPr="006D644F" w14:paraId="32E8F762" w14:textId="77777777" w:rsidTr="0073095E">
        <w:trPr>
          <w:trHeight w:val="1042"/>
        </w:trPr>
        <w:tc>
          <w:tcPr>
            <w:tcW w:w="10800" w:type="dxa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23F6174F" w14:textId="56C2B0E7" w:rsidR="0073095E" w:rsidRPr="006D644F" w:rsidRDefault="0073095E" w:rsidP="0073095E">
            <w:r w:rsidRPr="00CA0E7C">
              <w:rPr>
                <w:sz w:val="20"/>
              </w:rPr>
              <w:t xml:space="preserve">The use of mobile cranes for critical lift operations on campus can pose a variety of hazards and challenges. Before using this checklist consider the necessity and feasibility of using a mobile crane, or if alternative options are available. Project Managers must submit all information in this checklist </w:t>
            </w:r>
            <w:r w:rsidR="00AC57D4">
              <w:rPr>
                <w:sz w:val="20"/>
              </w:rPr>
              <w:t xml:space="preserve">and can direct all questions to Environmental Health and Safety at </w:t>
            </w:r>
            <w:hyperlink r:id="rId10" w:history="1">
              <w:r w:rsidR="00AC57D4" w:rsidRPr="009101D3">
                <w:rPr>
                  <w:rStyle w:val="Hyperlink"/>
                  <w:sz w:val="20"/>
                </w:rPr>
                <w:t>ehs@northwestern.edu</w:t>
              </w:r>
            </w:hyperlink>
            <w:r w:rsidR="00AC57D4">
              <w:rPr>
                <w:sz w:val="20"/>
              </w:rPr>
              <w:t>.</w:t>
            </w:r>
          </w:p>
        </w:tc>
      </w:tr>
    </w:tbl>
    <w:p w14:paraId="3FFD04DE" w14:textId="2E674198" w:rsidR="001E3107" w:rsidRPr="0099041C" w:rsidRDefault="001E3107" w:rsidP="00780E07">
      <w:pPr>
        <w:keepNext/>
        <w:tabs>
          <w:tab w:val="left" w:pos="1092"/>
        </w:tabs>
        <w:rPr>
          <w:rFonts w:cstheme="minorHAnsi"/>
          <w:sz w:val="12"/>
          <w:szCs w:val="12"/>
        </w:rPr>
      </w:pPr>
    </w:p>
    <w:tbl>
      <w:tblPr>
        <w:tblStyle w:val="TableGrid"/>
        <w:tblpPr w:leftFromText="187" w:rightFromText="187" w:vertAnchor="text" w:horzAnchor="margin" w:tblpY="116"/>
        <w:tblOverlap w:val="never"/>
        <w:tblW w:w="107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3"/>
        <w:gridCol w:w="9372"/>
        <w:gridCol w:w="450"/>
        <w:gridCol w:w="450"/>
      </w:tblGrid>
      <w:tr w:rsidR="00A039F9" w:rsidRPr="006D644F" w14:paraId="576AD751" w14:textId="77777777" w:rsidTr="00F417BD">
        <w:trPr>
          <w:trHeight w:val="288"/>
          <w:tblHeader/>
        </w:trPr>
        <w:tc>
          <w:tcPr>
            <w:tcW w:w="10795" w:type="dxa"/>
            <w:gridSpan w:val="4"/>
            <w:tcBorders>
              <w:top w:val="single" w:sz="4" w:space="0" w:color="auto"/>
            </w:tcBorders>
            <w:shd w:val="clear" w:color="auto" w:fill="4E2A84"/>
            <w:vAlign w:val="center"/>
          </w:tcPr>
          <w:p w14:paraId="060DB87A" w14:textId="4716D685" w:rsidR="00A039F9" w:rsidRPr="006D644F" w:rsidRDefault="00B96078" w:rsidP="00F417BD">
            <w:pPr>
              <w:keepNext/>
              <w:tabs>
                <w:tab w:val="left" w:pos="9789"/>
                <w:tab w:val="left" w:pos="10246"/>
              </w:tabs>
              <w:rPr>
                <w:rFonts w:cstheme="minorHAnsi"/>
                <w:b/>
                <w:color w:val="FFFFFF" w:themeColor="background1"/>
                <w:szCs w:val="24"/>
              </w:rPr>
            </w:pPr>
            <w:r w:rsidRPr="00DE09C8">
              <w:rPr>
                <w:rFonts w:cstheme="minorHAnsi"/>
                <w:b/>
                <w:color w:val="FFFFFF" w:themeColor="background1"/>
                <w:szCs w:val="24"/>
              </w:rPr>
              <w:t>II</w:t>
            </w:r>
            <w:r w:rsidR="00A224C1" w:rsidRPr="00DE09C8">
              <w:rPr>
                <w:rFonts w:cstheme="minorHAnsi"/>
                <w:b/>
                <w:color w:val="FFFFFF" w:themeColor="background1"/>
                <w:szCs w:val="24"/>
              </w:rPr>
              <w:t xml:space="preserve">. </w:t>
            </w:r>
            <w:r w:rsidR="00B81539" w:rsidRPr="00DE09C8">
              <w:rPr>
                <w:rFonts w:cstheme="minorHAnsi"/>
                <w:b/>
                <w:color w:val="FFFFFF" w:themeColor="background1"/>
                <w:szCs w:val="24"/>
              </w:rPr>
              <w:t>General Requirements</w:t>
            </w:r>
            <w:r w:rsidR="004A75F0" w:rsidRPr="00DE09C8">
              <w:rPr>
                <w:rFonts w:cstheme="minorHAnsi"/>
                <w:b/>
                <w:color w:val="FFFFFF" w:themeColor="background1"/>
                <w:szCs w:val="24"/>
              </w:rPr>
              <w:t xml:space="preserve"> for</w:t>
            </w:r>
            <w:r w:rsidR="0073095E" w:rsidRPr="00DE09C8">
              <w:rPr>
                <w:rFonts w:cstheme="minorHAnsi"/>
                <w:b/>
                <w:color w:val="FFFFFF" w:themeColor="background1"/>
                <w:szCs w:val="24"/>
              </w:rPr>
              <w:t xml:space="preserve"> Project Managers</w:t>
            </w:r>
            <w:r w:rsidR="00D7602E">
              <w:rPr>
                <w:rFonts w:cstheme="minorHAnsi"/>
                <w:b/>
                <w:color w:val="FFFFFF" w:themeColor="background1"/>
                <w:szCs w:val="24"/>
              </w:rPr>
              <w:tab/>
            </w:r>
            <w:r w:rsidR="003A7C66" w:rsidRPr="00854139">
              <w:rPr>
                <w:rFonts w:cstheme="minorHAnsi"/>
                <w:b/>
                <w:color w:val="FFFFFF" w:themeColor="background1"/>
                <w:sz w:val="20"/>
                <w:szCs w:val="24"/>
              </w:rPr>
              <w:t>N/A</w:t>
            </w:r>
            <w:r w:rsidR="00D7602E">
              <w:rPr>
                <w:rFonts w:cstheme="minorHAnsi"/>
                <w:b/>
                <w:color w:val="FFFFFF" w:themeColor="background1"/>
                <w:sz w:val="20"/>
                <w:szCs w:val="24"/>
              </w:rPr>
              <w:tab/>
            </w:r>
            <w:r w:rsidR="003A7C66" w:rsidRPr="00854139">
              <w:rPr>
                <w:rFonts w:cstheme="minorHAnsi"/>
                <w:b/>
                <w:color w:val="FFFFFF" w:themeColor="background1"/>
                <w:sz w:val="20"/>
                <w:szCs w:val="24"/>
              </w:rPr>
              <w:t>Yes</w:t>
            </w:r>
          </w:p>
        </w:tc>
      </w:tr>
      <w:tr w:rsidR="007D2275" w:rsidRPr="006D644F" w14:paraId="2CD2F3BB" w14:textId="77777777" w:rsidTr="00F417BD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10BF85B2" w14:textId="6503335B" w:rsidR="007D2275" w:rsidRPr="002F77C7" w:rsidRDefault="007D2275" w:rsidP="00F417BD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29F6C7CC" w14:textId="4E0DD255" w:rsidR="007D2275" w:rsidRPr="00CA0E7C" w:rsidRDefault="007D2275" w:rsidP="00F417BD">
            <w:pPr>
              <w:keepNext/>
              <w:rPr>
                <w:sz w:val="20"/>
              </w:rPr>
            </w:pPr>
            <w:r w:rsidRPr="00CA0E7C">
              <w:rPr>
                <w:sz w:val="20"/>
              </w:rPr>
              <w:t>Obtain all required permits, as necessary</w:t>
            </w:r>
          </w:p>
          <w:p w14:paraId="1E78CA18" w14:textId="7B5BA902" w:rsidR="007D2275" w:rsidRPr="00CA0E7C" w:rsidRDefault="007D2275" w:rsidP="00F417BD">
            <w:pPr>
              <w:keepNext/>
              <w:rPr>
                <w:i/>
              </w:rPr>
            </w:pPr>
            <w:r w:rsidRPr="00CA0E7C">
              <w:rPr>
                <w:i/>
                <w:sz w:val="16"/>
              </w:rPr>
              <w:t>e.g., City of Evanston, City of Chicago</w:t>
            </w:r>
          </w:p>
        </w:tc>
        <w:tc>
          <w:tcPr>
            <w:tcW w:w="45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CE4DE20" w14:textId="34333B54" w:rsidR="007D2275" w:rsidRDefault="003F04B7" w:rsidP="00F417BD">
            <w:pPr>
              <w:keepNext/>
              <w:jc w:val="center"/>
              <w:rPr>
                <w:sz w:val="24"/>
              </w:rPr>
            </w:pPr>
            <w:sdt>
              <w:sdtPr>
                <w:rPr>
                  <w:sz w:val="24"/>
                </w:rPr>
                <w:id w:val="7966431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50C4D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  <w:tc>
          <w:tcPr>
            <w:tcW w:w="45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AEDB8B0" w14:textId="384C1EBA" w:rsidR="007D2275" w:rsidRDefault="003F04B7" w:rsidP="00F417BD">
            <w:pPr>
              <w:keepNext/>
              <w:jc w:val="center"/>
              <w:rPr>
                <w:sz w:val="24"/>
              </w:rPr>
            </w:pPr>
            <w:sdt>
              <w:sdtPr>
                <w:rPr>
                  <w:sz w:val="24"/>
                </w:rPr>
                <w:id w:val="-745117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2275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99041C" w:rsidRPr="006D644F" w14:paraId="42FACC29" w14:textId="77777777" w:rsidTr="00F417BD">
        <w:trPr>
          <w:trHeight w:val="403"/>
        </w:trPr>
        <w:tc>
          <w:tcPr>
            <w:tcW w:w="523" w:type="dxa"/>
            <w:vMerge/>
            <w:shd w:val="clear" w:color="auto" w:fill="E4E0EE"/>
            <w:vAlign w:val="center"/>
          </w:tcPr>
          <w:p w14:paraId="28A173D6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sdt>
          <w:sdtPr>
            <w:rPr>
              <w:sz w:val="20"/>
            </w:rPr>
            <w:id w:val="-711348635"/>
            <w:placeholder>
              <w:docPart w:val="3A2FF9007028488B9C099E2888782CC5"/>
            </w:placeholder>
            <w:showingPlcHdr/>
          </w:sdtPr>
          <w:sdtEndPr/>
          <w:sdtContent>
            <w:tc>
              <w:tcPr>
                <w:tcW w:w="9372" w:type="dxa"/>
                <w:tcBorders>
                  <w:top w:val="dotted" w:sz="4" w:space="0" w:color="auto"/>
                  <w:bottom w:val="single" w:sz="4" w:space="0" w:color="auto"/>
                </w:tcBorders>
                <w:shd w:val="clear" w:color="auto" w:fill="E4E0EE"/>
              </w:tcPr>
              <w:p w14:paraId="54E59369" w14:textId="634D37E8" w:rsidR="0099041C" w:rsidRPr="00CA0E7C" w:rsidRDefault="00F417BD" w:rsidP="00F417BD">
                <w:pPr>
                  <w:keepNext/>
                  <w:rPr>
                    <w:sz w:val="20"/>
                  </w:rPr>
                </w:pPr>
                <w:r w:rsidRPr="00EF2F0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45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655059B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45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6C4B25A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</w:tr>
      <w:tr w:rsidR="0099041C" w:rsidRPr="006D644F" w14:paraId="5AB26F2E" w14:textId="77777777" w:rsidTr="00F417BD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7945D2B8" w14:textId="46D60DCA" w:rsidR="0099041C" w:rsidRPr="002F77C7" w:rsidRDefault="0099041C" w:rsidP="00F417BD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2EBC60A2" w14:textId="77777777" w:rsidR="0099041C" w:rsidRPr="00CA0E7C" w:rsidRDefault="0099041C" w:rsidP="00F417BD">
            <w:pPr>
              <w:keepNext/>
              <w:rPr>
                <w:sz w:val="20"/>
              </w:rPr>
            </w:pPr>
            <w:r w:rsidRPr="00CA0E7C">
              <w:rPr>
                <w:sz w:val="20"/>
              </w:rPr>
              <w:t>Verification that ground conditions can support operations and no underground hazards are present</w:t>
            </w:r>
          </w:p>
          <w:p w14:paraId="06B1D389" w14:textId="0BD3F574" w:rsidR="0099041C" w:rsidRPr="00CA0E7C" w:rsidRDefault="0099041C" w:rsidP="00F417BD">
            <w:pPr>
              <w:keepNext/>
              <w:rPr>
                <w:i/>
              </w:rPr>
            </w:pPr>
            <w:r w:rsidRPr="00CA0E7C">
              <w:rPr>
                <w:i/>
                <w:sz w:val="16"/>
              </w:rPr>
              <w:t>e.g., utilities, tunnel, tanks, vaults</w:t>
            </w:r>
          </w:p>
        </w:tc>
        <w:tc>
          <w:tcPr>
            <w:tcW w:w="450" w:type="dxa"/>
            <w:vMerge w:val="restart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5162F16A" w14:textId="1E0C6D0D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45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F0CD774" w14:textId="7095CCBD" w:rsidR="0099041C" w:rsidRDefault="003F04B7" w:rsidP="00F417BD">
            <w:pPr>
              <w:keepNext/>
              <w:jc w:val="center"/>
              <w:rPr>
                <w:sz w:val="24"/>
              </w:rPr>
            </w:pPr>
            <w:sdt>
              <w:sdtPr>
                <w:rPr>
                  <w:sz w:val="24"/>
                </w:rPr>
                <w:id w:val="-12326924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41C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99041C" w:rsidRPr="006D644F" w14:paraId="6F7A9F41" w14:textId="77777777" w:rsidTr="00F417BD">
        <w:trPr>
          <w:trHeight w:val="403"/>
        </w:trPr>
        <w:tc>
          <w:tcPr>
            <w:tcW w:w="523" w:type="dxa"/>
            <w:vMerge/>
            <w:shd w:val="clear" w:color="auto" w:fill="E4E0EE"/>
            <w:vAlign w:val="center"/>
          </w:tcPr>
          <w:p w14:paraId="2B05603C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sdt>
          <w:sdtPr>
            <w:rPr>
              <w:sz w:val="20"/>
            </w:rPr>
            <w:id w:val="1563598380"/>
            <w:placeholder>
              <w:docPart w:val="B11DE698F81849C4A1495F1B2652E0E2"/>
            </w:placeholder>
            <w:showingPlcHdr/>
          </w:sdtPr>
          <w:sdtEndPr/>
          <w:sdtContent>
            <w:tc>
              <w:tcPr>
                <w:tcW w:w="9372" w:type="dxa"/>
                <w:tcBorders>
                  <w:top w:val="dotted" w:sz="4" w:space="0" w:color="auto"/>
                  <w:bottom w:val="single" w:sz="4" w:space="0" w:color="auto"/>
                </w:tcBorders>
                <w:shd w:val="clear" w:color="auto" w:fill="E4E0EE"/>
              </w:tcPr>
              <w:p w14:paraId="0849B9AA" w14:textId="103E6E9C" w:rsidR="0099041C" w:rsidRPr="00CA0E7C" w:rsidRDefault="0099041C" w:rsidP="00F417BD">
                <w:pPr>
                  <w:keepNext/>
                  <w:rPr>
                    <w:sz w:val="20"/>
                  </w:rPr>
                </w:pPr>
                <w:r w:rsidRPr="00EF2F0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450" w:type="dxa"/>
            <w:vMerge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0F645666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45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533DE8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</w:tr>
      <w:tr w:rsidR="0099041C" w:rsidRPr="006D644F" w14:paraId="58189279" w14:textId="77777777" w:rsidTr="00F417BD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11D3901E" w14:textId="1CDBCF28" w:rsidR="0099041C" w:rsidRPr="002F77C7" w:rsidRDefault="0099041C" w:rsidP="00F417BD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210788A5" w14:textId="77777777" w:rsidR="0099041C" w:rsidRPr="00CA0E7C" w:rsidRDefault="0099041C" w:rsidP="00F417BD">
            <w:pPr>
              <w:keepNext/>
              <w:rPr>
                <w:sz w:val="20"/>
              </w:rPr>
            </w:pPr>
            <w:r w:rsidRPr="00CA0E7C">
              <w:rPr>
                <w:sz w:val="20"/>
              </w:rPr>
              <w:t>Verification that landing zones/areas can support loads</w:t>
            </w:r>
          </w:p>
          <w:p w14:paraId="7C4C9840" w14:textId="3911E501" w:rsidR="0099041C" w:rsidRPr="00CA0E7C" w:rsidRDefault="0099041C" w:rsidP="00F417BD">
            <w:pPr>
              <w:keepNext/>
            </w:pPr>
            <w:r w:rsidRPr="00CA0E7C">
              <w:rPr>
                <w:i/>
                <w:sz w:val="16"/>
              </w:rPr>
              <w:t>e.g., rooftops</w:t>
            </w:r>
          </w:p>
        </w:tc>
        <w:tc>
          <w:tcPr>
            <w:tcW w:w="450" w:type="dxa"/>
            <w:vMerge w:val="restart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3C50911E" w14:textId="245B564C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45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179C8C9" w14:textId="0C589354" w:rsidR="0099041C" w:rsidRDefault="003F04B7" w:rsidP="00F417BD">
            <w:pPr>
              <w:keepNext/>
              <w:jc w:val="center"/>
              <w:rPr>
                <w:sz w:val="24"/>
              </w:rPr>
            </w:pPr>
            <w:sdt>
              <w:sdtPr>
                <w:rPr>
                  <w:sz w:val="24"/>
                </w:rPr>
                <w:id w:val="20756948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41C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99041C" w:rsidRPr="006D644F" w14:paraId="5769FA39" w14:textId="77777777" w:rsidTr="00F417BD">
        <w:trPr>
          <w:trHeight w:val="403"/>
        </w:trPr>
        <w:tc>
          <w:tcPr>
            <w:tcW w:w="523" w:type="dxa"/>
            <w:vMerge/>
            <w:shd w:val="clear" w:color="auto" w:fill="E4E0EE"/>
            <w:vAlign w:val="center"/>
          </w:tcPr>
          <w:p w14:paraId="0468BDE4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sdt>
          <w:sdtPr>
            <w:rPr>
              <w:sz w:val="20"/>
            </w:rPr>
            <w:id w:val="1285770226"/>
            <w:placeholder>
              <w:docPart w:val="287C3130FF2B4BAA856DE795A36C189E"/>
            </w:placeholder>
            <w:showingPlcHdr/>
          </w:sdtPr>
          <w:sdtEndPr/>
          <w:sdtContent>
            <w:tc>
              <w:tcPr>
                <w:tcW w:w="9372" w:type="dxa"/>
                <w:tcBorders>
                  <w:top w:val="dotted" w:sz="4" w:space="0" w:color="auto"/>
                  <w:bottom w:val="single" w:sz="4" w:space="0" w:color="auto"/>
                </w:tcBorders>
                <w:shd w:val="clear" w:color="auto" w:fill="E4E0EE"/>
              </w:tcPr>
              <w:p w14:paraId="41497F36" w14:textId="2E0B7BDB" w:rsidR="0099041C" w:rsidRPr="00CA0E7C" w:rsidRDefault="0099041C" w:rsidP="00F417BD">
                <w:pPr>
                  <w:keepNext/>
                  <w:rPr>
                    <w:sz w:val="20"/>
                  </w:rPr>
                </w:pPr>
                <w:r w:rsidRPr="00EF2F0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450" w:type="dxa"/>
            <w:vMerge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3BA21AFA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45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F1B2EC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</w:tr>
      <w:tr w:rsidR="0099041C" w:rsidRPr="006D644F" w14:paraId="23EE691F" w14:textId="77777777" w:rsidTr="00F417BD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255875BF" w14:textId="37A70407" w:rsidR="0099041C" w:rsidRPr="002F77C7" w:rsidRDefault="0099041C" w:rsidP="00F417BD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4DA9DFB3" w14:textId="1D736A96" w:rsidR="0099041C" w:rsidRPr="00CA0E7C" w:rsidRDefault="0099041C" w:rsidP="00F417BD">
            <w:pPr>
              <w:keepNext/>
            </w:pPr>
            <w:r w:rsidRPr="00CA0E7C">
              <w:rPr>
                <w:sz w:val="20"/>
              </w:rPr>
              <w:t xml:space="preserve">If operations will block parking spaces or lot access, contact </w:t>
            </w:r>
            <w:hyperlink r:id="rId11" w:history="1">
              <w:r w:rsidRPr="0099041C">
                <w:rPr>
                  <w:rStyle w:val="Hyperlink"/>
                  <w:sz w:val="20"/>
                </w:rPr>
                <w:t>Northwestern Transportation &amp; Parking Services</w:t>
              </w:r>
            </w:hyperlink>
            <w:r w:rsidRPr="00CA0E7C">
              <w:t xml:space="preserve"> </w:t>
            </w:r>
            <w:r w:rsidRPr="00AC57D4">
              <w:rPr>
                <w:rFonts w:cstheme="minorHAnsi"/>
                <w:i/>
                <w:iCs/>
                <w:sz w:val="16"/>
                <w:szCs w:val="16"/>
              </w:rPr>
              <w:t>(847) 491-3319</w:t>
            </w:r>
          </w:p>
        </w:tc>
        <w:tc>
          <w:tcPr>
            <w:tcW w:w="45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0EA6EAD" w14:textId="1CAF8566" w:rsidR="0099041C" w:rsidRDefault="003F04B7" w:rsidP="00F417BD">
            <w:pPr>
              <w:keepNext/>
              <w:jc w:val="center"/>
              <w:rPr>
                <w:sz w:val="24"/>
              </w:rPr>
            </w:pPr>
            <w:sdt>
              <w:sdtPr>
                <w:rPr>
                  <w:sz w:val="24"/>
                </w:rPr>
                <w:id w:val="-10516857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41C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  <w:tc>
          <w:tcPr>
            <w:tcW w:w="45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8F7C287" w14:textId="7CEFAF93" w:rsidR="0099041C" w:rsidRDefault="003F04B7" w:rsidP="00F417BD">
            <w:pPr>
              <w:keepNext/>
              <w:jc w:val="center"/>
              <w:rPr>
                <w:sz w:val="24"/>
              </w:rPr>
            </w:pPr>
            <w:sdt>
              <w:sdtPr>
                <w:rPr>
                  <w:sz w:val="24"/>
                </w:rPr>
                <w:id w:val="20500262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41C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99041C" w:rsidRPr="006D644F" w14:paraId="6ACB89DC" w14:textId="77777777" w:rsidTr="00F417BD">
        <w:trPr>
          <w:trHeight w:val="403"/>
        </w:trPr>
        <w:tc>
          <w:tcPr>
            <w:tcW w:w="523" w:type="dxa"/>
            <w:vMerge/>
            <w:tcBorders>
              <w:bottom w:val="single" w:sz="4" w:space="0" w:color="auto"/>
            </w:tcBorders>
            <w:shd w:val="clear" w:color="auto" w:fill="E4E0EE"/>
            <w:vAlign w:val="center"/>
          </w:tcPr>
          <w:p w14:paraId="3C5FBA50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sdt>
          <w:sdtPr>
            <w:rPr>
              <w:sz w:val="20"/>
            </w:rPr>
            <w:id w:val="1848285661"/>
            <w:placeholder>
              <w:docPart w:val="C9A37DCD12D44E2282F40903CF3FF94C"/>
            </w:placeholder>
            <w:showingPlcHdr/>
          </w:sdtPr>
          <w:sdtEndPr/>
          <w:sdtContent>
            <w:tc>
              <w:tcPr>
                <w:tcW w:w="9372" w:type="dxa"/>
                <w:tcBorders>
                  <w:top w:val="dotted" w:sz="4" w:space="0" w:color="auto"/>
                  <w:bottom w:val="single" w:sz="4" w:space="0" w:color="auto"/>
                </w:tcBorders>
                <w:shd w:val="clear" w:color="auto" w:fill="E4E0EE"/>
              </w:tcPr>
              <w:p w14:paraId="3F7B726B" w14:textId="5A59EB13" w:rsidR="0099041C" w:rsidRPr="00CA0E7C" w:rsidRDefault="0099041C" w:rsidP="00F417BD">
                <w:pPr>
                  <w:keepNext/>
                  <w:rPr>
                    <w:sz w:val="20"/>
                  </w:rPr>
                </w:pPr>
                <w:r w:rsidRPr="00EF2F0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45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DE14729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45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73FD5C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</w:tr>
      <w:tr w:rsidR="0099041C" w:rsidRPr="006D644F" w14:paraId="1BD9CC0C" w14:textId="77777777" w:rsidTr="00F417BD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7156EE6D" w14:textId="1D5259DC" w:rsidR="0099041C" w:rsidRPr="002F77C7" w:rsidRDefault="0099041C" w:rsidP="00F417BD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64B74006" w14:textId="3A906940" w:rsidR="0099041C" w:rsidRPr="00CA0E7C" w:rsidRDefault="0099041C" w:rsidP="00F417BD">
            <w:pPr>
              <w:keepNext/>
              <w:rPr>
                <w:sz w:val="20"/>
              </w:rPr>
            </w:pPr>
            <w:r w:rsidRPr="00CA0E7C">
              <w:rPr>
                <w:sz w:val="20"/>
              </w:rPr>
              <w:t>If operations will block or partially block fire lanes or equipment, notify the local fire department</w:t>
            </w:r>
          </w:p>
          <w:p w14:paraId="2F05C775" w14:textId="65200B8E" w:rsidR="0099041C" w:rsidRPr="00CA0E7C" w:rsidRDefault="0099041C" w:rsidP="00F417BD">
            <w:pPr>
              <w:keepNext/>
            </w:pPr>
            <w:r w:rsidRPr="00CA0E7C">
              <w:rPr>
                <w:rFonts w:cstheme="minorHAnsi"/>
                <w:i/>
                <w:sz w:val="16"/>
              </w:rPr>
              <w:t>Chica</w:t>
            </w:r>
            <w:r w:rsidRPr="00CA0E7C">
              <w:rPr>
                <w:i/>
                <w:sz w:val="16"/>
              </w:rPr>
              <w:t xml:space="preserve">go: </w:t>
            </w:r>
            <w:hyperlink r:id="rId12" w:history="1">
              <w:r w:rsidRPr="00CA0E7C">
                <w:rPr>
                  <w:i/>
                  <w:sz w:val="16"/>
                </w:rPr>
                <w:t>(312) 745-3705</w:t>
              </w:r>
            </w:hyperlink>
            <w:r w:rsidRPr="00CA0E7C">
              <w:rPr>
                <w:i/>
                <w:sz w:val="16"/>
              </w:rPr>
              <w:t xml:space="preserve">  Evanston: (847) 866-5910</w:t>
            </w:r>
          </w:p>
        </w:tc>
        <w:tc>
          <w:tcPr>
            <w:tcW w:w="45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3C055DB" w14:textId="366A6E1D" w:rsidR="0099041C" w:rsidRDefault="003F04B7" w:rsidP="00F417BD">
            <w:pPr>
              <w:keepNext/>
              <w:jc w:val="center"/>
              <w:rPr>
                <w:sz w:val="24"/>
              </w:rPr>
            </w:pPr>
            <w:sdt>
              <w:sdtPr>
                <w:rPr>
                  <w:sz w:val="24"/>
                </w:rPr>
                <w:id w:val="769538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41C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  <w:tc>
          <w:tcPr>
            <w:tcW w:w="45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BC190B9" w14:textId="190256B3" w:rsidR="0099041C" w:rsidRDefault="003F04B7" w:rsidP="00F417BD">
            <w:pPr>
              <w:keepNext/>
              <w:jc w:val="center"/>
              <w:rPr>
                <w:sz w:val="24"/>
              </w:rPr>
            </w:pPr>
            <w:sdt>
              <w:sdtPr>
                <w:rPr>
                  <w:sz w:val="24"/>
                </w:rPr>
                <w:id w:val="6102426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41C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99041C" w:rsidRPr="006D644F" w14:paraId="6D906419" w14:textId="77777777" w:rsidTr="00F417BD">
        <w:trPr>
          <w:trHeight w:val="403"/>
        </w:trPr>
        <w:tc>
          <w:tcPr>
            <w:tcW w:w="523" w:type="dxa"/>
            <w:vMerge/>
            <w:tcBorders>
              <w:bottom w:val="single" w:sz="4" w:space="0" w:color="auto"/>
            </w:tcBorders>
            <w:shd w:val="clear" w:color="auto" w:fill="E4E0EE"/>
            <w:vAlign w:val="center"/>
          </w:tcPr>
          <w:p w14:paraId="0928466F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sdt>
          <w:sdtPr>
            <w:rPr>
              <w:sz w:val="20"/>
            </w:rPr>
            <w:id w:val="344146146"/>
            <w:placeholder>
              <w:docPart w:val="4EC36DBC8C094AFE8588E59EA36A3126"/>
            </w:placeholder>
            <w:showingPlcHdr/>
          </w:sdtPr>
          <w:sdtEndPr/>
          <w:sdtContent>
            <w:tc>
              <w:tcPr>
                <w:tcW w:w="9372" w:type="dxa"/>
                <w:tcBorders>
                  <w:top w:val="dotted" w:sz="4" w:space="0" w:color="auto"/>
                  <w:bottom w:val="single" w:sz="4" w:space="0" w:color="auto"/>
                </w:tcBorders>
                <w:shd w:val="clear" w:color="auto" w:fill="E4E0EE"/>
              </w:tcPr>
              <w:p w14:paraId="6922D495" w14:textId="03BF87AF" w:rsidR="0099041C" w:rsidRPr="00CA0E7C" w:rsidRDefault="0099041C" w:rsidP="00F417BD">
                <w:pPr>
                  <w:keepNext/>
                  <w:rPr>
                    <w:sz w:val="20"/>
                  </w:rPr>
                </w:pPr>
                <w:r w:rsidRPr="00EF2F0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45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842442C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45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13E4957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</w:tr>
      <w:tr w:rsidR="0099041C" w:rsidRPr="006D644F" w14:paraId="5A4C7E21" w14:textId="77777777" w:rsidTr="00F417BD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3862EF07" w14:textId="7B4E142D" w:rsidR="0099041C" w:rsidRPr="002F77C7" w:rsidRDefault="0099041C" w:rsidP="00F417BD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0BD862ED" w14:textId="517D880C" w:rsidR="0099041C" w:rsidRPr="00CA0E7C" w:rsidRDefault="0099041C" w:rsidP="00F417BD">
            <w:pPr>
              <w:keepNext/>
            </w:pPr>
            <w:r w:rsidRPr="00CA0E7C">
              <w:rPr>
                <w:sz w:val="20"/>
              </w:rPr>
              <w:t>Notification to building manager and other relevant or affected departments</w:t>
            </w:r>
          </w:p>
          <w:p w14:paraId="4678B87C" w14:textId="0757E49C" w:rsidR="0099041C" w:rsidRPr="00CA0E7C" w:rsidRDefault="0099041C" w:rsidP="00F417BD">
            <w:pPr>
              <w:keepNext/>
            </w:pPr>
            <w:r w:rsidRPr="00CA0E7C">
              <w:rPr>
                <w:i/>
                <w:sz w:val="16"/>
              </w:rPr>
              <w:t>e.g., loading dock staff</w:t>
            </w:r>
          </w:p>
        </w:tc>
        <w:tc>
          <w:tcPr>
            <w:tcW w:w="45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59B9DD5" w14:textId="2F90A7AC" w:rsidR="0099041C" w:rsidRDefault="003F04B7" w:rsidP="00F417BD">
            <w:pPr>
              <w:keepNext/>
              <w:jc w:val="center"/>
              <w:rPr>
                <w:sz w:val="24"/>
              </w:rPr>
            </w:pPr>
            <w:sdt>
              <w:sdtPr>
                <w:rPr>
                  <w:sz w:val="24"/>
                </w:rPr>
                <w:id w:val="-1127497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41C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  <w:tc>
          <w:tcPr>
            <w:tcW w:w="45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04A37D4" w14:textId="3FE7AA63" w:rsidR="0099041C" w:rsidRDefault="003F04B7" w:rsidP="00F417BD">
            <w:pPr>
              <w:keepNext/>
              <w:jc w:val="center"/>
              <w:rPr>
                <w:sz w:val="24"/>
              </w:rPr>
            </w:pPr>
            <w:sdt>
              <w:sdtPr>
                <w:rPr>
                  <w:sz w:val="24"/>
                </w:rPr>
                <w:id w:val="3277940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41C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99041C" w:rsidRPr="006D644F" w14:paraId="06E26802" w14:textId="77777777" w:rsidTr="00F417BD">
        <w:trPr>
          <w:trHeight w:val="403"/>
        </w:trPr>
        <w:tc>
          <w:tcPr>
            <w:tcW w:w="523" w:type="dxa"/>
            <w:vMerge/>
            <w:tcBorders>
              <w:bottom w:val="single" w:sz="4" w:space="0" w:color="auto"/>
            </w:tcBorders>
            <w:shd w:val="clear" w:color="auto" w:fill="E4E0EE"/>
            <w:vAlign w:val="center"/>
          </w:tcPr>
          <w:p w14:paraId="6111360B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sdt>
          <w:sdtPr>
            <w:rPr>
              <w:sz w:val="20"/>
            </w:rPr>
            <w:id w:val="611793716"/>
            <w:placeholder>
              <w:docPart w:val="ECE993DAE4E64C5A86066ED1BA2BD3CD"/>
            </w:placeholder>
            <w:showingPlcHdr/>
          </w:sdtPr>
          <w:sdtEndPr/>
          <w:sdtContent>
            <w:tc>
              <w:tcPr>
                <w:tcW w:w="9372" w:type="dxa"/>
                <w:tcBorders>
                  <w:top w:val="dotted" w:sz="4" w:space="0" w:color="auto"/>
                  <w:bottom w:val="single" w:sz="4" w:space="0" w:color="auto"/>
                </w:tcBorders>
                <w:shd w:val="clear" w:color="auto" w:fill="E4E0EE"/>
              </w:tcPr>
              <w:p w14:paraId="6C53324A" w14:textId="2EA4564B" w:rsidR="0099041C" w:rsidRPr="00CA0E7C" w:rsidRDefault="0099041C" w:rsidP="00F417BD">
                <w:pPr>
                  <w:keepNext/>
                  <w:rPr>
                    <w:sz w:val="20"/>
                  </w:rPr>
                </w:pPr>
                <w:r w:rsidRPr="00EF2F0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45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BD291C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45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9DEE41F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</w:tr>
      <w:tr w:rsidR="0099041C" w:rsidRPr="006D644F" w14:paraId="472DC11D" w14:textId="77777777" w:rsidTr="00F417BD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438FA815" w14:textId="7D68F895" w:rsidR="0099041C" w:rsidRPr="002F77C7" w:rsidRDefault="0099041C" w:rsidP="00F417BD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7C7FBEF8" w14:textId="3D4C1ECB" w:rsidR="0099041C" w:rsidRPr="00CA0E7C" w:rsidRDefault="0099041C" w:rsidP="00F417BD">
            <w:pPr>
              <w:keepNext/>
              <w:rPr>
                <w:sz w:val="20"/>
              </w:rPr>
            </w:pPr>
            <w:r w:rsidRPr="00CA0E7C">
              <w:rPr>
                <w:sz w:val="20"/>
              </w:rPr>
              <w:t>Interior building spaces one floor below the crane swing radius must be evacuated during operations</w:t>
            </w:r>
          </w:p>
          <w:p w14:paraId="792FFD46" w14:textId="4BCE3C6F" w:rsidR="0099041C" w:rsidRPr="00CA0E7C" w:rsidRDefault="0099041C" w:rsidP="00F417BD">
            <w:pPr>
              <w:keepNext/>
            </w:pPr>
            <w:r w:rsidRPr="00CA0E7C">
              <w:rPr>
                <w:i/>
                <w:sz w:val="16"/>
              </w:rPr>
              <w:t xml:space="preserve">occupants must be </w:t>
            </w:r>
            <w:proofErr w:type="gramStart"/>
            <w:r w:rsidRPr="00CA0E7C">
              <w:rPr>
                <w:i/>
                <w:sz w:val="16"/>
              </w:rPr>
              <w:t>notified</w:t>
            </w:r>
            <w:proofErr w:type="gramEnd"/>
            <w:r w:rsidRPr="00CA0E7C">
              <w:rPr>
                <w:i/>
                <w:sz w:val="16"/>
              </w:rPr>
              <w:t xml:space="preserve"> and signage posted</w:t>
            </w:r>
          </w:p>
        </w:tc>
        <w:tc>
          <w:tcPr>
            <w:tcW w:w="45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05C54A2" w14:textId="06473BCD" w:rsidR="0099041C" w:rsidRDefault="003F04B7" w:rsidP="00F417BD">
            <w:pPr>
              <w:keepNext/>
              <w:jc w:val="center"/>
              <w:rPr>
                <w:sz w:val="24"/>
              </w:rPr>
            </w:pPr>
            <w:sdt>
              <w:sdtPr>
                <w:rPr>
                  <w:sz w:val="24"/>
                </w:rPr>
                <w:id w:val="10156548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41C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  <w:tc>
          <w:tcPr>
            <w:tcW w:w="45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11469DB" w14:textId="756844A7" w:rsidR="0099041C" w:rsidRDefault="003F04B7" w:rsidP="00F417BD">
            <w:pPr>
              <w:keepNext/>
              <w:jc w:val="center"/>
              <w:rPr>
                <w:sz w:val="24"/>
              </w:rPr>
            </w:pPr>
            <w:sdt>
              <w:sdtPr>
                <w:rPr>
                  <w:sz w:val="24"/>
                </w:rPr>
                <w:id w:val="17951749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41C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99041C" w:rsidRPr="006D644F" w14:paraId="30223103" w14:textId="77777777" w:rsidTr="00F417BD">
        <w:trPr>
          <w:trHeight w:val="403"/>
        </w:trPr>
        <w:tc>
          <w:tcPr>
            <w:tcW w:w="523" w:type="dxa"/>
            <w:vMerge/>
            <w:tcBorders>
              <w:bottom w:val="single" w:sz="4" w:space="0" w:color="auto"/>
            </w:tcBorders>
            <w:shd w:val="clear" w:color="auto" w:fill="E4E0EE"/>
            <w:vAlign w:val="center"/>
          </w:tcPr>
          <w:p w14:paraId="6F08E6F8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sdt>
          <w:sdtPr>
            <w:rPr>
              <w:sz w:val="20"/>
            </w:rPr>
            <w:id w:val="-1545126371"/>
            <w:placeholder>
              <w:docPart w:val="C2B7A3CEA9404DF7BEA6933022E2A84E"/>
            </w:placeholder>
            <w:showingPlcHdr/>
          </w:sdtPr>
          <w:sdtEndPr/>
          <w:sdtContent>
            <w:tc>
              <w:tcPr>
                <w:tcW w:w="9372" w:type="dxa"/>
                <w:tcBorders>
                  <w:top w:val="dotted" w:sz="4" w:space="0" w:color="auto"/>
                  <w:bottom w:val="single" w:sz="4" w:space="0" w:color="auto"/>
                </w:tcBorders>
                <w:shd w:val="clear" w:color="auto" w:fill="E4E0EE"/>
              </w:tcPr>
              <w:p w14:paraId="4391B0E1" w14:textId="4D1421BE" w:rsidR="0099041C" w:rsidRPr="00CA0E7C" w:rsidRDefault="0099041C" w:rsidP="00F417BD">
                <w:pPr>
                  <w:keepNext/>
                  <w:rPr>
                    <w:sz w:val="20"/>
                  </w:rPr>
                </w:pPr>
                <w:r w:rsidRPr="00EF2F0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45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3B7A16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45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C7695F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</w:tr>
      <w:tr w:rsidR="0099041C" w:rsidRPr="006D644F" w14:paraId="3328DCB2" w14:textId="77777777" w:rsidTr="00F417BD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4156451C" w14:textId="3F155E3F" w:rsidR="0099041C" w:rsidRPr="002F77C7" w:rsidRDefault="0099041C" w:rsidP="00F417BD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4A24B7D3" w14:textId="77777777" w:rsidR="0099041C" w:rsidRPr="00CA0E7C" w:rsidRDefault="0099041C" w:rsidP="00F417BD">
            <w:pPr>
              <w:keepNext/>
              <w:rPr>
                <w:sz w:val="20"/>
              </w:rPr>
            </w:pPr>
            <w:r w:rsidRPr="00CA0E7C">
              <w:rPr>
                <w:sz w:val="20"/>
              </w:rPr>
              <w:t>If operations block building exits and exit routes, notify building occupants and building manager</w:t>
            </w:r>
          </w:p>
          <w:p w14:paraId="25A61944" w14:textId="7DACEAB9" w:rsidR="0099041C" w:rsidRPr="00CA0E7C" w:rsidRDefault="0099041C" w:rsidP="00F417BD">
            <w:pPr>
              <w:keepNext/>
            </w:pPr>
            <w:r w:rsidRPr="00CA0E7C">
              <w:rPr>
                <w:i/>
                <w:sz w:val="16"/>
              </w:rPr>
              <w:t>notifications must include posting signage at blocked exits directing occupants to alternate exits, and blocking/barricading exit doors</w:t>
            </w:r>
          </w:p>
        </w:tc>
        <w:tc>
          <w:tcPr>
            <w:tcW w:w="45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8E41591" w14:textId="4FDEA43A" w:rsidR="0099041C" w:rsidRDefault="003F04B7" w:rsidP="00F417BD">
            <w:pPr>
              <w:keepNext/>
              <w:jc w:val="center"/>
              <w:rPr>
                <w:sz w:val="24"/>
              </w:rPr>
            </w:pPr>
            <w:sdt>
              <w:sdtPr>
                <w:rPr>
                  <w:sz w:val="24"/>
                </w:rPr>
                <w:id w:val="855061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41C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  <w:tc>
          <w:tcPr>
            <w:tcW w:w="45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024143A" w14:textId="1D659F04" w:rsidR="0099041C" w:rsidRDefault="003F04B7" w:rsidP="00F417BD">
            <w:pPr>
              <w:keepNext/>
              <w:jc w:val="center"/>
              <w:rPr>
                <w:sz w:val="24"/>
              </w:rPr>
            </w:pPr>
            <w:sdt>
              <w:sdtPr>
                <w:rPr>
                  <w:sz w:val="24"/>
                </w:rPr>
                <w:id w:val="20172630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41C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99041C" w:rsidRPr="006D644F" w14:paraId="58C10BD3" w14:textId="77777777" w:rsidTr="00F417BD">
        <w:trPr>
          <w:trHeight w:val="403"/>
        </w:trPr>
        <w:tc>
          <w:tcPr>
            <w:tcW w:w="523" w:type="dxa"/>
            <w:vMerge/>
            <w:tcBorders>
              <w:bottom w:val="single" w:sz="4" w:space="0" w:color="auto"/>
            </w:tcBorders>
            <w:shd w:val="clear" w:color="auto" w:fill="E4E0EE"/>
            <w:vAlign w:val="center"/>
          </w:tcPr>
          <w:p w14:paraId="3AB4ADFA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sdt>
          <w:sdtPr>
            <w:rPr>
              <w:sz w:val="20"/>
            </w:rPr>
            <w:id w:val="-1614362293"/>
            <w:placeholder>
              <w:docPart w:val="F682B4F6792646C6954408BBBF0C397F"/>
            </w:placeholder>
            <w:showingPlcHdr/>
          </w:sdtPr>
          <w:sdtEndPr/>
          <w:sdtContent>
            <w:tc>
              <w:tcPr>
                <w:tcW w:w="9372" w:type="dxa"/>
                <w:tcBorders>
                  <w:top w:val="dotted" w:sz="4" w:space="0" w:color="auto"/>
                  <w:bottom w:val="single" w:sz="4" w:space="0" w:color="auto"/>
                </w:tcBorders>
                <w:shd w:val="clear" w:color="auto" w:fill="E4E0EE"/>
              </w:tcPr>
              <w:p w14:paraId="40833280" w14:textId="55E13DFF" w:rsidR="0099041C" w:rsidRPr="00CA0E7C" w:rsidRDefault="0099041C" w:rsidP="00F417BD">
                <w:pPr>
                  <w:keepNext/>
                  <w:rPr>
                    <w:sz w:val="20"/>
                  </w:rPr>
                </w:pPr>
                <w:r w:rsidRPr="00EF2F0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45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4353ACF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45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91DD6AB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</w:tr>
    </w:tbl>
    <w:p w14:paraId="65A16EA0" w14:textId="77777777" w:rsidR="00F417BD" w:rsidRPr="00025B40" w:rsidRDefault="00F417BD" w:rsidP="00A224C1">
      <w:pPr>
        <w:tabs>
          <w:tab w:val="left" w:pos="6885"/>
        </w:tabs>
        <w:rPr>
          <w:rFonts w:cstheme="minorHAnsi"/>
          <w:sz w:val="10"/>
          <w:szCs w:val="10"/>
        </w:rPr>
      </w:pPr>
    </w:p>
    <w:tbl>
      <w:tblPr>
        <w:tblStyle w:val="TableGrid"/>
        <w:tblpPr w:leftFromText="180" w:rightFromText="180" w:vertAnchor="text" w:horzAnchor="margin" w:tblpY="178"/>
        <w:tblW w:w="10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3"/>
        <w:gridCol w:w="9372"/>
        <w:gridCol w:w="452"/>
        <w:gridCol w:w="453"/>
      </w:tblGrid>
      <w:tr w:rsidR="00025B40" w:rsidRPr="006D644F" w14:paraId="38A492CB" w14:textId="77777777" w:rsidTr="00F417BD">
        <w:trPr>
          <w:cantSplit/>
          <w:trHeight w:val="288"/>
          <w:tblHeader/>
        </w:trPr>
        <w:tc>
          <w:tcPr>
            <w:tcW w:w="10800" w:type="dxa"/>
            <w:gridSpan w:val="4"/>
            <w:tcBorders>
              <w:top w:val="single" w:sz="4" w:space="0" w:color="auto"/>
            </w:tcBorders>
            <w:shd w:val="clear" w:color="auto" w:fill="4E2A84"/>
            <w:vAlign w:val="center"/>
          </w:tcPr>
          <w:p w14:paraId="5822585B" w14:textId="2CBC3112" w:rsidR="00025B40" w:rsidRPr="00DE09C8" w:rsidRDefault="00025B40" w:rsidP="00F417BD">
            <w:pPr>
              <w:keepNext/>
              <w:tabs>
                <w:tab w:val="left" w:pos="9766"/>
                <w:tab w:val="left" w:pos="10246"/>
              </w:tabs>
              <w:rPr>
                <w:rFonts w:cstheme="minorHAnsi"/>
                <w:b/>
                <w:color w:val="FFFFFF" w:themeColor="background1"/>
                <w:szCs w:val="24"/>
              </w:rPr>
            </w:pPr>
            <w:r w:rsidRPr="00DE09C8">
              <w:rPr>
                <w:rFonts w:cstheme="minorHAnsi"/>
                <w:b/>
                <w:color w:val="FFFFFF" w:themeColor="background1"/>
                <w:szCs w:val="24"/>
              </w:rPr>
              <w:t>III. General Requirements for Contractors</w:t>
            </w:r>
            <w:r>
              <w:rPr>
                <w:rFonts w:cstheme="minorHAnsi"/>
                <w:b/>
                <w:color w:val="FFFFFF" w:themeColor="background1"/>
                <w:szCs w:val="24"/>
              </w:rPr>
              <w:tab/>
            </w:r>
            <w:r w:rsidRPr="00854139">
              <w:rPr>
                <w:rFonts w:cstheme="minorHAnsi"/>
                <w:b/>
                <w:color w:val="FFFFFF" w:themeColor="background1"/>
                <w:sz w:val="20"/>
                <w:szCs w:val="24"/>
              </w:rPr>
              <w:t>N/A</w:t>
            </w:r>
            <w:r>
              <w:rPr>
                <w:rFonts w:cstheme="minorHAnsi"/>
                <w:b/>
                <w:color w:val="FFFFFF" w:themeColor="background1"/>
                <w:sz w:val="20"/>
                <w:szCs w:val="24"/>
              </w:rPr>
              <w:tab/>
            </w:r>
            <w:r w:rsidRPr="00854139">
              <w:rPr>
                <w:rFonts w:cstheme="minorHAnsi"/>
                <w:b/>
                <w:color w:val="FFFFFF" w:themeColor="background1"/>
                <w:sz w:val="20"/>
                <w:szCs w:val="24"/>
              </w:rPr>
              <w:t>Yes</w:t>
            </w:r>
          </w:p>
        </w:tc>
      </w:tr>
      <w:tr w:rsidR="00025B40" w:rsidRPr="006D644F" w14:paraId="2BB2D069" w14:textId="77777777" w:rsidTr="00F417BD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1CA059A1" w14:textId="37B6D672" w:rsidR="00025B40" w:rsidRPr="002F77C7" w:rsidRDefault="00025B40" w:rsidP="00F417BD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7C4DA6F5" w14:textId="77777777" w:rsidR="00025B40" w:rsidRPr="00CA0E7C" w:rsidRDefault="00025B40" w:rsidP="00F417BD">
            <w:pPr>
              <w:keepNext/>
              <w:rPr>
                <w:sz w:val="20"/>
              </w:rPr>
            </w:pPr>
            <w:r w:rsidRPr="00CA0E7C">
              <w:rPr>
                <w:sz w:val="20"/>
              </w:rPr>
              <w:t xml:space="preserve">Valid </w:t>
            </w:r>
            <w:hyperlink r:id="rId13" w:history="1">
              <w:r w:rsidRPr="00CA0E7C">
                <w:rPr>
                  <w:sz w:val="20"/>
                </w:rPr>
                <w:t>certificate of insurance</w:t>
              </w:r>
            </w:hyperlink>
            <w:r w:rsidRPr="00CA0E7C">
              <w:rPr>
                <w:sz w:val="20"/>
              </w:rPr>
              <w:t xml:space="preserve"> (COI) for all contractors and subcontractors involved</w:t>
            </w:r>
          </w:p>
          <w:p w14:paraId="323A34FF" w14:textId="4A0AF326" w:rsidR="00025B40" w:rsidRDefault="00025B40" w:rsidP="00F417BD">
            <w:pPr>
              <w:keepNext/>
            </w:pPr>
            <w:r w:rsidRPr="00CA0E7C">
              <w:rPr>
                <w:i/>
                <w:sz w:val="16"/>
              </w:rPr>
              <w:t xml:space="preserve">must meet or exceed </w:t>
            </w:r>
            <w:hyperlink r:id="rId14" w:history="1">
              <w:r w:rsidRPr="0099041C">
                <w:rPr>
                  <w:rStyle w:val="Hyperlink"/>
                  <w:i/>
                  <w:sz w:val="16"/>
                </w:rPr>
                <w:t>Northwestern’s requirements</w:t>
              </w:r>
            </w:hyperlink>
          </w:p>
        </w:tc>
        <w:tc>
          <w:tcPr>
            <w:tcW w:w="452" w:type="dxa"/>
            <w:vMerge w:val="restart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E0FF4B2" w14:textId="77777777" w:rsidR="00025B40" w:rsidRDefault="00025B40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45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52B5D9B" w14:textId="77777777" w:rsidR="00025B40" w:rsidRDefault="003F04B7" w:rsidP="00F417BD">
            <w:pPr>
              <w:keepNext/>
              <w:jc w:val="center"/>
              <w:rPr>
                <w:sz w:val="24"/>
              </w:rPr>
            </w:pPr>
            <w:sdt>
              <w:sdtPr>
                <w:rPr>
                  <w:sz w:val="24"/>
                </w:rPr>
                <w:id w:val="11984303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5B40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025B40" w:rsidRPr="006D644F" w14:paraId="0E462B18" w14:textId="77777777" w:rsidTr="00F417BD">
        <w:trPr>
          <w:trHeight w:val="403"/>
        </w:trPr>
        <w:tc>
          <w:tcPr>
            <w:tcW w:w="523" w:type="dxa"/>
            <w:vMerge/>
            <w:shd w:val="clear" w:color="auto" w:fill="E4E0EE"/>
            <w:vAlign w:val="center"/>
          </w:tcPr>
          <w:p w14:paraId="05F22277" w14:textId="77777777" w:rsidR="00025B40" w:rsidRDefault="00025B40" w:rsidP="00F417BD">
            <w:pPr>
              <w:keepNext/>
              <w:jc w:val="center"/>
              <w:rPr>
                <w:sz w:val="24"/>
              </w:rPr>
            </w:pPr>
          </w:p>
        </w:tc>
        <w:sdt>
          <w:sdtPr>
            <w:rPr>
              <w:sz w:val="20"/>
            </w:rPr>
            <w:id w:val="-346483213"/>
            <w:placeholder>
              <w:docPart w:val="D252B40075FE4AF29942ACE82EA4D376"/>
            </w:placeholder>
            <w:showingPlcHdr/>
          </w:sdtPr>
          <w:sdtEndPr/>
          <w:sdtContent>
            <w:tc>
              <w:tcPr>
                <w:tcW w:w="9372" w:type="dxa"/>
                <w:tcBorders>
                  <w:top w:val="dotted" w:sz="4" w:space="0" w:color="auto"/>
                  <w:bottom w:val="single" w:sz="4" w:space="0" w:color="auto"/>
                </w:tcBorders>
                <w:shd w:val="clear" w:color="auto" w:fill="E4E0EE"/>
              </w:tcPr>
              <w:p w14:paraId="3520EC4C" w14:textId="211ED33F" w:rsidR="00025B40" w:rsidRPr="00ED6A09" w:rsidRDefault="00025B40" w:rsidP="00F417BD">
                <w:pPr>
                  <w:keepNext/>
                  <w:rPr>
                    <w:sz w:val="20"/>
                    <w:szCs w:val="24"/>
                  </w:rPr>
                </w:pPr>
                <w:r w:rsidRPr="00EF2F0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452" w:type="dxa"/>
            <w:vMerge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B15FADF" w14:textId="77777777" w:rsidR="00025B40" w:rsidRDefault="00025B40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45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5461FFE" w14:textId="77777777" w:rsidR="00025B40" w:rsidRDefault="00025B40" w:rsidP="00F417BD">
            <w:pPr>
              <w:keepNext/>
              <w:jc w:val="center"/>
              <w:rPr>
                <w:sz w:val="24"/>
              </w:rPr>
            </w:pPr>
          </w:p>
        </w:tc>
      </w:tr>
      <w:tr w:rsidR="00025B40" w:rsidRPr="006D644F" w14:paraId="147C25CD" w14:textId="77777777" w:rsidTr="00F417BD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34EFE6B3" w14:textId="3D6F8473" w:rsidR="00025B40" w:rsidRPr="002F77C7" w:rsidRDefault="00025B40" w:rsidP="00F417BD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22A54FB2" w14:textId="7A38F4EF" w:rsidR="00025B40" w:rsidRPr="0078379F" w:rsidRDefault="00025B40" w:rsidP="00F417BD">
            <w:pPr>
              <w:keepNext/>
              <w:rPr>
                <w:i/>
                <w:sz w:val="16"/>
              </w:rPr>
            </w:pPr>
            <w:r>
              <w:rPr>
                <w:sz w:val="20"/>
              </w:rPr>
              <w:t>Valid c</w:t>
            </w:r>
            <w:r w:rsidRPr="00372CCF">
              <w:rPr>
                <w:sz w:val="20"/>
              </w:rPr>
              <w:t>rane inspection report and certification that do not indicate any deficiencies</w:t>
            </w:r>
          </w:p>
        </w:tc>
        <w:tc>
          <w:tcPr>
            <w:tcW w:w="452" w:type="dxa"/>
            <w:vMerge w:val="restart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3AEF177C" w14:textId="77777777" w:rsidR="00025B40" w:rsidRPr="006D644F" w:rsidRDefault="00025B40" w:rsidP="00F417BD">
            <w:pPr>
              <w:keepNext/>
              <w:jc w:val="center"/>
              <w:rPr>
                <w:rFonts w:cstheme="minorHAnsi"/>
              </w:rPr>
            </w:pPr>
          </w:p>
        </w:tc>
        <w:tc>
          <w:tcPr>
            <w:tcW w:w="45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164D641" w14:textId="77777777" w:rsidR="00025B40" w:rsidRPr="006D644F" w:rsidRDefault="003F04B7" w:rsidP="00F417BD">
            <w:pPr>
              <w:keepNext/>
              <w:jc w:val="center"/>
              <w:rPr>
                <w:rFonts w:cstheme="minorHAnsi"/>
              </w:rPr>
            </w:pPr>
            <w:sdt>
              <w:sdtPr>
                <w:rPr>
                  <w:sz w:val="24"/>
                </w:rPr>
                <w:id w:val="-21233770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5B40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025B40" w:rsidRPr="006D644F" w14:paraId="2DADBEDC" w14:textId="77777777" w:rsidTr="00F417BD">
        <w:trPr>
          <w:trHeight w:val="403"/>
        </w:trPr>
        <w:tc>
          <w:tcPr>
            <w:tcW w:w="523" w:type="dxa"/>
            <w:vMerge/>
            <w:shd w:val="clear" w:color="auto" w:fill="E4E0EE"/>
            <w:vAlign w:val="center"/>
          </w:tcPr>
          <w:p w14:paraId="79C2E710" w14:textId="77777777" w:rsidR="00025B40" w:rsidRDefault="00025B40" w:rsidP="00F417BD">
            <w:pPr>
              <w:keepNext/>
              <w:jc w:val="center"/>
              <w:rPr>
                <w:sz w:val="24"/>
              </w:rPr>
            </w:pPr>
          </w:p>
        </w:tc>
        <w:sdt>
          <w:sdtPr>
            <w:rPr>
              <w:sz w:val="20"/>
            </w:rPr>
            <w:id w:val="1621113328"/>
            <w:placeholder>
              <w:docPart w:val="EE63E1B4D6E247BFB5863008BF0342D2"/>
            </w:placeholder>
            <w:showingPlcHdr/>
          </w:sdtPr>
          <w:sdtEndPr/>
          <w:sdtContent>
            <w:tc>
              <w:tcPr>
                <w:tcW w:w="9372" w:type="dxa"/>
                <w:tcBorders>
                  <w:top w:val="dotted" w:sz="4" w:space="0" w:color="auto"/>
                  <w:bottom w:val="single" w:sz="4" w:space="0" w:color="auto"/>
                </w:tcBorders>
                <w:shd w:val="clear" w:color="auto" w:fill="E4E0EE"/>
              </w:tcPr>
              <w:p w14:paraId="452741FE" w14:textId="761967C3" w:rsidR="00025B40" w:rsidRPr="00ED6A09" w:rsidRDefault="00025B40" w:rsidP="00F417BD">
                <w:pPr>
                  <w:keepNext/>
                  <w:rPr>
                    <w:sz w:val="20"/>
                  </w:rPr>
                </w:pPr>
                <w:r w:rsidRPr="00EF2F0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452" w:type="dxa"/>
            <w:vMerge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0E1B822C" w14:textId="77777777" w:rsidR="00025B40" w:rsidRPr="006D644F" w:rsidRDefault="00025B40" w:rsidP="00F417BD">
            <w:pPr>
              <w:keepNext/>
              <w:jc w:val="center"/>
              <w:rPr>
                <w:rFonts w:cstheme="minorHAnsi"/>
              </w:rPr>
            </w:pPr>
          </w:p>
        </w:tc>
        <w:tc>
          <w:tcPr>
            <w:tcW w:w="45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05D7DBE" w14:textId="77777777" w:rsidR="00025B40" w:rsidRDefault="00025B40" w:rsidP="00F417BD">
            <w:pPr>
              <w:keepNext/>
              <w:jc w:val="center"/>
              <w:rPr>
                <w:sz w:val="24"/>
              </w:rPr>
            </w:pPr>
          </w:p>
        </w:tc>
      </w:tr>
      <w:tr w:rsidR="00025B40" w:rsidRPr="006D644F" w14:paraId="3EC94749" w14:textId="77777777" w:rsidTr="00F417BD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7D7FD9C8" w14:textId="421CA7C6" w:rsidR="00025B40" w:rsidRPr="002F77C7" w:rsidRDefault="00025B40" w:rsidP="00F417BD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2C6A171B" w14:textId="605D23CE" w:rsidR="00025B40" w:rsidRDefault="00025B40" w:rsidP="00F417BD">
            <w:pPr>
              <w:keepNext/>
            </w:pPr>
            <w:r>
              <w:rPr>
                <w:sz w:val="20"/>
              </w:rPr>
              <w:t>Valid c</w:t>
            </w:r>
            <w:r w:rsidRPr="00372CCF">
              <w:rPr>
                <w:sz w:val="20"/>
              </w:rPr>
              <w:t>rane operator license and certification for the type of crane being operated</w:t>
            </w:r>
          </w:p>
        </w:tc>
        <w:tc>
          <w:tcPr>
            <w:tcW w:w="452" w:type="dxa"/>
            <w:vMerge w:val="restart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D051FC0" w14:textId="77777777" w:rsidR="00025B40" w:rsidRPr="006D644F" w:rsidRDefault="00025B40" w:rsidP="00F417BD">
            <w:pPr>
              <w:keepNext/>
              <w:rPr>
                <w:rFonts w:cstheme="minorHAnsi"/>
              </w:rPr>
            </w:pPr>
          </w:p>
        </w:tc>
        <w:tc>
          <w:tcPr>
            <w:tcW w:w="45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8A00AC0" w14:textId="5AD34831" w:rsidR="00025B40" w:rsidRPr="006D644F" w:rsidRDefault="003F04B7" w:rsidP="00F417BD">
            <w:pPr>
              <w:keepNext/>
              <w:rPr>
                <w:rFonts w:cstheme="minorHAnsi"/>
              </w:rPr>
            </w:pPr>
            <w:sdt>
              <w:sdtPr>
                <w:rPr>
                  <w:sz w:val="24"/>
                </w:rPr>
                <w:id w:val="1828774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025B40" w:rsidRPr="006D644F" w14:paraId="33D66EB0" w14:textId="77777777" w:rsidTr="00F417BD">
        <w:trPr>
          <w:trHeight w:val="403"/>
        </w:trPr>
        <w:tc>
          <w:tcPr>
            <w:tcW w:w="523" w:type="dxa"/>
            <w:vMerge/>
            <w:shd w:val="clear" w:color="auto" w:fill="E4E0EE"/>
            <w:vAlign w:val="center"/>
          </w:tcPr>
          <w:p w14:paraId="4AC085B3" w14:textId="77777777" w:rsidR="00025B40" w:rsidRDefault="00025B40" w:rsidP="00F417BD">
            <w:pPr>
              <w:keepNext/>
              <w:jc w:val="center"/>
              <w:rPr>
                <w:sz w:val="24"/>
              </w:rPr>
            </w:pPr>
          </w:p>
        </w:tc>
        <w:sdt>
          <w:sdtPr>
            <w:rPr>
              <w:sz w:val="20"/>
            </w:rPr>
            <w:id w:val="217556049"/>
            <w:placeholder>
              <w:docPart w:val="34577FBBA7764E9B95FB6CACB32346CA"/>
            </w:placeholder>
            <w:showingPlcHdr/>
          </w:sdtPr>
          <w:sdtEndPr/>
          <w:sdtContent>
            <w:tc>
              <w:tcPr>
                <w:tcW w:w="9372" w:type="dxa"/>
                <w:tcBorders>
                  <w:top w:val="dotted" w:sz="4" w:space="0" w:color="auto"/>
                  <w:bottom w:val="single" w:sz="4" w:space="0" w:color="auto"/>
                </w:tcBorders>
                <w:shd w:val="clear" w:color="auto" w:fill="E4E0EE"/>
              </w:tcPr>
              <w:p w14:paraId="56D5F71F" w14:textId="70337D9C" w:rsidR="00025B40" w:rsidRPr="00ED6A09" w:rsidRDefault="00025B40" w:rsidP="00F417BD">
                <w:pPr>
                  <w:keepNext/>
                  <w:rPr>
                    <w:sz w:val="20"/>
                  </w:rPr>
                </w:pPr>
                <w:r w:rsidRPr="00EF2F0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452" w:type="dxa"/>
            <w:vMerge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9764AF5" w14:textId="77777777" w:rsidR="00025B40" w:rsidRPr="006D644F" w:rsidRDefault="00025B40" w:rsidP="00F417BD">
            <w:pPr>
              <w:keepNext/>
              <w:rPr>
                <w:rFonts w:cstheme="minorHAnsi"/>
              </w:rPr>
            </w:pPr>
          </w:p>
        </w:tc>
        <w:tc>
          <w:tcPr>
            <w:tcW w:w="45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A268C04" w14:textId="77777777" w:rsidR="00025B40" w:rsidRDefault="00025B40" w:rsidP="00F417BD">
            <w:pPr>
              <w:keepNext/>
              <w:rPr>
                <w:sz w:val="24"/>
              </w:rPr>
            </w:pPr>
          </w:p>
        </w:tc>
      </w:tr>
      <w:tr w:rsidR="00025B40" w:rsidRPr="006D644F" w14:paraId="55E7BD19" w14:textId="77777777" w:rsidTr="00F417BD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44612BE1" w14:textId="77FB194D" w:rsidR="00025B40" w:rsidRPr="002F77C7" w:rsidRDefault="00025B40" w:rsidP="00F417BD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689478CE" w14:textId="77068BB1" w:rsidR="00025B40" w:rsidRPr="00B81539" w:rsidRDefault="00025B40" w:rsidP="00F417BD">
            <w:pPr>
              <w:keepNext/>
              <w:rPr>
                <w:i/>
              </w:rPr>
            </w:pPr>
            <w:r>
              <w:rPr>
                <w:sz w:val="20"/>
              </w:rPr>
              <w:t>Valid r</w:t>
            </w:r>
            <w:r w:rsidRPr="00372CCF">
              <w:rPr>
                <w:sz w:val="20"/>
              </w:rPr>
              <w:t>igger / signalperson certification(s)</w:t>
            </w:r>
          </w:p>
        </w:tc>
        <w:tc>
          <w:tcPr>
            <w:tcW w:w="452" w:type="dxa"/>
            <w:vMerge w:val="restart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22EB57F2" w14:textId="77777777" w:rsidR="00025B40" w:rsidRDefault="00025B40" w:rsidP="00F417BD">
            <w:pPr>
              <w:keepNext/>
              <w:rPr>
                <w:sz w:val="24"/>
              </w:rPr>
            </w:pPr>
          </w:p>
        </w:tc>
        <w:tc>
          <w:tcPr>
            <w:tcW w:w="45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999A1FA" w14:textId="77777777" w:rsidR="00025B40" w:rsidRDefault="003F04B7" w:rsidP="00F417BD">
            <w:pPr>
              <w:keepNext/>
              <w:rPr>
                <w:sz w:val="24"/>
              </w:rPr>
            </w:pPr>
            <w:sdt>
              <w:sdtPr>
                <w:rPr>
                  <w:sz w:val="24"/>
                </w:rPr>
                <w:id w:val="-4981937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5B40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025B40" w:rsidRPr="006D644F" w14:paraId="51969402" w14:textId="77777777" w:rsidTr="00F417BD">
        <w:trPr>
          <w:trHeight w:val="403"/>
        </w:trPr>
        <w:tc>
          <w:tcPr>
            <w:tcW w:w="523" w:type="dxa"/>
            <w:vMerge/>
            <w:shd w:val="clear" w:color="auto" w:fill="E4E0EE"/>
            <w:vAlign w:val="center"/>
          </w:tcPr>
          <w:p w14:paraId="364E5AA6" w14:textId="77777777" w:rsidR="00025B40" w:rsidRDefault="00025B40" w:rsidP="00F417BD">
            <w:pPr>
              <w:keepNext/>
              <w:jc w:val="center"/>
              <w:rPr>
                <w:sz w:val="24"/>
              </w:rPr>
            </w:pPr>
          </w:p>
        </w:tc>
        <w:sdt>
          <w:sdtPr>
            <w:rPr>
              <w:sz w:val="20"/>
            </w:rPr>
            <w:id w:val="703827867"/>
            <w:placeholder>
              <w:docPart w:val="BCDDFA04206A415D9E3AB6F8ED042FA8"/>
            </w:placeholder>
            <w:showingPlcHdr/>
          </w:sdtPr>
          <w:sdtEndPr/>
          <w:sdtContent>
            <w:tc>
              <w:tcPr>
                <w:tcW w:w="9372" w:type="dxa"/>
                <w:tcBorders>
                  <w:top w:val="dotted" w:sz="4" w:space="0" w:color="auto"/>
                  <w:bottom w:val="single" w:sz="4" w:space="0" w:color="auto"/>
                </w:tcBorders>
                <w:shd w:val="clear" w:color="auto" w:fill="E4E0EE"/>
              </w:tcPr>
              <w:p w14:paraId="76F861BA" w14:textId="5129F4B8" w:rsidR="00025B40" w:rsidRPr="00ED6A09" w:rsidRDefault="00025B40" w:rsidP="00F417BD">
                <w:pPr>
                  <w:rPr>
                    <w:sz w:val="20"/>
                  </w:rPr>
                </w:pPr>
                <w:r w:rsidRPr="00EF2F0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452" w:type="dxa"/>
            <w:vMerge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31CA0B17" w14:textId="77777777" w:rsidR="00025B40" w:rsidRDefault="00025B40" w:rsidP="00F417BD">
            <w:pPr>
              <w:keepNext/>
              <w:rPr>
                <w:sz w:val="24"/>
              </w:rPr>
            </w:pPr>
          </w:p>
        </w:tc>
        <w:tc>
          <w:tcPr>
            <w:tcW w:w="45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184833" w14:textId="77777777" w:rsidR="00025B40" w:rsidRDefault="00025B40" w:rsidP="00F417BD">
            <w:pPr>
              <w:keepNext/>
              <w:rPr>
                <w:sz w:val="24"/>
              </w:rPr>
            </w:pPr>
          </w:p>
        </w:tc>
      </w:tr>
      <w:tr w:rsidR="00025B40" w:rsidRPr="006D644F" w14:paraId="0D107A5C" w14:textId="77777777" w:rsidTr="00F417BD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0C130DAE" w14:textId="0B108BC7" w:rsidR="00025B40" w:rsidRPr="002F77C7" w:rsidRDefault="00025B40" w:rsidP="00F417BD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7785BC3D" w14:textId="14CEFF4D" w:rsidR="00025B40" w:rsidRPr="00CA0E7C" w:rsidRDefault="00025B40" w:rsidP="00F417BD">
            <w:pPr>
              <w:keepNext/>
            </w:pPr>
            <w:r w:rsidRPr="00CA0E7C">
              <w:rPr>
                <w:sz w:val="20"/>
              </w:rPr>
              <w:t xml:space="preserve">If operations occur on the Chicago campus, adhere to the </w:t>
            </w:r>
            <w:hyperlink r:id="rId15" w:history="1">
              <w:r w:rsidRPr="0099041C">
                <w:rPr>
                  <w:rStyle w:val="Hyperlink"/>
                  <w:sz w:val="20"/>
                </w:rPr>
                <w:t>City of Chicago Rules Regarding Crane Operations</w:t>
              </w:r>
            </w:hyperlink>
          </w:p>
        </w:tc>
        <w:tc>
          <w:tcPr>
            <w:tcW w:w="452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935683" w14:textId="77777777" w:rsidR="00025B40" w:rsidRDefault="003F04B7" w:rsidP="00F417BD">
            <w:pPr>
              <w:keepNext/>
              <w:rPr>
                <w:sz w:val="24"/>
              </w:rPr>
            </w:pPr>
            <w:sdt>
              <w:sdtPr>
                <w:rPr>
                  <w:sz w:val="24"/>
                </w:rPr>
                <w:id w:val="7200937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5B40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  <w:tc>
          <w:tcPr>
            <w:tcW w:w="45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F6ABE3A" w14:textId="77777777" w:rsidR="00025B40" w:rsidRDefault="003F04B7" w:rsidP="00F417BD">
            <w:pPr>
              <w:keepNext/>
              <w:rPr>
                <w:sz w:val="24"/>
              </w:rPr>
            </w:pPr>
            <w:sdt>
              <w:sdtPr>
                <w:rPr>
                  <w:sz w:val="24"/>
                </w:rPr>
                <w:id w:val="-12836553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5B40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F417BD" w:rsidRPr="006D644F" w14:paraId="273E8DE0" w14:textId="77777777" w:rsidTr="00F417BD">
        <w:trPr>
          <w:trHeight w:val="403"/>
        </w:trPr>
        <w:tc>
          <w:tcPr>
            <w:tcW w:w="523" w:type="dxa"/>
            <w:vMerge/>
            <w:tcBorders>
              <w:bottom w:val="single" w:sz="4" w:space="0" w:color="auto"/>
            </w:tcBorders>
            <w:shd w:val="clear" w:color="auto" w:fill="E4E0EE"/>
            <w:vAlign w:val="center"/>
          </w:tcPr>
          <w:p w14:paraId="4C32D33E" w14:textId="77777777" w:rsidR="00F417BD" w:rsidRDefault="00F417BD" w:rsidP="00F417BD">
            <w:pPr>
              <w:keepNext/>
              <w:jc w:val="center"/>
              <w:rPr>
                <w:sz w:val="24"/>
              </w:rPr>
            </w:pPr>
          </w:p>
        </w:tc>
        <w:sdt>
          <w:sdtPr>
            <w:rPr>
              <w:sz w:val="20"/>
            </w:rPr>
            <w:id w:val="1662347167"/>
            <w:placeholder>
              <w:docPart w:val="CD01CB9931C744F68CF99B81E065143D"/>
            </w:placeholder>
            <w:showingPlcHdr/>
          </w:sdtPr>
          <w:sdtEndPr/>
          <w:sdtContent>
            <w:tc>
              <w:tcPr>
                <w:tcW w:w="9372" w:type="dxa"/>
                <w:tcBorders>
                  <w:top w:val="dotted" w:sz="4" w:space="0" w:color="auto"/>
                  <w:bottom w:val="single" w:sz="4" w:space="0" w:color="auto"/>
                </w:tcBorders>
                <w:shd w:val="clear" w:color="auto" w:fill="E4E0EE"/>
              </w:tcPr>
              <w:p w14:paraId="54DED7BA" w14:textId="3CB0CC9E" w:rsidR="00F417BD" w:rsidRPr="00CA0E7C" w:rsidRDefault="00F417BD" w:rsidP="00F417BD">
                <w:pPr>
                  <w:keepNext/>
                  <w:rPr>
                    <w:sz w:val="20"/>
                  </w:rPr>
                </w:pPr>
                <w:r w:rsidRPr="00EF2F0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452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406CB1F" w14:textId="77777777" w:rsidR="00F417BD" w:rsidRDefault="00F417BD" w:rsidP="00F417BD">
            <w:pPr>
              <w:keepNext/>
              <w:rPr>
                <w:sz w:val="24"/>
              </w:rPr>
            </w:pPr>
          </w:p>
        </w:tc>
        <w:tc>
          <w:tcPr>
            <w:tcW w:w="45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AB21DB" w14:textId="77777777" w:rsidR="00F417BD" w:rsidRDefault="00F417BD" w:rsidP="00F417BD">
            <w:pPr>
              <w:keepNext/>
              <w:rPr>
                <w:sz w:val="24"/>
              </w:rPr>
            </w:pPr>
          </w:p>
        </w:tc>
      </w:tr>
    </w:tbl>
    <w:p w14:paraId="6B72C374" w14:textId="126F491C" w:rsidR="00F417BD" w:rsidRDefault="00F417BD" w:rsidP="00A224C1">
      <w:pPr>
        <w:tabs>
          <w:tab w:val="left" w:pos="6885"/>
        </w:tabs>
        <w:rPr>
          <w:rFonts w:cstheme="minorHAnsi"/>
          <w:sz w:val="10"/>
          <w:szCs w:val="10"/>
        </w:rPr>
      </w:pPr>
    </w:p>
    <w:p w14:paraId="7A67C07D" w14:textId="77777777" w:rsidR="00F417BD" w:rsidRPr="00F417BD" w:rsidRDefault="00F417BD" w:rsidP="00A224C1">
      <w:pPr>
        <w:tabs>
          <w:tab w:val="left" w:pos="6885"/>
        </w:tabs>
        <w:rPr>
          <w:rFonts w:cstheme="minorHAnsi"/>
          <w:sz w:val="10"/>
          <w:szCs w:val="10"/>
        </w:rPr>
      </w:pPr>
    </w:p>
    <w:tbl>
      <w:tblPr>
        <w:tblStyle w:val="TableGrid"/>
        <w:tblpPr w:leftFromText="180" w:rightFromText="180" w:vertAnchor="text" w:horzAnchor="margin" w:tblpY="178"/>
        <w:tblW w:w="10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3"/>
        <w:gridCol w:w="9372"/>
        <w:gridCol w:w="452"/>
        <w:gridCol w:w="453"/>
      </w:tblGrid>
      <w:tr w:rsidR="006E3CBD" w:rsidRPr="006D644F" w14:paraId="5400C00C" w14:textId="77777777" w:rsidTr="00F417BD">
        <w:trPr>
          <w:cantSplit/>
          <w:trHeight w:val="288"/>
          <w:tblHeader/>
        </w:trPr>
        <w:tc>
          <w:tcPr>
            <w:tcW w:w="10800" w:type="dxa"/>
            <w:gridSpan w:val="4"/>
            <w:tcBorders>
              <w:top w:val="single" w:sz="4" w:space="0" w:color="auto"/>
            </w:tcBorders>
            <w:shd w:val="clear" w:color="auto" w:fill="4E2A84"/>
            <w:vAlign w:val="center"/>
          </w:tcPr>
          <w:p w14:paraId="157210F2" w14:textId="429CD56B" w:rsidR="006E3CBD" w:rsidRPr="00DE09C8" w:rsidRDefault="006E3CBD" w:rsidP="00F417BD">
            <w:pPr>
              <w:keepNext/>
              <w:tabs>
                <w:tab w:val="left" w:pos="9766"/>
                <w:tab w:val="left" w:pos="10246"/>
              </w:tabs>
              <w:rPr>
                <w:rFonts w:cstheme="minorHAnsi"/>
                <w:b/>
                <w:color w:val="FFFFFF" w:themeColor="background1"/>
                <w:szCs w:val="24"/>
              </w:rPr>
            </w:pPr>
            <w:r w:rsidRPr="00DE09C8">
              <w:rPr>
                <w:rFonts w:cstheme="minorHAnsi"/>
                <w:b/>
                <w:color w:val="FFFFFF" w:themeColor="background1"/>
                <w:szCs w:val="24"/>
              </w:rPr>
              <w:lastRenderedPageBreak/>
              <w:t>IV. Written Lift Plan (</w:t>
            </w:r>
            <w:r w:rsidR="00F417BD">
              <w:rPr>
                <w:rFonts w:cstheme="minorHAnsi"/>
                <w:b/>
                <w:color w:val="FFFFFF" w:themeColor="background1"/>
                <w:szCs w:val="24"/>
              </w:rPr>
              <w:t>d</w:t>
            </w:r>
            <w:r w:rsidRPr="00DE09C8">
              <w:rPr>
                <w:rFonts w:cstheme="minorHAnsi"/>
                <w:b/>
                <w:color w:val="FFFFFF" w:themeColor="background1"/>
                <w:szCs w:val="24"/>
              </w:rPr>
              <w:t xml:space="preserve">eveloped by Project Managers </w:t>
            </w:r>
            <w:r w:rsidR="00DA17B0">
              <w:rPr>
                <w:rFonts w:cstheme="minorHAnsi"/>
                <w:b/>
                <w:color w:val="FFFFFF" w:themeColor="background1"/>
                <w:szCs w:val="24"/>
              </w:rPr>
              <w:t xml:space="preserve">and </w:t>
            </w:r>
            <w:r w:rsidRPr="00DE09C8">
              <w:rPr>
                <w:rFonts w:cstheme="minorHAnsi"/>
                <w:b/>
                <w:color w:val="FFFFFF" w:themeColor="background1"/>
                <w:szCs w:val="24"/>
              </w:rPr>
              <w:t>Contractors)</w:t>
            </w:r>
            <w:r w:rsidR="00D7602E">
              <w:rPr>
                <w:rFonts w:cstheme="minorHAnsi"/>
                <w:b/>
                <w:color w:val="FFFFFF" w:themeColor="background1"/>
                <w:szCs w:val="24"/>
              </w:rPr>
              <w:tab/>
            </w:r>
            <w:r w:rsidRPr="00DE09C8">
              <w:rPr>
                <w:rFonts w:cstheme="minorHAnsi"/>
                <w:b/>
                <w:color w:val="FFFFFF" w:themeColor="background1"/>
                <w:sz w:val="20"/>
                <w:szCs w:val="24"/>
              </w:rPr>
              <w:t>N/A</w:t>
            </w:r>
            <w:r w:rsidR="00D7602E">
              <w:rPr>
                <w:rFonts w:cstheme="minorHAnsi"/>
                <w:b/>
                <w:color w:val="FFFFFF" w:themeColor="background1"/>
                <w:sz w:val="20"/>
                <w:szCs w:val="24"/>
              </w:rPr>
              <w:tab/>
            </w:r>
            <w:r w:rsidRPr="00DE09C8">
              <w:rPr>
                <w:rFonts w:cstheme="minorHAnsi"/>
                <w:b/>
                <w:color w:val="FFFFFF" w:themeColor="background1"/>
                <w:sz w:val="20"/>
                <w:szCs w:val="24"/>
              </w:rPr>
              <w:t>Yes</w:t>
            </w:r>
          </w:p>
        </w:tc>
      </w:tr>
      <w:tr w:rsidR="007D2275" w:rsidRPr="006D644F" w14:paraId="2AEA31E0" w14:textId="77777777" w:rsidTr="00F417BD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3BD465AD" w14:textId="1419C195" w:rsidR="007D2275" w:rsidRPr="002F77C7" w:rsidRDefault="007D2275" w:rsidP="00F417BD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5E4D651A" w14:textId="77777777" w:rsidR="007D2275" w:rsidRPr="00ED6A09" w:rsidRDefault="007D2275" w:rsidP="00F417BD">
            <w:pPr>
              <w:keepNext/>
              <w:rPr>
                <w:sz w:val="20"/>
                <w:szCs w:val="24"/>
              </w:rPr>
            </w:pPr>
            <w:r w:rsidRPr="00ED6A09">
              <w:rPr>
                <w:sz w:val="20"/>
                <w:szCs w:val="24"/>
              </w:rPr>
              <w:t>On-site competent person name, company, and contact information</w:t>
            </w:r>
          </w:p>
          <w:p w14:paraId="5A2C8CAE" w14:textId="77777777" w:rsidR="007D2275" w:rsidRDefault="007D2275" w:rsidP="00F417BD">
            <w:pPr>
              <w:keepNext/>
            </w:pPr>
            <w:r>
              <w:rPr>
                <w:i/>
                <w:sz w:val="16"/>
                <w:szCs w:val="24"/>
              </w:rPr>
              <w:t>e.g., project engineer, project manager, foreman</w:t>
            </w:r>
          </w:p>
        </w:tc>
        <w:tc>
          <w:tcPr>
            <w:tcW w:w="452" w:type="dxa"/>
            <w:vMerge w:val="restart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A1DE12C" w14:textId="77777777" w:rsidR="007D2275" w:rsidRDefault="007D2275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45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7545FC0" w14:textId="77777777" w:rsidR="007D2275" w:rsidRDefault="003F04B7" w:rsidP="00F417BD">
            <w:pPr>
              <w:keepNext/>
              <w:jc w:val="center"/>
              <w:rPr>
                <w:sz w:val="24"/>
              </w:rPr>
            </w:pPr>
            <w:sdt>
              <w:sdtPr>
                <w:rPr>
                  <w:sz w:val="24"/>
                </w:rPr>
                <w:id w:val="5346181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2275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99041C" w:rsidRPr="006D644F" w14:paraId="42BFFE57" w14:textId="77777777" w:rsidTr="00F417BD">
        <w:trPr>
          <w:trHeight w:val="403"/>
        </w:trPr>
        <w:tc>
          <w:tcPr>
            <w:tcW w:w="523" w:type="dxa"/>
            <w:vMerge/>
            <w:shd w:val="clear" w:color="auto" w:fill="E4E0EE"/>
            <w:vAlign w:val="center"/>
          </w:tcPr>
          <w:p w14:paraId="52B65A4B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sdt>
          <w:sdtPr>
            <w:rPr>
              <w:sz w:val="20"/>
            </w:rPr>
            <w:id w:val="-612519815"/>
            <w:placeholder>
              <w:docPart w:val="C9DF982642FD422383A8EE3179448071"/>
            </w:placeholder>
            <w:showingPlcHdr/>
          </w:sdtPr>
          <w:sdtEndPr/>
          <w:sdtContent>
            <w:tc>
              <w:tcPr>
                <w:tcW w:w="9372" w:type="dxa"/>
                <w:tcBorders>
                  <w:top w:val="dotted" w:sz="4" w:space="0" w:color="auto"/>
                  <w:bottom w:val="single" w:sz="4" w:space="0" w:color="auto"/>
                </w:tcBorders>
                <w:shd w:val="clear" w:color="auto" w:fill="E4E0EE"/>
              </w:tcPr>
              <w:p w14:paraId="38B2D6DF" w14:textId="3F08E472" w:rsidR="0099041C" w:rsidRPr="00025B40" w:rsidRDefault="00025B40" w:rsidP="00F417BD">
                <w:pPr>
                  <w:keepNext/>
                  <w:rPr>
                    <w:sz w:val="20"/>
                  </w:rPr>
                </w:pPr>
                <w:r w:rsidRPr="00EF2F0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452" w:type="dxa"/>
            <w:vMerge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3FEA0ADE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45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0AFC908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</w:tr>
      <w:tr w:rsidR="0099041C" w:rsidRPr="006D644F" w14:paraId="7D1388C6" w14:textId="77777777" w:rsidTr="00F417BD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75883224" w14:textId="2376E468" w:rsidR="0099041C" w:rsidRPr="002F77C7" w:rsidRDefault="0099041C" w:rsidP="00F417BD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04F89222" w14:textId="77777777" w:rsidR="0099041C" w:rsidRPr="00ED6A09" w:rsidRDefault="0099041C" w:rsidP="00F417BD">
            <w:pPr>
              <w:keepNext/>
              <w:rPr>
                <w:sz w:val="20"/>
              </w:rPr>
            </w:pPr>
            <w:r w:rsidRPr="00ED6A09">
              <w:rPr>
                <w:sz w:val="20"/>
              </w:rPr>
              <w:t>Detailed scope of work</w:t>
            </w:r>
          </w:p>
          <w:p w14:paraId="4F0AC9FD" w14:textId="77777777" w:rsidR="0099041C" w:rsidRPr="0078379F" w:rsidRDefault="0099041C" w:rsidP="00F417BD">
            <w:pPr>
              <w:keepNext/>
              <w:rPr>
                <w:i/>
                <w:sz w:val="16"/>
              </w:rPr>
            </w:pPr>
            <w:r>
              <w:rPr>
                <w:i/>
                <w:sz w:val="16"/>
                <w:szCs w:val="24"/>
              </w:rPr>
              <w:t>must include date(s)</w:t>
            </w:r>
            <w:r w:rsidRPr="0078379F">
              <w:rPr>
                <w:i/>
                <w:sz w:val="16"/>
                <w:szCs w:val="24"/>
              </w:rPr>
              <w:t>, times, du</w:t>
            </w:r>
            <w:r>
              <w:rPr>
                <w:i/>
                <w:sz w:val="16"/>
                <w:szCs w:val="24"/>
              </w:rPr>
              <w:t>ration, vehicles/equipment, all parties involved</w:t>
            </w:r>
            <w:r w:rsidRPr="0078379F">
              <w:rPr>
                <w:i/>
                <w:sz w:val="16"/>
                <w:szCs w:val="24"/>
              </w:rPr>
              <w:t>, procedur</w:t>
            </w:r>
            <w:r>
              <w:rPr>
                <w:i/>
                <w:sz w:val="16"/>
                <w:szCs w:val="24"/>
              </w:rPr>
              <w:t>es, lift sequence, and necessary shutdowns</w:t>
            </w:r>
          </w:p>
        </w:tc>
        <w:tc>
          <w:tcPr>
            <w:tcW w:w="452" w:type="dxa"/>
            <w:vMerge w:val="restart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BF3CC1E" w14:textId="77777777" w:rsidR="0099041C" w:rsidRPr="006D644F" w:rsidRDefault="0099041C" w:rsidP="00F417BD">
            <w:pPr>
              <w:keepNext/>
              <w:jc w:val="center"/>
              <w:rPr>
                <w:rFonts w:cstheme="minorHAnsi"/>
              </w:rPr>
            </w:pPr>
          </w:p>
        </w:tc>
        <w:tc>
          <w:tcPr>
            <w:tcW w:w="45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2EA999B" w14:textId="77777777" w:rsidR="0099041C" w:rsidRPr="006D644F" w:rsidRDefault="003F04B7" w:rsidP="00F417BD">
            <w:pPr>
              <w:keepNext/>
              <w:jc w:val="center"/>
              <w:rPr>
                <w:rFonts w:cstheme="minorHAnsi"/>
              </w:rPr>
            </w:pPr>
            <w:sdt>
              <w:sdtPr>
                <w:rPr>
                  <w:sz w:val="24"/>
                </w:rPr>
                <w:id w:val="-2715500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41C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99041C" w:rsidRPr="006D644F" w14:paraId="718CA214" w14:textId="77777777" w:rsidTr="00F417BD">
        <w:trPr>
          <w:trHeight w:val="403"/>
        </w:trPr>
        <w:tc>
          <w:tcPr>
            <w:tcW w:w="523" w:type="dxa"/>
            <w:vMerge/>
            <w:shd w:val="clear" w:color="auto" w:fill="E4E0EE"/>
            <w:vAlign w:val="center"/>
          </w:tcPr>
          <w:p w14:paraId="0593D603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sdt>
          <w:sdtPr>
            <w:rPr>
              <w:sz w:val="20"/>
            </w:rPr>
            <w:id w:val="-1488625264"/>
            <w:placeholder>
              <w:docPart w:val="483A41D165754F559DCE41D3547D8D8E"/>
            </w:placeholder>
            <w:showingPlcHdr/>
          </w:sdtPr>
          <w:sdtEndPr/>
          <w:sdtContent>
            <w:tc>
              <w:tcPr>
                <w:tcW w:w="9372" w:type="dxa"/>
                <w:tcBorders>
                  <w:top w:val="dotted" w:sz="4" w:space="0" w:color="auto"/>
                  <w:bottom w:val="single" w:sz="4" w:space="0" w:color="auto"/>
                </w:tcBorders>
                <w:shd w:val="clear" w:color="auto" w:fill="E4E0EE"/>
              </w:tcPr>
              <w:p w14:paraId="1385D5A8" w14:textId="4C25C4E7" w:rsidR="0099041C" w:rsidRPr="00ED6A09" w:rsidRDefault="0099041C" w:rsidP="00F417BD">
                <w:pPr>
                  <w:keepNext/>
                  <w:rPr>
                    <w:sz w:val="20"/>
                  </w:rPr>
                </w:pPr>
                <w:r w:rsidRPr="00EF2F0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452" w:type="dxa"/>
            <w:vMerge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0625A16" w14:textId="77777777" w:rsidR="0099041C" w:rsidRPr="006D644F" w:rsidRDefault="0099041C" w:rsidP="00F417BD">
            <w:pPr>
              <w:keepNext/>
              <w:jc w:val="center"/>
              <w:rPr>
                <w:rFonts w:cstheme="minorHAnsi"/>
              </w:rPr>
            </w:pPr>
          </w:p>
        </w:tc>
        <w:tc>
          <w:tcPr>
            <w:tcW w:w="45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826BF7B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</w:tr>
      <w:tr w:rsidR="0099041C" w:rsidRPr="006D644F" w14:paraId="4EB69829" w14:textId="77777777" w:rsidTr="00F417BD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71732058" w14:textId="66B44709" w:rsidR="0099041C" w:rsidRPr="002F77C7" w:rsidRDefault="0099041C" w:rsidP="00F417BD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68ACD005" w14:textId="77777777" w:rsidR="0099041C" w:rsidRPr="00ED6A09" w:rsidRDefault="0099041C" w:rsidP="00F417BD">
            <w:pPr>
              <w:keepNext/>
              <w:rPr>
                <w:sz w:val="20"/>
              </w:rPr>
            </w:pPr>
            <w:r w:rsidRPr="00ED6A09">
              <w:rPr>
                <w:sz w:val="20"/>
              </w:rPr>
              <w:t>Method(s) of communication between all parties during crane operations</w:t>
            </w:r>
          </w:p>
          <w:p w14:paraId="48B539FD" w14:textId="77777777" w:rsidR="0099041C" w:rsidRDefault="0099041C" w:rsidP="00F417BD">
            <w:pPr>
              <w:keepNext/>
            </w:pPr>
            <w:r w:rsidRPr="00023F49">
              <w:rPr>
                <w:i/>
                <w:sz w:val="16"/>
              </w:rPr>
              <w:t xml:space="preserve">e.g., </w:t>
            </w:r>
            <w:r>
              <w:rPr>
                <w:i/>
                <w:sz w:val="16"/>
              </w:rPr>
              <w:t>radios, hand signals</w:t>
            </w:r>
          </w:p>
        </w:tc>
        <w:tc>
          <w:tcPr>
            <w:tcW w:w="452" w:type="dxa"/>
            <w:vMerge w:val="restart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B7E8782" w14:textId="77777777" w:rsidR="0099041C" w:rsidRPr="006D644F" w:rsidRDefault="0099041C" w:rsidP="00F417BD">
            <w:pPr>
              <w:keepNext/>
              <w:rPr>
                <w:rFonts w:cstheme="minorHAnsi"/>
              </w:rPr>
            </w:pPr>
          </w:p>
        </w:tc>
        <w:tc>
          <w:tcPr>
            <w:tcW w:w="45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02175F1" w14:textId="4F1911F8" w:rsidR="0099041C" w:rsidRPr="006D644F" w:rsidRDefault="003F04B7" w:rsidP="00F417BD">
            <w:pPr>
              <w:keepNext/>
              <w:rPr>
                <w:rFonts w:cstheme="minorHAnsi"/>
              </w:rPr>
            </w:pPr>
            <w:sdt>
              <w:sdtPr>
                <w:rPr>
                  <w:sz w:val="24"/>
                </w:rPr>
                <w:id w:val="11155684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781E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99041C" w:rsidRPr="006D644F" w14:paraId="62A628C6" w14:textId="77777777" w:rsidTr="00F417BD">
        <w:trPr>
          <w:trHeight w:val="403"/>
        </w:trPr>
        <w:tc>
          <w:tcPr>
            <w:tcW w:w="523" w:type="dxa"/>
            <w:vMerge/>
            <w:shd w:val="clear" w:color="auto" w:fill="E4E0EE"/>
            <w:vAlign w:val="center"/>
          </w:tcPr>
          <w:p w14:paraId="434C39EC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sdt>
          <w:sdtPr>
            <w:rPr>
              <w:sz w:val="20"/>
            </w:rPr>
            <w:id w:val="1197123635"/>
            <w:placeholder>
              <w:docPart w:val="D4DCEB0BA5264BF29626C06DF18CF56E"/>
            </w:placeholder>
            <w:showingPlcHdr/>
          </w:sdtPr>
          <w:sdtEndPr/>
          <w:sdtContent>
            <w:tc>
              <w:tcPr>
                <w:tcW w:w="9372" w:type="dxa"/>
                <w:tcBorders>
                  <w:top w:val="dotted" w:sz="4" w:space="0" w:color="auto"/>
                  <w:bottom w:val="single" w:sz="4" w:space="0" w:color="auto"/>
                </w:tcBorders>
                <w:shd w:val="clear" w:color="auto" w:fill="E4E0EE"/>
              </w:tcPr>
              <w:p w14:paraId="5E56F4D0" w14:textId="0BEAA1F7" w:rsidR="0099041C" w:rsidRPr="00ED6A09" w:rsidRDefault="00BE781E" w:rsidP="00F417BD">
                <w:pPr>
                  <w:keepNext/>
                  <w:rPr>
                    <w:sz w:val="20"/>
                  </w:rPr>
                </w:pPr>
                <w:r w:rsidRPr="00EF2F0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452" w:type="dxa"/>
            <w:vMerge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8FAC6D9" w14:textId="77777777" w:rsidR="0099041C" w:rsidRPr="006D644F" w:rsidRDefault="0099041C" w:rsidP="00F417BD">
            <w:pPr>
              <w:keepNext/>
              <w:rPr>
                <w:rFonts w:cstheme="minorHAnsi"/>
              </w:rPr>
            </w:pPr>
          </w:p>
        </w:tc>
        <w:tc>
          <w:tcPr>
            <w:tcW w:w="45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AB5343" w14:textId="77777777" w:rsidR="0099041C" w:rsidRDefault="0099041C" w:rsidP="00F417BD">
            <w:pPr>
              <w:keepNext/>
              <w:rPr>
                <w:sz w:val="24"/>
              </w:rPr>
            </w:pPr>
          </w:p>
        </w:tc>
      </w:tr>
      <w:tr w:rsidR="0099041C" w:rsidRPr="006D644F" w14:paraId="7C2E8E67" w14:textId="77777777" w:rsidTr="00F417BD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4DF82F3D" w14:textId="44571514" w:rsidR="0099041C" w:rsidRPr="002F77C7" w:rsidRDefault="0099041C" w:rsidP="00F417BD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453928E7" w14:textId="77777777" w:rsidR="0099041C" w:rsidRPr="00ED6A09" w:rsidRDefault="0099041C" w:rsidP="00F417BD">
            <w:pPr>
              <w:rPr>
                <w:sz w:val="20"/>
              </w:rPr>
            </w:pPr>
            <w:r w:rsidRPr="00ED6A09">
              <w:rPr>
                <w:sz w:val="20"/>
              </w:rPr>
              <w:t>Description of load(s) to be lifted</w:t>
            </w:r>
          </w:p>
          <w:p w14:paraId="3CE2F56B" w14:textId="77777777" w:rsidR="0099041C" w:rsidRPr="00B81539" w:rsidRDefault="0099041C" w:rsidP="00F417BD">
            <w:pPr>
              <w:keepNext/>
              <w:rPr>
                <w:i/>
              </w:rPr>
            </w:pPr>
            <w:r w:rsidRPr="00023F49">
              <w:rPr>
                <w:i/>
                <w:sz w:val="16"/>
              </w:rPr>
              <w:t>e.g., weights, dimensions</w:t>
            </w:r>
            <w:r>
              <w:rPr>
                <w:i/>
                <w:sz w:val="16"/>
              </w:rPr>
              <w:t>, quantity</w:t>
            </w:r>
          </w:p>
        </w:tc>
        <w:tc>
          <w:tcPr>
            <w:tcW w:w="452" w:type="dxa"/>
            <w:vMerge w:val="restart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9EDD8FE" w14:textId="77777777" w:rsidR="0099041C" w:rsidRDefault="0099041C" w:rsidP="00F417BD">
            <w:pPr>
              <w:keepNext/>
              <w:rPr>
                <w:sz w:val="24"/>
              </w:rPr>
            </w:pPr>
          </w:p>
        </w:tc>
        <w:tc>
          <w:tcPr>
            <w:tcW w:w="45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4AA8148" w14:textId="77777777" w:rsidR="0099041C" w:rsidRDefault="003F04B7" w:rsidP="00F417BD">
            <w:pPr>
              <w:keepNext/>
              <w:rPr>
                <w:sz w:val="24"/>
              </w:rPr>
            </w:pPr>
            <w:sdt>
              <w:sdtPr>
                <w:rPr>
                  <w:sz w:val="24"/>
                </w:rPr>
                <w:id w:val="4525249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41C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99041C" w:rsidRPr="006D644F" w14:paraId="700198DD" w14:textId="77777777" w:rsidTr="00F417BD">
        <w:trPr>
          <w:trHeight w:val="403"/>
        </w:trPr>
        <w:tc>
          <w:tcPr>
            <w:tcW w:w="523" w:type="dxa"/>
            <w:vMerge/>
            <w:shd w:val="clear" w:color="auto" w:fill="E4E0EE"/>
            <w:vAlign w:val="center"/>
          </w:tcPr>
          <w:p w14:paraId="1E5752C9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sdt>
          <w:sdtPr>
            <w:rPr>
              <w:sz w:val="20"/>
            </w:rPr>
            <w:id w:val="-662777958"/>
            <w:placeholder>
              <w:docPart w:val="A4590343C0424A65B6ED629438016B72"/>
            </w:placeholder>
            <w:showingPlcHdr/>
          </w:sdtPr>
          <w:sdtEndPr/>
          <w:sdtContent>
            <w:tc>
              <w:tcPr>
                <w:tcW w:w="9372" w:type="dxa"/>
                <w:tcBorders>
                  <w:top w:val="dotted" w:sz="4" w:space="0" w:color="auto"/>
                  <w:bottom w:val="single" w:sz="4" w:space="0" w:color="auto"/>
                </w:tcBorders>
                <w:shd w:val="clear" w:color="auto" w:fill="E4E0EE"/>
              </w:tcPr>
              <w:p w14:paraId="170FBC91" w14:textId="010BEBB4" w:rsidR="0099041C" w:rsidRPr="00ED6A09" w:rsidRDefault="0099041C" w:rsidP="00F417BD">
                <w:pPr>
                  <w:rPr>
                    <w:sz w:val="20"/>
                  </w:rPr>
                </w:pPr>
                <w:r w:rsidRPr="00EF2F0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452" w:type="dxa"/>
            <w:vMerge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51C1CE75" w14:textId="77777777" w:rsidR="0099041C" w:rsidRDefault="0099041C" w:rsidP="00F417BD">
            <w:pPr>
              <w:keepNext/>
              <w:rPr>
                <w:sz w:val="24"/>
              </w:rPr>
            </w:pPr>
          </w:p>
        </w:tc>
        <w:tc>
          <w:tcPr>
            <w:tcW w:w="45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1A38CC" w14:textId="77777777" w:rsidR="0099041C" w:rsidRDefault="0099041C" w:rsidP="00F417BD">
            <w:pPr>
              <w:keepNext/>
              <w:rPr>
                <w:sz w:val="24"/>
              </w:rPr>
            </w:pPr>
          </w:p>
        </w:tc>
      </w:tr>
      <w:tr w:rsidR="0099041C" w:rsidRPr="006D644F" w14:paraId="65D62CA0" w14:textId="77777777" w:rsidTr="00F417BD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211A1129" w14:textId="68D4E4E0" w:rsidR="0099041C" w:rsidRPr="002F77C7" w:rsidRDefault="0099041C" w:rsidP="00F417BD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00112299" w14:textId="77777777" w:rsidR="0099041C" w:rsidRPr="00ED6A09" w:rsidRDefault="0099041C" w:rsidP="00F417BD">
            <w:pPr>
              <w:rPr>
                <w:sz w:val="20"/>
              </w:rPr>
            </w:pPr>
            <w:r w:rsidRPr="00ED6A09">
              <w:rPr>
                <w:sz w:val="20"/>
              </w:rPr>
              <w:t>Description of rigging equipment and rigging methods utilized</w:t>
            </w:r>
          </w:p>
          <w:p w14:paraId="2C68ECBF" w14:textId="77777777" w:rsidR="0099041C" w:rsidRPr="00B81539" w:rsidRDefault="0099041C" w:rsidP="00F417BD">
            <w:pPr>
              <w:keepNext/>
              <w:rPr>
                <w:i/>
              </w:rPr>
            </w:pPr>
            <w:r w:rsidRPr="00023F49">
              <w:rPr>
                <w:i/>
                <w:sz w:val="16"/>
              </w:rPr>
              <w:t>e.</w:t>
            </w:r>
            <w:r>
              <w:rPr>
                <w:i/>
                <w:sz w:val="16"/>
              </w:rPr>
              <w:t xml:space="preserve">g., shackles, slings, spreaders; </w:t>
            </w:r>
            <w:r w:rsidRPr="00023F49">
              <w:rPr>
                <w:i/>
                <w:sz w:val="16"/>
              </w:rPr>
              <w:t>e.g., choker,</w:t>
            </w:r>
            <w:r>
              <w:rPr>
                <w:i/>
                <w:sz w:val="16"/>
              </w:rPr>
              <w:t xml:space="preserve"> basket, tag lines</w:t>
            </w:r>
          </w:p>
        </w:tc>
        <w:tc>
          <w:tcPr>
            <w:tcW w:w="452" w:type="dxa"/>
            <w:vMerge w:val="restart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504F38D3" w14:textId="77777777" w:rsidR="0099041C" w:rsidRDefault="0099041C" w:rsidP="00F417BD">
            <w:pPr>
              <w:keepNext/>
              <w:rPr>
                <w:sz w:val="24"/>
              </w:rPr>
            </w:pPr>
          </w:p>
        </w:tc>
        <w:tc>
          <w:tcPr>
            <w:tcW w:w="45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A43CB2D" w14:textId="77777777" w:rsidR="0099041C" w:rsidRDefault="003F04B7" w:rsidP="00F417BD">
            <w:pPr>
              <w:keepNext/>
              <w:rPr>
                <w:sz w:val="24"/>
              </w:rPr>
            </w:pPr>
            <w:sdt>
              <w:sdtPr>
                <w:rPr>
                  <w:sz w:val="24"/>
                </w:rPr>
                <w:id w:val="-5857660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41C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99041C" w:rsidRPr="006D644F" w14:paraId="2863B1E4" w14:textId="77777777" w:rsidTr="00F417BD">
        <w:trPr>
          <w:trHeight w:val="403"/>
        </w:trPr>
        <w:tc>
          <w:tcPr>
            <w:tcW w:w="523" w:type="dxa"/>
            <w:vMerge/>
            <w:shd w:val="clear" w:color="auto" w:fill="E4E0EE"/>
            <w:vAlign w:val="center"/>
          </w:tcPr>
          <w:p w14:paraId="22AAD9F9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sdt>
          <w:sdtPr>
            <w:rPr>
              <w:sz w:val="20"/>
            </w:rPr>
            <w:id w:val="-239328746"/>
            <w:placeholder>
              <w:docPart w:val="131F5F7A074045458ACF6AD392EF612A"/>
            </w:placeholder>
            <w:showingPlcHdr/>
          </w:sdtPr>
          <w:sdtEndPr/>
          <w:sdtContent>
            <w:tc>
              <w:tcPr>
                <w:tcW w:w="9372" w:type="dxa"/>
                <w:tcBorders>
                  <w:top w:val="dotted" w:sz="4" w:space="0" w:color="auto"/>
                  <w:bottom w:val="single" w:sz="4" w:space="0" w:color="auto"/>
                </w:tcBorders>
                <w:shd w:val="clear" w:color="auto" w:fill="E4E0EE"/>
              </w:tcPr>
              <w:p w14:paraId="0F78D989" w14:textId="4C8C9946" w:rsidR="0099041C" w:rsidRPr="00ED6A09" w:rsidRDefault="0099041C" w:rsidP="00F417BD">
                <w:pPr>
                  <w:rPr>
                    <w:sz w:val="20"/>
                  </w:rPr>
                </w:pPr>
                <w:r w:rsidRPr="00EF2F0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452" w:type="dxa"/>
            <w:vMerge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2A3E1977" w14:textId="77777777" w:rsidR="0099041C" w:rsidRDefault="0099041C" w:rsidP="00F417BD">
            <w:pPr>
              <w:keepNext/>
              <w:rPr>
                <w:sz w:val="24"/>
              </w:rPr>
            </w:pPr>
          </w:p>
        </w:tc>
        <w:tc>
          <w:tcPr>
            <w:tcW w:w="45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63A2A7" w14:textId="77777777" w:rsidR="0099041C" w:rsidRDefault="0099041C" w:rsidP="00F417BD">
            <w:pPr>
              <w:keepNext/>
              <w:rPr>
                <w:sz w:val="24"/>
              </w:rPr>
            </w:pPr>
          </w:p>
        </w:tc>
      </w:tr>
      <w:tr w:rsidR="0099041C" w:rsidRPr="006D644F" w14:paraId="3A7E3434" w14:textId="77777777" w:rsidTr="00F417BD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647AE791" w14:textId="775766C0" w:rsidR="0099041C" w:rsidRPr="002F77C7" w:rsidRDefault="0099041C" w:rsidP="00F417BD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5A127FAA" w14:textId="77777777" w:rsidR="0099041C" w:rsidRPr="00ED6A09" w:rsidRDefault="0099041C" w:rsidP="00F417BD">
            <w:pPr>
              <w:keepNext/>
              <w:rPr>
                <w:sz w:val="20"/>
              </w:rPr>
            </w:pPr>
            <w:r w:rsidRPr="00ED6A09">
              <w:rPr>
                <w:sz w:val="20"/>
              </w:rPr>
              <w:t>Rigging equipment certified, inspected, in good condition, and rated for the loads being lifted</w:t>
            </w:r>
          </w:p>
          <w:p w14:paraId="12B87C5F" w14:textId="77777777" w:rsidR="0099041C" w:rsidRPr="000F3458" w:rsidRDefault="0099041C" w:rsidP="00F417BD">
            <w:pPr>
              <w:keepNext/>
              <w:rPr>
                <w:i/>
              </w:rPr>
            </w:pPr>
            <w:r>
              <w:rPr>
                <w:i/>
                <w:sz w:val="16"/>
              </w:rPr>
              <w:t>c</w:t>
            </w:r>
            <w:r w:rsidRPr="000F3458">
              <w:rPr>
                <w:i/>
                <w:sz w:val="16"/>
              </w:rPr>
              <w:t>ertifications must be available upon request</w:t>
            </w:r>
          </w:p>
        </w:tc>
        <w:tc>
          <w:tcPr>
            <w:tcW w:w="452" w:type="dxa"/>
            <w:vMerge w:val="restart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A87F34C" w14:textId="77777777" w:rsidR="0099041C" w:rsidRDefault="0099041C" w:rsidP="00F417BD">
            <w:pPr>
              <w:keepNext/>
              <w:rPr>
                <w:sz w:val="24"/>
              </w:rPr>
            </w:pPr>
          </w:p>
        </w:tc>
        <w:tc>
          <w:tcPr>
            <w:tcW w:w="45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C8D7995" w14:textId="77777777" w:rsidR="0099041C" w:rsidRDefault="003F04B7" w:rsidP="00F417BD">
            <w:pPr>
              <w:keepNext/>
              <w:rPr>
                <w:sz w:val="24"/>
              </w:rPr>
            </w:pPr>
            <w:sdt>
              <w:sdtPr>
                <w:rPr>
                  <w:sz w:val="24"/>
                </w:rPr>
                <w:id w:val="19190544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41C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99041C" w:rsidRPr="006D644F" w14:paraId="40FC04C0" w14:textId="77777777" w:rsidTr="00F417BD">
        <w:trPr>
          <w:trHeight w:val="403"/>
        </w:trPr>
        <w:tc>
          <w:tcPr>
            <w:tcW w:w="523" w:type="dxa"/>
            <w:vMerge/>
            <w:shd w:val="clear" w:color="auto" w:fill="E4E0EE"/>
            <w:vAlign w:val="center"/>
          </w:tcPr>
          <w:p w14:paraId="3F13091E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sdt>
          <w:sdtPr>
            <w:rPr>
              <w:sz w:val="20"/>
            </w:rPr>
            <w:id w:val="-1296527026"/>
            <w:placeholder>
              <w:docPart w:val="0A81916DA21149A8A87B66017C6D860C"/>
            </w:placeholder>
            <w:showingPlcHdr/>
          </w:sdtPr>
          <w:sdtEndPr/>
          <w:sdtContent>
            <w:tc>
              <w:tcPr>
                <w:tcW w:w="9372" w:type="dxa"/>
                <w:tcBorders>
                  <w:top w:val="dotted" w:sz="4" w:space="0" w:color="auto"/>
                  <w:bottom w:val="single" w:sz="4" w:space="0" w:color="auto"/>
                </w:tcBorders>
                <w:shd w:val="clear" w:color="auto" w:fill="E4E0EE"/>
              </w:tcPr>
              <w:p w14:paraId="58518D2E" w14:textId="7748F7C7" w:rsidR="0099041C" w:rsidRPr="00ED6A09" w:rsidRDefault="0099041C" w:rsidP="00F417BD">
                <w:pPr>
                  <w:keepNext/>
                  <w:rPr>
                    <w:sz w:val="20"/>
                  </w:rPr>
                </w:pPr>
                <w:r w:rsidRPr="00EF2F0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452" w:type="dxa"/>
            <w:vMerge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BA1F560" w14:textId="77777777" w:rsidR="0099041C" w:rsidRDefault="0099041C" w:rsidP="00F417BD">
            <w:pPr>
              <w:keepNext/>
              <w:rPr>
                <w:sz w:val="24"/>
              </w:rPr>
            </w:pPr>
          </w:p>
        </w:tc>
        <w:tc>
          <w:tcPr>
            <w:tcW w:w="45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4F51A6" w14:textId="77777777" w:rsidR="0099041C" w:rsidRDefault="0099041C" w:rsidP="00F417BD">
            <w:pPr>
              <w:keepNext/>
              <w:rPr>
                <w:sz w:val="24"/>
              </w:rPr>
            </w:pPr>
          </w:p>
        </w:tc>
      </w:tr>
      <w:tr w:rsidR="0099041C" w:rsidRPr="006D644F" w14:paraId="3E0D75DC" w14:textId="77777777" w:rsidTr="00F417BD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16A57806" w14:textId="01244268" w:rsidR="0099041C" w:rsidRPr="002F77C7" w:rsidRDefault="0099041C" w:rsidP="00F417BD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64FA3C71" w14:textId="77777777" w:rsidR="0099041C" w:rsidRDefault="0099041C" w:rsidP="00F417BD">
            <w:r w:rsidRPr="00ED6A09">
              <w:rPr>
                <w:sz w:val="20"/>
              </w:rPr>
              <w:t>Safety measures and procedures that all parties will adhere to during crane operations</w:t>
            </w:r>
          </w:p>
          <w:p w14:paraId="6EEDB914" w14:textId="77777777" w:rsidR="0099041C" w:rsidRDefault="0099041C" w:rsidP="00F417BD">
            <w:pPr>
              <w:keepNext/>
            </w:pPr>
            <w:r>
              <w:rPr>
                <w:i/>
                <w:sz w:val="16"/>
              </w:rPr>
              <w:t xml:space="preserve">procedures must include </w:t>
            </w:r>
            <w:r w:rsidRPr="003A46CF">
              <w:rPr>
                <w:i/>
                <w:sz w:val="16"/>
              </w:rPr>
              <w:t xml:space="preserve">keeping clear of loads, </w:t>
            </w:r>
            <w:r>
              <w:rPr>
                <w:i/>
                <w:sz w:val="16"/>
              </w:rPr>
              <w:t>avoiding fall hazards</w:t>
            </w:r>
            <w:r w:rsidRPr="003A46CF">
              <w:rPr>
                <w:i/>
                <w:sz w:val="16"/>
              </w:rPr>
              <w:t xml:space="preserve"> and pinch </w:t>
            </w:r>
            <w:r>
              <w:rPr>
                <w:i/>
                <w:sz w:val="16"/>
              </w:rPr>
              <w:t>points, equipment inspections, and PPE</w:t>
            </w:r>
          </w:p>
        </w:tc>
        <w:tc>
          <w:tcPr>
            <w:tcW w:w="452" w:type="dxa"/>
            <w:vMerge w:val="restart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30E22209" w14:textId="77777777" w:rsidR="0099041C" w:rsidRDefault="0099041C" w:rsidP="00F417BD">
            <w:pPr>
              <w:keepNext/>
              <w:rPr>
                <w:sz w:val="24"/>
              </w:rPr>
            </w:pPr>
          </w:p>
        </w:tc>
        <w:tc>
          <w:tcPr>
            <w:tcW w:w="45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E409127" w14:textId="77777777" w:rsidR="0099041C" w:rsidRDefault="003F04B7" w:rsidP="00F417BD">
            <w:pPr>
              <w:keepNext/>
              <w:rPr>
                <w:sz w:val="24"/>
              </w:rPr>
            </w:pPr>
            <w:sdt>
              <w:sdtPr>
                <w:rPr>
                  <w:sz w:val="24"/>
                </w:rPr>
                <w:id w:val="12075332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41C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99041C" w:rsidRPr="006D644F" w14:paraId="1CBACB88" w14:textId="77777777" w:rsidTr="00F417BD">
        <w:trPr>
          <w:trHeight w:val="403"/>
        </w:trPr>
        <w:tc>
          <w:tcPr>
            <w:tcW w:w="523" w:type="dxa"/>
            <w:vMerge/>
            <w:tcBorders>
              <w:bottom w:val="single" w:sz="4" w:space="0" w:color="auto"/>
            </w:tcBorders>
            <w:shd w:val="clear" w:color="auto" w:fill="E4E0EE"/>
            <w:vAlign w:val="center"/>
          </w:tcPr>
          <w:p w14:paraId="64576833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sdt>
          <w:sdtPr>
            <w:rPr>
              <w:sz w:val="20"/>
            </w:rPr>
            <w:id w:val="809285261"/>
            <w:placeholder>
              <w:docPart w:val="28E40D4AB3BF48368133439716CD4240"/>
            </w:placeholder>
            <w:showingPlcHdr/>
          </w:sdtPr>
          <w:sdtEndPr/>
          <w:sdtContent>
            <w:tc>
              <w:tcPr>
                <w:tcW w:w="9372" w:type="dxa"/>
                <w:tcBorders>
                  <w:top w:val="dotted" w:sz="4" w:space="0" w:color="auto"/>
                  <w:bottom w:val="single" w:sz="4" w:space="0" w:color="auto"/>
                </w:tcBorders>
                <w:shd w:val="clear" w:color="auto" w:fill="E4E0EE"/>
              </w:tcPr>
              <w:p w14:paraId="084563F7" w14:textId="537C32BF" w:rsidR="0099041C" w:rsidRPr="00ED6A09" w:rsidRDefault="0099041C" w:rsidP="00F417BD">
                <w:pPr>
                  <w:rPr>
                    <w:sz w:val="20"/>
                  </w:rPr>
                </w:pPr>
                <w:r w:rsidRPr="00EF2F0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452" w:type="dxa"/>
            <w:vMerge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918C2BC" w14:textId="77777777" w:rsidR="0099041C" w:rsidRDefault="0099041C" w:rsidP="00F417BD">
            <w:pPr>
              <w:keepNext/>
              <w:rPr>
                <w:sz w:val="24"/>
              </w:rPr>
            </w:pPr>
          </w:p>
        </w:tc>
        <w:tc>
          <w:tcPr>
            <w:tcW w:w="45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5F3957D" w14:textId="77777777" w:rsidR="0099041C" w:rsidRDefault="0099041C" w:rsidP="00F417BD">
            <w:pPr>
              <w:keepNext/>
              <w:rPr>
                <w:sz w:val="24"/>
              </w:rPr>
            </w:pPr>
          </w:p>
        </w:tc>
      </w:tr>
      <w:tr w:rsidR="0099041C" w:rsidRPr="006D644F" w14:paraId="3015DE8D" w14:textId="77777777" w:rsidTr="00F417BD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256F59F5" w14:textId="11873415" w:rsidR="0099041C" w:rsidRPr="002F77C7" w:rsidRDefault="0099041C" w:rsidP="00F417BD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3BDAC819" w14:textId="77777777" w:rsidR="0099041C" w:rsidRPr="00CA0E7C" w:rsidRDefault="0099041C" w:rsidP="00F417BD">
            <w:pPr>
              <w:keepNext/>
              <w:rPr>
                <w:sz w:val="20"/>
              </w:rPr>
            </w:pPr>
            <w:r w:rsidRPr="00CA0E7C">
              <w:rPr>
                <w:sz w:val="20"/>
              </w:rPr>
              <w:t>If workers will be within 15-ft of fall hazards greater than 4-ft in height, develop a fall protection plan</w:t>
            </w:r>
          </w:p>
          <w:p w14:paraId="533B347B" w14:textId="03C4A85C" w:rsidR="0099041C" w:rsidRPr="00CA0E7C" w:rsidRDefault="003F04B7" w:rsidP="00F417BD">
            <w:pPr>
              <w:keepNext/>
            </w:pPr>
            <w:hyperlink r:id="rId16" w:history="1">
              <w:r w:rsidR="0099041C" w:rsidRPr="0099041C">
                <w:rPr>
                  <w:rStyle w:val="Hyperlink"/>
                  <w:i/>
                  <w:sz w:val="16"/>
                </w:rPr>
                <w:t xml:space="preserve">Northwestern’s </w:t>
              </w:r>
              <w:r w:rsidR="0099041C">
                <w:rPr>
                  <w:rStyle w:val="Hyperlink"/>
                  <w:i/>
                  <w:sz w:val="16"/>
                </w:rPr>
                <w:t>F</w:t>
              </w:r>
              <w:r w:rsidR="0099041C" w:rsidRPr="0099041C">
                <w:rPr>
                  <w:rStyle w:val="Hyperlink"/>
                  <w:i/>
                  <w:sz w:val="16"/>
                </w:rPr>
                <w:t xml:space="preserve">all </w:t>
              </w:r>
              <w:r w:rsidR="0099041C">
                <w:rPr>
                  <w:rStyle w:val="Hyperlink"/>
                  <w:i/>
                  <w:sz w:val="16"/>
                </w:rPr>
                <w:t>P</w:t>
              </w:r>
              <w:r w:rsidR="0099041C" w:rsidRPr="0099041C">
                <w:rPr>
                  <w:rStyle w:val="Hyperlink"/>
                  <w:i/>
                  <w:sz w:val="16"/>
                </w:rPr>
                <w:t xml:space="preserve">rotection </w:t>
              </w:r>
              <w:r w:rsidR="0099041C">
                <w:rPr>
                  <w:rStyle w:val="Hyperlink"/>
                  <w:i/>
                  <w:sz w:val="16"/>
                </w:rPr>
                <w:t>P</w:t>
              </w:r>
              <w:r w:rsidR="0099041C" w:rsidRPr="0099041C">
                <w:rPr>
                  <w:rStyle w:val="Hyperlink"/>
                  <w:i/>
                  <w:sz w:val="16"/>
                </w:rPr>
                <w:t>rogram</w:t>
              </w:r>
            </w:hyperlink>
          </w:p>
        </w:tc>
        <w:tc>
          <w:tcPr>
            <w:tcW w:w="452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15944E0" w14:textId="77777777" w:rsidR="0099041C" w:rsidRDefault="003F04B7" w:rsidP="00F417BD">
            <w:pPr>
              <w:keepNext/>
              <w:rPr>
                <w:sz w:val="24"/>
              </w:rPr>
            </w:pPr>
            <w:sdt>
              <w:sdtPr>
                <w:rPr>
                  <w:sz w:val="24"/>
                </w:rPr>
                <w:id w:val="-1286343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41C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  <w:tc>
          <w:tcPr>
            <w:tcW w:w="45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8B41851" w14:textId="77777777" w:rsidR="0099041C" w:rsidRDefault="003F04B7" w:rsidP="00F417BD">
            <w:pPr>
              <w:keepNext/>
              <w:rPr>
                <w:sz w:val="24"/>
              </w:rPr>
            </w:pPr>
            <w:sdt>
              <w:sdtPr>
                <w:rPr>
                  <w:sz w:val="24"/>
                </w:rPr>
                <w:id w:val="-16887473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41C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99041C" w:rsidRPr="006D644F" w14:paraId="39BF5F05" w14:textId="77777777" w:rsidTr="00F417BD">
        <w:trPr>
          <w:trHeight w:val="403"/>
        </w:trPr>
        <w:tc>
          <w:tcPr>
            <w:tcW w:w="523" w:type="dxa"/>
            <w:vMerge/>
            <w:tcBorders>
              <w:bottom w:val="single" w:sz="4" w:space="0" w:color="auto"/>
            </w:tcBorders>
            <w:shd w:val="clear" w:color="auto" w:fill="E4E0EE"/>
            <w:vAlign w:val="center"/>
          </w:tcPr>
          <w:p w14:paraId="0BA0BF0E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sdt>
          <w:sdtPr>
            <w:rPr>
              <w:sz w:val="20"/>
            </w:rPr>
            <w:id w:val="-2024238582"/>
            <w:placeholder>
              <w:docPart w:val="2A9E316475FD4ADC8527AE66DABFA993"/>
            </w:placeholder>
            <w:showingPlcHdr/>
          </w:sdtPr>
          <w:sdtEndPr/>
          <w:sdtContent>
            <w:tc>
              <w:tcPr>
                <w:tcW w:w="9372" w:type="dxa"/>
                <w:tcBorders>
                  <w:top w:val="dotted" w:sz="4" w:space="0" w:color="auto"/>
                  <w:bottom w:val="single" w:sz="4" w:space="0" w:color="auto"/>
                </w:tcBorders>
                <w:shd w:val="clear" w:color="auto" w:fill="E4E0EE"/>
              </w:tcPr>
              <w:p w14:paraId="30CE4358" w14:textId="2606D796" w:rsidR="0099041C" w:rsidRPr="00CA0E7C" w:rsidRDefault="0099041C" w:rsidP="00F417BD">
                <w:pPr>
                  <w:keepNext/>
                  <w:rPr>
                    <w:sz w:val="20"/>
                  </w:rPr>
                </w:pPr>
                <w:r w:rsidRPr="00EF2F0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452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3FA56D7" w14:textId="77777777" w:rsidR="0099041C" w:rsidRDefault="0099041C" w:rsidP="00F417BD">
            <w:pPr>
              <w:keepNext/>
              <w:rPr>
                <w:sz w:val="24"/>
              </w:rPr>
            </w:pPr>
          </w:p>
        </w:tc>
        <w:tc>
          <w:tcPr>
            <w:tcW w:w="45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E26812" w14:textId="77777777" w:rsidR="0099041C" w:rsidRDefault="0099041C" w:rsidP="00F417BD">
            <w:pPr>
              <w:keepNext/>
              <w:rPr>
                <w:sz w:val="24"/>
              </w:rPr>
            </w:pPr>
          </w:p>
        </w:tc>
      </w:tr>
      <w:tr w:rsidR="0099041C" w:rsidRPr="006D644F" w14:paraId="580316CE" w14:textId="77777777" w:rsidTr="00F417BD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52079C44" w14:textId="29DF6EA1" w:rsidR="0099041C" w:rsidRPr="002F77C7" w:rsidRDefault="0099041C" w:rsidP="00F417BD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0902BCC4" w14:textId="77777777" w:rsidR="0099041C" w:rsidRPr="00CA0E7C" w:rsidRDefault="0099041C" w:rsidP="00F417BD">
            <w:pPr>
              <w:keepNext/>
              <w:rPr>
                <w:sz w:val="20"/>
              </w:rPr>
            </w:pPr>
            <w:r w:rsidRPr="00CA0E7C">
              <w:rPr>
                <w:sz w:val="20"/>
              </w:rPr>
              <w:t>Crane operations weather shutdown parameters</w:t>
            </w:r>
          </w:p>
          <w:p w14:paraId="4910596F" w14:textId="77777777" w:rsidR="0099041C" w:rsidRPr="00CA0E7C" w:rsidRDefault="0099041C" w:rsidP="00F417BD">
            <w:pPr>
              <w:keepNext/>
              <w:rPr>
                <w:i/>
              </w:rPr>
            </w:pPr>
            <w:r w:rsidRPr="00CA0E7C">
              <w:rPr>
                <w:i/>
                <w:sz w:val="16"/>
              </w:rPr>
              <w:t>maximum wind speeds (mph), lightning proximity (miles), rain, snow, ice</w:t>
            </w:r>
          </w:p>
        </w:tc>
        <w:tc>
          <w:tcPr>
            <w:tcW w:w="452" w:type="dxa"/>
            <w:vMerge w:val="restart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343D3F0" w14:textId="77777777" w:rsidR="0099041C" w:rsidRDefault="0099041C" w:rsidP="00F417BD">
            <w:pPr>
              <w:keepNext/>
              <w:rPr>
                <w:sz w:val="24"/>
              </w:rPr>
            </w:pPr>
          </w:p>
        </w:tc>
        <w:tc>
          <w:tcPr>
            <w:tcW w:w="45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C266525" w14:textId="77777777" w:rsidR="0099041C" w:rsidRDefault="003F04B7" w:rsidP="00F417BD">
            <w:pPr>
              <w:keepNext/>
              <w:rPr>
                <w:sz w:val="24"/>
              </w:rPr>
            </w:pPr>
            <w:sdt>
              <w:sdtPr>
                <w:rPr>
                  <w:sz w:val="24"/>
                </w:rPr>
                <w:id w:val="-11234572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41C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99041C" w:rsidRPr="006D644F" w14:paraId="23F58E9C" w14:textId="77777777" w:rsidTr="00F417BD">
        <w:trPr>
          <w:trHeight w:val="403"/>
        </w:trPr>
        <w:tc>
          <w:tcPr>
            <w:tcW w:w="523" w:type="dxa"/>
            <w:vMerge/>
            <w:tcBorders>
              <w:bottom w:val="single" w:sz="4" w:space="0" w:color="auto"/>
            </w:tcBorders>
            <w:shd w:val="clear" w:color="auto" w:fill="E4E0EE"/>
            <w:vAlign w:val="center"/>
          </w:tcPr>
          <w:p w14:paraId="6764B547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sdt>
          <w:sdtPr>
            <w:rPr>
              <w:sz w:val="20"/>
            </w:rPr>
            <w:id w:val="2002006711"/>
            <w:placeholder>
              <w:docPart w:val="4B78ECB786F8498495C59FA7F2216B7D"/>
            </w:placeholder>
            <w:showingPlcHdr/>
          </w:sdtPr>
          <w:sdtEndPr/>
          <w:sdtContent>
            <w:tc>
              <w:tcPr>
                <w:tcW w:w="9372" w:type="dxa"/>
                <w:tcBorders>
                  <w:top w:val="dotted" w:sz="4" w:space="0" w:color="auto"/>
                  <w:bottom w:val="single" w:sz="4" w:space="0" w:color="auto"/>
                </w:tcBorders>
                <w:shd w:val="clear" w:color="auto" w:fill="E4E0EE"/>
              </w:tcPr>
              <w:p w14:paraId="1D8B65BF" w14:textId="68DFA338" w:rsidR="0099041C" w:rsidRPr="00CA0E7C" w:rsidRDefault="0099041C" w:rsidP="00F417BD">
                <w:pPr>
                  <w:keepNext/>
                  <w:rPr>
                    <w:sz w:val="20"/>
                  </w:rPr>
                </w:pPr>
                <w:r w:rsidRPr="00EF2F0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452" w:type="dxa"/>
            <w:vMerge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07CB1B05" w14:textId="77777777" w:rsidR="0099041C" w:rsidRDefault="0099041C" w:rsidP="00F417BD">
            <w:pPr>
              <w:keepNext/>
              <w:rPr>
                <w:sz w:val="24"/>
              </w:rPr>
            </w:pPr>
          </w:p>
        </w:tc>
        <w:tc>
          <w:tcPr>
            <w:tcW w:w="45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D83F00" w14:textId="77777777" w:rsidR="0099041C" w:rsidRDefault="0099041C" w:rsidP="00F417BD">
            <w:pPr>
              <w:keepNext/>
              <w:rPr>
                <w:sz w:val="24"/>
              </w:rPr>
            </w:pPr>
          </w:p>
        </w:tc>
      </w:tr>
      <w:tr w:rsidR="0099041C" w:rsidRPr="006D644F" w14:paraId="2935356A" w14:textId="77777777" w:rsidTr="00F417BD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098EB8ED" w14:textId="59E0485A" w:rsidR="0099041C" w:rsidRPr="002F77C7" w:rsidRDefault="0099041C" w:rsidP="00F417BD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435918A4" w14:textId="77777777" w:rsidR="0099041C" w:rsidRPr="00FF562C" w:rsidRDefault="0099041C" w:rsidP="00F417BD">
            <w:pPr>
              <w:keepNext/>
              <w:rPr>
                <w:sz w:val="20"/>
                <w:szCs w:val="24"/>
              </w:rPr>
            </w:pPr>
            <w:r w:rsidRPr="00FF562C">
              <w:rPr>
                <w:sz w:val="20"/>
                <w:szCs w:val="24"/>
              </w:rPr>
              <w:t>Provide a detailed lift plan drawing indicating the following criteria:</w:t>
            </w:r>
          </w:p>
          <w:p w14:paraId="4C131C6D" w14:textId="77777777" w:rsidR="0099041C" w:rsidRPr="00DC3E9D" w:rsidRDefault="0099041C" w:rsidP="00F417BD">
            <w:pPr>
              <w:pStyle w:val="ListParagraph"/>
              <w:keepNext/>
              <w:numPr>
                <w:ilvl w:val="0"/>
                <w:numId w:val="22"/>
              </w:numPr>
              <w:spacing w:line="240" w:lineRule="auto"/>
              <w:ind w:hanging="280"/>
              <w:rPr>
                <w:rFonts w:cstheme="minorHAnsi"/>
                <w:i/>
                <w:sz w:val="18"/>
                <w:szCs w:val="24"/>
              </w:rPr>
            </w:pPr>
            <w:r w:rsidRPr="00DC3E9D">
              <w:rPr>
                <w:rFonts w:cstheme="minorHAnsi"/>
                <w:i/>
                <w:sz w:val="18"/>
                <w:szCs w:val="24"/>
              </w:rPr>
              <w:t>Crane and equipment positions in relation to nearby structures, streets, walkways, and hazards</w:t>
            </w:r>
          </w:p>
          <w:p w14:paraId="14365B11" w14:textId="77777777" w:rsidR="0099041C" w:rsidRPr="00DC3E9D" w:rsidRDefault="0099041C" w:rsidP="00F417BD">
            <w:pPr>
              <w:pStyle w:val="ListParagraph"/>
              <w:keepNext/>
              <w:numPr>
                <w:ilvl w:val="0"/>
                <w:numId w:val="22"/>
              </w:numPr>
              <w:spacing w:line="240" w:lineRule="auto"/>
              <w:ind w:hanging="280"/>
              <w:rPr>
                <w:rFonts w:cstheme="minorHAnsi"/>
                <w:i/>
                <w:sz w:val="18"/>
                <w:szCs w:val="24"/>
              </w:rPr>
            </w:pPr>
            <w:r w:rsidRPr="00DC3E9D">
              <w:rPr>
                <w:rFonts w:cstheme="minorHAnsi"/>
                <w:i/>
                <w:sz w:val="18"/>
                <w:szCs w:val="24"/>
              </w:rPr>
              <w:t>Staging, hoisting, and landing zones</w:t>
            </w:r>
          </w:p>
          <w:p w14:paraId="04504A03" w14:textId="77777777" w:rsidR="0099041C" w:rsidRPr="00DC3E9D" w:rsidRDefault="0099041C" w:rsidP="00F417BD">
            <w:pPr>
              <w:pStyle w:val="ListParagraph"/>
              <w:keepNext/>
              <w:numPr>
                <w:ilvl w:val="0"/>
                <w:numId w:val="22"/>
              </w:numPr>
              <w:spacing w:line="240" w:lineRule="auto"/>
              <w:ind w:hanging="280"/>
              <w:rPr>
                <w:rFonts w:cstheme="minorHAnsi"/>
                <w:i/>
                <w:sz w:val="18"/>
                <w:szCs w:val="24"/>
              </w:rPr>
            </w:pPr>
            <w:r w:rsidRPr="00DC3E9D">
              <w:rPr>
                <w:rFonts w:cstheme="minorHAnsi"/>
                <w:i/>
                <w:sz w:val="18"/>
                <w:szCs w:val="24"/>
              </w:rPr>
              <w:t>Roadway and walkway shutdown locations</w:t>
            </w:r>
          </w:p>
          <w:p w14:paraId="1733F65C" w14:textId="77777777" w:rsidR="0099041C" w:rsidRPr="00DC3E9D" w:rsidRDefault="0099041C" w:rsidP="00F417BD">
            <w:pPr>
              <w:pStyle w:val="ListParagraph"/>
              <w:keepNext/>
              <w:numPr>
                <w:ilvl w:val="0"/>
                <w:numId w:val="22"/>
              </w:numPr>
              <w:spacing w:line="240" w:lineRule="auto"/>
              <w:ind w:hanging="280"/>
              <w:rPr>
                <w:rFonts w:cstheme="minorHAnsi"/>
                <w:i/>
                <w:sz w:val="18"/>
                <w:szCs w:val="24"/>
              </w:rPr>
            </w:pPr>
            <w:r w:rsidRPr="00DC3E9D">
              <w:rPr>
                <w:rFonts w:cstheme="minorHAnsi"/>
                <w:i/>
                <w:sz w:val="18"/>
                <w:szCs w:val="24"/>
              </w:rPr>
              <w:t xml:space="preserve">Barricade and flagger positions for vehicle and pedestrian safety and control </w:t>
            </w:r>
          </w:p>
          <w:p w14:paraId="3F7EF3C6" w14:textId="77777777" w:rsidR="0099041C" w:rsidRPr="00FF562C" w:rsidRDefault="0099041C" w:rsidP="00F417BD">
            <w:pPr>
              <w:pStyle w:val="ListParagraph"/>
              <w:keepNext/>
              <w:numPr>
                <w:ilvl w:val="0"/>
                <w:numId w:val="22"/>
              </w:numPr>
              <w:spacing w:after="0" w:line="240" w:lineRule="auto"/>
              <w:ind w:hanging="280"/>
              <w:rPr>
                <w:rFonts w:cstheme="minorHAnsi"/>
                <w:i/>
                <w:sz w:val="16"/>
                <w:szCs w:val="24"/>
              </w:rPr>
            </w:pPr>
            <w:r w:rsidRPr="00DC3E9D">
              <w:rPr>
                <w:rFonts w:cstheme="minorHAnsi"/>
                <w:i/>
                <w:sz w:val="18"/>
                <w:szCs w:val="24"/>
              </w:rPr>
              <w:t>Identification of overhead or swing radius hazards</w:t>
            </w:r>
          </w:p>
        </w:tc>
        <w:tc>
          <w:tcPr>
            <w:tcW w:w="452" w:type="dxa"/>
            <w:vMerge w:val="restart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045AD04B" w14:textId="77777777" w:rsidR="0099041C" w:rsidRDefault="0099041C" w:rsidP="00F417BD">
            <w:pPr>
              <w:keepNext/>
              <w:rPr>
                <w:sz w:val="24"/>
              </w:rPr>
            </w:pPr>
          </w:p>
        </w:tc>
        <w:tc>
          <w:tcPr>
            <w:tcW w:w="45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AF58D29" w14:textId="77777777" w:rsidR="0099041C" w:rsidRDefault="003F04B7" w:rsidP="00F417BD">
            <w:pPr>
              <w:keepNext/>
              <w:rPr>
                <w:sz w:val="24"/>
              </w:rPr>
            </w:pPr>
            <w:sdt>
              <w:sdtPr>
                <w:rPr>
                  <w:sz w:val="24"/>
                </w:rPr>
                <w:id w:val="-19362037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41C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99041C" w:rsidRPr="006D644F" w14:paraId="55F86054" w14:textId="77777777" w:rsidTr="00F417BD">
        <w:trPr>
          <w:trHeight w:val="403"/>
        </w:trPr>
        <w:tc>
          <w:tcPr>
            <w:tcW w:w="523" w:type="dxa"/>
            <w:vMerge/>
            <w:tcBorders>
              <w:bottom w:val="single" w:sz="4" w:space="0" w:color="auto"/>
            </w:tcBorders>
            <w:shd w:val="clear" w:color="auto" w:fill="E4E0EE"/>
            <w:vAlign w:val="center"/>
          </w:tcPr>
          <w:p w14:paraId="11346AC7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sdt>
          <w:sdtPr>
            <w:rPr>
              <w:sz w:val="20"/>
            </w:rPr>
            <w:id w:val="42186556"/>
            <w:placeholder>
              <w:docPart w:val="2A49EAB4B1A74671864EF14DC6321023"/>
            </w:placeholder>
            <w:showingPlcHdr/>
          </w:sdtPr>
          <w:sdtEndPr/>
          <w:sdtContent>
            <w:tc>
              <w:tcPr>
                <w:tcW w:w="9372" w:type="dxa"/>
                <w:tcBorders>
                  <w:top w:val="dotted" w:sz="4" w:space="0" w:color="auto"/>
                  <w:bottom w:val="single" w:sz="4" w:space="0" w:color="auto"/>
                </w:tcBorders>
                <w:shd w:val="clear" w:color="auto" w:fill="E4E0EE"/>
              </w:tcPr>
              <w:p w14:paraId="22F109F2" w14:textId="30B3FF2C" w:rsidR="0099041C" w:rsidRPr="00FF562C" w:rsidRDefault="0099041C" w:rsidP="00F417BD">
                <w:pPr>
                  <w:keepNext/>
                  <w:rPr>
                    <w:sz w:val="20"/>
                    <w:szCs w:val="24"/>
                  </w:rPr>
                </w:pPr>
                <w:r w:rsidRPr="00EF2F0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452" w:type="dxa"/>
            <w:vMerge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4173E7E" w14:textId="77777777" w:rsidR="0099041C" w:rsidRDefault="0099041C" w:rsidP="00F417BD">
            <w:pPr>
              <w:keepNext/>
              <w:rPr>
                <w:sz w:val="24"/>
              </w:rPr>
            </w:pPr>
          </w:p>
        </w:tc>
        <w:tc>
          <w:tcPr>
            <w:tcW w:w="45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AC51661" w14:textId="77777777" w:rsidR="0099041C" w:rsidRDefault="0099041C" w:rsidP="00F417BD">
            <w:pPr>
              <w:keepNext/>
              <w:rPr>
                <w:sz w:val="24"/>
              </w:rPr>
            </w:pPr>
          </w:p>
        </w:tc>
      </w:tr>
    </w:tbl>
    <w:p w14:paraId="2947DC7C" w14:textId="0D043EF7" w:rsidR="0059709E" w:rsidRDefault="0059709E" w:rsidP="006E3CBD">
      <w:pPr>
        <w:ind w:firstLine="720"/>
        <w:rPr>
          <w:rFonts w:cstheme="minorHAnsi"/>
          <w:sz w:val="10"/>
          <w:szCs w:val="12"/>
        </w:rPr>
      </w:pPr>
    </w:p>
    <w:p w14:paraId="7AF2BA34" w14:textId="77777777" w:rsidR="003F04B7" w:rsidRDefault="003F04B7" w:rsidP="003F04B7">
      <w:pPr>
        <w:ind w:firstLine="720"/>
        <w:rPr>
          <w:rFonts w:cstheme="minorHAnsi"/>
          <w:sz w:val="10"/>
          <w:szCs w:val="12"/>
        </w:rPr>
      </w:pPr>
    </w:p>
    <w:tbl>
      <w:tblPr>
        <w:tblStyle w:val="TableGrid"/>
        <w:tblpPr w:leftFromText="180" w:rightFromText="180" w:vertAnchor="text" w:horzAnchor="margin" w:tblpY="178"/>
        <w:tblW w:w="10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3"/>
        <w:gridCol w:w="10277"/>
      </w:tblGrid>
      <w:tr w:rsidR="003F04B7" w:rsidRPr="00DE09C8" w14:paraId="0B38A15D" w14:textId="77777777" w:rsidTr="00905216">
        <w:trPr>
          <w:cantSplit/>
          <w:trHeight w:val="288"/>
          <w:tblHeader/>
        </w:trPr>
        <w:tc>
          <w:tcPr>
            <w:tcW w:w="10800" w:type="dxa"/>
            <w:gridSpan w:val="2"/>
            <w:tcBorders>
              <w:top w:val="single" w:sz="4" w:space="0" w:color="auto"/>
            </w:tcBorders>
            <w:shd w:val="clear" w:color="auto" w:fill="4E2A84"/>
            <w:vAlign w:val="center"/>
          </w:tcPr>
          <w:p w14:paraId="4CDE6795" w14:textId="77777777" w:rsidR="003F04B7" w:rsidRPr="00DE09C8" w:rsidRDefault="003F04B7" w:rsidP="00905216">
            <w:pPr>
              <w:keepNext/>
              <w:tabs>
                <w:tab w:val="left" w:pos="9766"/>
                <w:tab w:val="left" w:pos="10246"/>
              </w:tabs>
              <w:rPr>
                <w:rFonts w:cstheme="minorHAnsi"/>
                <w:b/>
                <w:color w:val="FFFFFF" w:themeColor="background1"/>
                <w:szCs w:val="24"/>
              </w:rPr>
            </w:pPr>
            <w:r w:rsidRPr="00DE09C8">
              <w:rPr>
                <w:rFonts w:cstheme="minorHAnsi"/>
                <w:b/>
                <w:color w:val="FFFFFF" w:themeColor="background1"/>
                <w:szCs w:val="24"/>
              </w:rPr>
              <w:t xml:space="preserve">V. </w:t>
            </w:r>
            <w:r>
              <w:rPr>
                <w:rFonts w:cstheme="minorHAnsi"/>
                <w:b/>
                <w:color w:val="FFFFFF" w:themeColor="background1"/>
                <w:szCs w:val="24"/>
              </w:rPr>
              <w:t>Additional Comments</w:t>
            </w:r>
          </w:p>
        </w:tc>
      </w:tr>
      <w:tr w:rsidR="003F04B7" w14:paraId="6B950F27" w14:textId="77777777" w:rsidTr="00905216">
        <w:trPr>
          <w:trHeight w:val="403"/>
        </w:trPr>
        <w:tc>
          <w:tcPr>
            <w:tcW w:w="523" w:type="dxa"/>
            <w:tcBorders>
              <w:bottom w:val="single" w:sz="4" w:space="0" w:color="auto"/>
            </w:tcBorders>
            <w:shd w:val="clear" w:color="auto" w:fill="E4E0EE"/>
            <w:vAlign w:val="center"/>
          </w:tcPr>
          <w:p w14:paraId="16932549" w14:textId="77777777" w:rsidR="003F04B7" w:rsidRDefault="003F04B7" w:rsidP="00905216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sdt>
          <w:sdtPr>
            <w:rPr>
              <w:sz w:val="20"/>
            </w:rPr>
            <w:id w:val="-1425717704"/>
            <w:placeholder>
              <w:docPart w:val="FDA571AD6DB54E21A901AE299F858B78"/>
            </w:placeholder>
            <w:showingPlcHdr/>
          </w:sdtPr>
          <w:sdtContent>
            <w:tc>
              <w:tcPr>
                <w:tcW w:w="10277" w:type="dxa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</w:tcPr>
              <w:p w14:paraId="260A1359" w14:textId="77777777" w:rsidR="003F04B7" w:rsidRDefault="003F04B7" w:rsidP="00905216">
                <w:pPr>
                  <w:keepNext/>
                  <w:rPr>
                    <w:sz w:val="24"/>
                  </w:rPr>
                </w:pPr>
                <w:r w:rsidRPr="00EF2F0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5073327E" w14:textId="77777777" w:rsidR="003F04B7" w:rsidRPr="001E3107" w:rsidRDefault="003F04B7" w:rsidP="003F04B7">
      <w:pPr>
        <w:ind w:firstLine="720"/>
        <w:rPr>
          <w:rFonts w:cstheme="minorHAnsi"/>
          <w:sz w:val="10"/>
          <w:szCs w:val="12"/>
        </w:rPr>
      </w:pPr>
    </w:p>
    <w:p w14:paraId="76F04778" w14:textId="77777777" w:rsidR="003F04B7" w:rsidRPr="001E3107" w:rsidRDefault="003F04B7" w:rsidP="006E3CBD">
      <w:pPr>
        <w:ind w:firstLine="720"/>
        <w:rPr>
          <w:rFonts w:cstheme="minorHAnsi"/>
          <w:sz w:val="10"/>
          <w:szCs w:val="12"/>
        </w:rPr>
      </w:pPr>
    </w:p>
    <w:sectPr w:rsidR="003F04B7" w:rsidRPr="001E3107" w:rsidSect="006E3CBD">
      <w:headerReference w:type="default" r:id="rId17"/>
      <w:footerReference w:type="default" r:id="rId18"/>
      <w:pgSz w:w="12240" w:h="15840" w:code="1"/>
      <w:pgMar w:top="432" w:right="720" w:bottom="432" w:left="720" w:header="432" w:footer="144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4C8F5E" w14:textId="77777777" w:rsidR="00203A6F" w:rsidRDefault="00203A6F" w:rsidP="008C04EC">
      <w:r>
        <w:separator/>
      </w:r>
    </w:p>
  </w:endnote>
  <w:endnote w:type="continuationSeparator" w:id="0">
    <w:p w14:paraId="734D964C" w14:textId="77777777" w:rsidR="00203A6F" w:rsidRDefault="00203A6F" w:rsidP="008C04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2428899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1E1E72C" w14:textId="622B6163" w:rsidR="00E0080A" w:rsidRDefault="00E0080A" w:rsidP="00232961">
        <w:pPr>
          <w:pStyle w:val="Footer"/>
          <w:tabs>
            <w:tab w:val="clear" w:pos="9360"/>
            <w:tab w:val="right" w:pos="10800"/>
          </w:tabs>
        </w:pPr>
        <w:r>
          <w:t xml:space="preserve">Revision Date: </w:t>
        </w:r>
        <w:r>
          <w:rPr>
            <w:noProof/>
          </w:rPr>
          <w:fldChar w:fldCharType="begin"/>
        </w:r>
        <w:r>
          <w:rPr>
            <w:noProof/>
          </w:rPr>
          <w:instrText xml:space="preserve"> DATE   \* MERGEFORMAT </w:instrText>
        </w:r>
        <w:r>
          <w:rPr>
            <w:noProof/>
          </w:rPr>
          <w:fldChar w:fldCharType="separate"/>
        </w:r>
        <w:r w:rsidR="00150C4D">
          <w:rPr>
            <w:noProof/>
          </w:rPr>
          <w:t>04/13/2022</w:t>
        </w:r>
        <w:r>
          <w:rPr>
            <w:noProof/>
          </w:rPr>
          <w:fldChar w:fldCharType="end"/>
        </w:r>
        <w:r>
          <w:tab/>
        </w:r>
        <w:r>
          <w:tab/>
        </w:r>
      </w:p>
    </w:sdtContent>
  </w:sdt>
  <w:p w14:paraId="1E1970C3" w14:textId="77777777" w:rsidR="00E0080A" w:rsidRPr="00FB17C9" w:rsidRDefault="00E0080A" w:rsidP="008C04EC">
    <w:pPr>
      <w:pStyle w:val="Footer"/>
      <w:tabs>
        <w:tab w:val="clear" w:pos="4680"/>
        <w:tab w:val="clear" w:pos="9360"/>
        <w:tab w:val="center" w:pos="5400"/>
        <w:tab w:val="right" w:pos="10800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AF1A03" w14:textId="77777777" w:rsidR="00203A6F" w:rsidRDefault="00203A6F" w:rsidP="008C04EC">
      <w:r>
        <w:separator/>
      </w:r>
    </w:p>
  </w:footnote>
  <w:footnote w:type="continuationSeparator" w:id="0">
    <w:p w14:paraId="21B52E4B" w14:textId="77777777" w:rsidR="00203A6F" w:rsidRDefault="00203A6F" w:rsidP="008C04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47B57E" w14:textId="39B13EF4" w:rsidR="00E0080A" w:rsidRPr="006342A2" w:rsidRDefault="00E0080A" w:rsidP="006342A2">
    <w:pPr>
      <w:pStyle w:val="Header"/>
      <w:tabs>
        <w:tab w:val="clear" w:pos="4680"/>
        <w:tab w:val="clear" w:pos="9360"/>
        <w:tab w:val="right" w:pos="10800"/>
      </w:tabs>
      <w:rPr>
        <w:b/>
        <w:color w:val="4E2A84"/>
        <w:sz w:val="28"/>
        <w:szCs w:val="32"/>
      </w:rPr>
    </w:pPr>
    <w:r w:rsidRPr="00674ADF">
      <w:rPr>
        <w:noProof/>
      </w:rPr>
      <w:drawing>
        <wp:inline distT="0" distB="0" distL="0" distR="0" wp14:anchorId="7E527570" wp14:editId="3C703DE7">
          <wp:extent cx="1814624" cy="228600"/>
          <wp:effectExtent l="0" t="0" r="0" b="0"/>
          <wp:docPr id="2" name="Picture 2" descr="C:\Users\ndk5889\Desktop\Northwestern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ndk5889\Desktop\Northwestern 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14624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  <w:color w:val="4E2A84"/>
        <w:sz w:val="28"/>
        <w:szCs w:val="28"/>
      </w:rPr>
      <w:tab/>
    </w:r>
    <w:r>
      <w:rPr>
        <w:b/>
        <w:color w:val="4E2A84"/>
        <w:sz w:val="28"/>
        <w:szCs w:val="32"/>
      </w:rPr>
      <w:t>Mobile Crane Critical Lift</w:t>
    </w:r>
    <w:r w:rsidR="007B4D53">
      <w:rPr>
        <w:b/>
        <w:color w:val="4E2A84"/>
        <w:sz w:val="28"/>
        <w:szCs w:val="32"/>
      </w:rPr>
      <w:t xml:space="preserve"> Operation</w:t>
    </w:r>
    <w:r w:rsidR="006B1A4F">
      <w:rPr>
        <w:b/>
        <w:color w:val="4E2A84"/>
        <w:sz w:val="28"/>
        <w:szCs w:val="32"/>
      </w:rPr>
      <w:t>s Checklist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D077F"/>
    <w:multiLevelType w:val="hybridMultilevel"/>
    <w:tmpl w:val="A886C3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FF0A17"/>
    <w:multiLevelType w:val="hybridMultilevel"/>
    <w:tmpl w:val="4378E4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BB4512"/>
    <w:multiLevelType w:val="hybridMultilevel"/>
    <w:tmpl w:val="6082C6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3D29EA"/>
    <w:multiLevelType w:val="hybridMultilevel"/>
    <w:tmpl w:val="11D217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BF5BFC"/>
    <w:multiLevelType w:val="hybridMultilevel"/>
    <w:tmpl w:val="D1B8401E"/>
    <w:lvl w:ilvl="0" w:tplc="04090019">
      <w:start w:val="1"/>
      <w:numFmt w:val="lowerLetter"/>
      <w:lvlText w:val="%1."/>
      <w:lvlJc w:val="left"/>
      <w:pPr>
        <w:ind w:left="704" w:hanging="360"/>
      </w:pPr>
    </w:lvl>
    <w:lvl w:ilvl="1" w:tplc="04090019" w:tentative="1">
      <w:start w:val="1"/>
      <w:numFmt w:val="lowerLetter"/>
      <w:lvlText w:val="%2."/>
      <w:lvlJc w:val="left"/>
      <w:pPr>
        <w:ind w:left="1424" w:hanging="360"/>
      </w:pPr>
    </w:lvl>
    <w:lvl w:ilvl="2" w:tplc="0409001B" w:tentative="1">
      <w:start w:val="1"/>
      <w:numFmt w:val="lowerRoman"/>
      <w:lvlText w:val="%3."/>
      <w:lvlJc w:val="right"/>
      <w:pPr>
        <w:ind w:left="2144" w:hanging="180"/>
      </w:pPr>
    </w:lvl>
    <w:lvl w:ilvl="3" w:tplc="0409000F" w:tentative="1">
      <w:start w:val="1"/>
      <w:numFmt w:val="decimal"/>
      <w:lvlText w:val="%4."/>
      <w:lvlJc w:val="left"/>
      <w:pPr>
        <w:ind w:left="2864" w:hanging="360"/>
      </w:pPr>
    </w:lvl>
    <w:lvl w:ilvl="4" w:tplc="04090019" w:tentative="1">
      <w:start w:val="1"/>
      <w:numFmt w:val="lowerLetter"/>
      <w:lvlText w:val="%5."/>
      <w:lvlJc w:val="left"/>
      <w:pPr>
        <w:ind w:left="3584" w:hanging="360"/>
      </w:pPr>
    </w:lvl>
    <w:lvl w:ilvl="5" w:tplc="0409001B" w:tentative="1">
      <w:start w:val="1"/>
      <w:numFmt w:val="lowerRoman"/>
      <w:lvlText w:val="%6."/>
      <w:lvlJc w:val="right"/>
      <w:pPr>
        <w:ind w:left="4304" w:hanging="180"/>
      </w:pPr>
    </w:lvl>
    <w:lvl w:ilvl="6" w:tplc="0409000F" w:tentative="1">
      <w:start w:val="1"/>
      <w:numFmt w:val="decimal"/>
      <w:lvlText w:val="%7."/>
      <w:lvlJc w:val="left"/>
      <w:pPr>
        <w:ind w:left="5024" w:hanging="360"/>
      </w:pPr>
    </w:lvl>
    <w:lvl w:ilvl="7" w:tplc="04090019" w:tentative="1">
      <w:start w:val="1"/>
      <w:numFmt w:val="lowerLetter"/>
      <w:lvlText w:val="%8."/>
      <w:lvlJc w:val="left"/>
      <w:pPr>
        <w:ind w:left="5744" w:hanging="360"/>
      </w:pPr>
    </w:lvl>
    <w:lvl w:ilvl="8" w:tplc="0409001B" w:tentative="1">
      <w:start w:val="1"/>
      <w:numFmt w:val="lowerRoman"/>
      <w:lvlText w:val="%9."/>
      <w:lvlJc w:val="right"/>
      <w:pPr>
        <w:ind w:left="6464" w:hanging="180"/>
      </w:pPr>
    </w:lvl>
  </w:abstractNum>
  <w:abstractNum w:abstractNumId="5" w15:restartNumberingAfterBreak="0">
    <w:nsid w:val="2CE340A1"/>
    <w:multiLevelType w:val="hybridMultilevel"/>
    <w:tmpl w:val="3638560E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5071CA3"/>
    <w:multiLevelType w:val="hybridMultilevel"/>
    <w:tmpl w:val="A97EE9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190861"/>
    <w:multiLevelType w:val="hybridMultilevel"/>
    <w:tmpl w:val="D21068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210255"/>
    <w:multiLevelType w:val="hybridMultilevel"/>
    <w:tmpl w:val="2E98E7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FC68EE"/>
    <w:multiLevelType w:val="hybridMultilevel"/>
    <w:tmpl w:val="5A76E2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E55B39"/>
    <w:multiLevelType w:val="hybridMultilevel"/>
    <w:tmpl w:val="F4DAF11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BD2708"/>
    <w:multiLevelType w:val="hybridMultilevel"/>
    <w:tmpl w:val="FB00E9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846E5F"/>
    <w:multiLevelType w:val="hybridMultilevel"/>
    <w:tmpl w:val="201E9C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6B7F27"/>
    <w:multiLevelType w:val="hybridMultilevel"/>
    <w:tmpl w:val="A886C3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A9342C"/>
    <w:multiLevelType w:val="hybridMultilevel"/>
    <w:tmpl w:val="7B421A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C257A85"/>
    <w:multiLevelType w:val="hybridMultilevel"/>
    <w:tmpl w:val="227EB04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  <w:spacing w:val="-1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D352ECC"/>
    <w:multiLevelType w:val="hybridMultilevel"/>
    <w:tmpl w:val="00A073DC"/>
    <w:lvl w:ilvl="0" w:tplc="0409000F">
      <w:start w:val="1"/>
      <w:numFmt w:val="decimal"/>
      <w:lvlText w:val="%1."/>
      <w:lvlJc w:val="left"/>
      <w:pPr>
        <w:ind w:left="1260" w:hanging="360"/>
      </w:pPr>
    </w:lvl>
    <w:lvl w:ilvl="1" w:tplc="04090019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7" w15:restartNumberingAfterBreak="0">
    <w:nsid w:val="4D8E1015"/>
    <w:multiLevelType w:val="hybridMultilevel"/>
    <w:tmpl w:val="3638560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C356BA"/>
    <w:multiLevelType w:val="hybridMultilevel"/>
    <w:tmpl w:val="03BCA2AC"/>
    <w:lvl w:ilvl="0" w:tplc="72FC88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E1D3DA6"/>
    <w:multiLevelType w:val="hybridMultilevel"/>
    <w:tmpl w:val="3638560E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A754774"/>
    <w:multiLevelType w:val="hybridMultilevel"/>
    <w:tmpl w:val="7FBCEE7C"/>
    <w:lvl w:ilvl="0" w:tplc="3D460328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EB0136F"/>
    <w:multiLevelType w:val="hybridMultilevel"/>
    <w:tmpl w:val="F4DAF11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F8F1101"/>
    <w:multiLevelType w:val="hybridMultilevel"/>
    <w:tmpl w:val="F4DAF11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4787BFA"/>
    <w:multiLevelType w:val="hybridMultilevel"/>
    <w:tmpl w:val="D63C3B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5A34C1C"/>
    <w:multiLevelType w:val="hybridMultilevel"/>
    <w:tmpl w:val="16E221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99F26D1"/>
    <w:multiLevelType w:val="hybridMultilevel"/>
    <w:tmpl w:val="D1B8401E"/>
    <w:lvl w:ilvl="0" w:tplc="04090019">
      <w:start w:val="1"/>
      <w:numFmt w:val="lowerLetter"/>
      <w:lvlText w:val="%1."/>
      <w:lvlJc w:val="left"/>
      <w:pPr>
        <w:ind w:left="704" w:hanging="360"/>
      </w:pPr>
    </w:lvl>
    <w:lvl w:ilvl="1" w:tplc="04090019" w:tentative="1">
      <w:start w:val="1"/>
      <w:numFmt w:val="lowerLetter"/>
      <w:lvlText w:val="%2."/>
      <w:lvlJc w:val="left"/>
      <w:pPr>
        <w:ind w:left="1424" w:hanging="360"/>
      </w:pPr>
    </w:lvl>
    <w:lvl w:ilvl="2" w:tplc="0409001B" w:tentative="1">
      <w:start w:val="1"/>
      <w:numFmt w:val="lowerRoman"/>
      <w:lvlText w:val="%3."/>
      <w:lvlJc w:val="right"/>
      <w:pPr>
        <w:ind w:left="2144" w:hanging="180"/>
      </w:pPr>
    </w:lvl>
    <w:lvl w:ilvl="3" w:tplc="0409000F" w:tentative="1">
      <w:start w:val="1"/>
      <w:numFmt w:val="decimal"/>
      <w:lvlText w:val="%4."/>
      <w:lvlJc w:val="left"/>
      <w:pPr>
        <w:ind w:left="2864" w:hanging="360"/>
      </w:pPr>
    </w:lvl>
    <w:lvl w:ilvl="4" w:tplc="04090019" w:tentative="1">
      <w:start w:val="1"/>
      <w:numFmt w:val="lowerLetter"/>
      <w:lvlText w:val="%5."/>
      <w:lvlJc w:val="left"/>
      <w:pPr>
        <w:ind w:left="3584" w:hanging="360"/>
      </w:pPr>
    </w:lvl>
    <w:lvl w:ilvl="5" w:tplc="0409001B" w:tentative="1">
      <w:start w:val="1"/>
      <w:numFmt w:val="lowerRoman"/>
      <w:lvlText w:val="%6."/>
      <w:lvlJc w:val="right"/>
      <w:pPr>
        <w:ind w:left="4304" w:hanging="180"/>
      </w:pPr>
    </w:lvl>
    <w:lvl w:ilvl="6" w:tplc="0409000F" w:tentative="1">
      <w:start w:val="1"/>
      <w:numFmt w:val="decimal"/>
      <w:lvlText w:val="%7."/>
      <w:lvlJc w:val="left"/>
      <w:pPr>
        <w:ind w:left="5024" w:hanging="360"/>
      </w:pPr>
    </w:lvl>
    <w:lvl w:ilvl="7" w:tplc="04090019" w:tentative="1">
      <w:start w:val="1"/>
      <w:numFmt w:val="lowerLetter"/>
      <w:lvlText w:val="%8."/>
      <w:lvlJc w:val="left"/>
      <w:pPr>
        <w:ind w:left="5744" w:hanging="360"/>
      </w:pPr>
    </w:lvl>
    <w:lvl w:ilvl="8" w:tplc="0409001B" w:tentative="1">
      <w:start w:val="1"/>
      <w:numFmt w:val="lowerRoman"/>
      <w:lvlText w:val="%9."/>
      <w:lvlJc w:val="right"/>
      <w:pPr>
        <w:ind w:left="6464" w:hanging="180"/>
      </w:pPr>
    </w:lvl>
  </w:abstractNum>
  <w:num w:numId="1" w16cid:durableId="1207135855">
    <w:abstractNumId w:val="16"/>
  </w:num>
  <w:num w:numId="2" w16cid:durableId="702635027">
    <w:abstractNumId w:val="18"/>
  </w:num>
  <w:num w:numId="3" w16cid:durableId="1488205118">
    <w:abstractNumId w:val="2"/>
  </w:num>
  <w:num w:numId="4" w16cid:durableId="1083264398">
    <w:abstractNumId w:val="12"/>
  </w:num>
  <w:num w:numId="5" w16cid:durableId="1128400823">
    <w:abstractNumId w:val="24"/>
  </w:num>
  <w:num w:numId="6" w16cid:durableId="1831827318">
    <w:abstractNumId w:val="8"/>
  </w:num>
  <w:num w:numId="7" w16cid:durableId="520245787">
    <w:abstractNumId w:val="23"/>
  </w:num>
  <w:num w:numId="8" w16cid:durableId="1121221158">
    <w:abstractNumId w:val="7"/>
  </w:num>
  <w:num w:numId="9" w16cid:durableId="1386222451">
    <w:abstractNumId w:val="3"/>
  </w:num>
  <w:num w:numId="10" w16cid:durableId="1159425135">
    <w:abstractNumId w:val="1"/>
  </w:num>
  <w:num w:numId="11" w16cid:durableId="2066365272">
    <w:abstractNumId w:val="11"/>
  </w:num>
  <w:num w:numId="12" w16cid:durableId="69720220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88758949">
    <w:abstractNumId w:val="2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626621717">
    <w:abstractNumId w:val="6"/>
  </w:num>
  <w:num w:numId="15" w16cid:durableId="1986544938">
    <w:abstractNumId w:val="13"/>
  </w:num>
  <w:num w:numId="16" w16cid:durableId="2005891682">
    <w:abstractNumId w:val="0"/>
  </w:num>
  <w:num w:numId="17" w16cid:durableId="1698190150">
    <w:abstractNumId w:val="15"/>
  </w:num>
  <w:num w:numId="18" w16cid:durableId="56754922">
    <w:abstractNumId w:val="22"/>
  </w:num>
  <w:num w:numId="19" w16cid:durableId="1609044716">
    <w:abstractNumId w:val="10"/>
  </w:num>
  <w:num w:numId="20" w16cid:durableId="628708517">
    <w:abstractNumId w:val="21"/>
  </w:num>
  <w:num w:numId="21" w16cid:durableId="279530878">
    <w:abstractNumId w:val="9"/>
  </w:num>
  <w:num w:numId="22" w16cid:durableId="1299258832">
    <w:abstractNumId w:val="5"/>
  </w:num>
  <w:num w:numId="23" w16cid:durableId="1403869240">
    <w:abstractNumId w:val="17"/>
  </w:num>
  <w:num w:numId="24" w16cid:durableId="1556891222">
    <w:abstractNumId w:val="25"/>
  </w:num>
  <w:num w:numId="25" w16cid:durableId="378942521">
    <w:abstractNumId w:val="4"/>
  </w:num>
  <w:num w:numId="26" w16cid:durableId="1684935175">
    <w:abstractNumId w:val="19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ocumentProtection w:edit="forms" w:enforcement="1" w:cryptProviderType="rsaAES" w:cryptAlgorithmClass="hash" w:cryptAlgorithmType="typeAny" w:cryptAlgorithmSid="14" w:cryptSpinCount="100000" w:hash="6x3iTv43PcDviwih4iIDGxoKIVbmLxBfG/73+855rOHU27Unf3UGU5W257iy4Si7vtVT3FHcgqA3Q00qAS5w9g==" w:salt="u53OCamooCQPQd7me8N0Sg=="/>
  <w:defaultTabStop w:val="720"/>
  <w:doNotShadeFormData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rI0NzE1szQyNTcCYiUdpeDU4uLM/DyQAsNaAIpgTkYsAAAA"/>
  </w:docVars>
  <w:rsids>
    <w:rsidRoot w:val="0031180F"/>
    <w:rsid w:val="000009CB"/>
    <w:rsid w:val="00001B0F"/>
    <w:rsid w:val="00002664"/>
    <w:rsid w:val="00005449"/>
    <w:rsid w:val="00006911"/>
    <w:rsid w:val="00006F16"/>
    <w:rsid w:val="00007023"/>
    <w:rsid w:val="00007759"/>
    <w:rsid w:val="000102D0"/>
    <w:rsid w:val="000105D7"/>
    <w:rsid w:val="0001083A"/>
    <w:rsid w:val="00010861"/>
    <w:rsid w:val="00012E47"/>
    <w:rsid w:val="00013243"/>
    <w:rsid w:val="00013C5A"/>
    <w:rsid w:val="00014E05"/>
    <w:rsid w:val="000157EF"/>
    <w:rsid w:val="00015F04"/>
    <w:rsid w:val="00016096"/>
    <w:rsid w:val="00016ACE"/>
    <w:rsid w:val="00017BA4"/>
    <w:rsid w:val="00023A45"/>
    <w:rsid w:val="00023F49"/>
    <w:rsid w:val="00024482"/>
    <w:rsid w:val="0002463E"/>
    <w:rsid w:val="00025B40"/>
    <w:rsid w:val="00025E32"/>
    <w:rsid w:val="0002717E"/>
    <w:rsid w:val="00027882"/>
    <w:rsid w:val="00030D98"/>
    <w:rsid w:val="00031600"/>
    <w:rsid w:val="00031BD8"/>
    <w:rsid w:val="00032039"/>
    <w:rsid w:val="000320EC"/>
    <w:rsid w:val="0003250F"/>
    <w:rsid w:val="000341DF"/>
    <w:rsid w:val="000342EC"/>
    <w:rsid w:val="000344F3"/>
    <w:rsid w:val="0003455A"/>
    <w:rsid w:val="00037DF8"/>
    <w:rsid w:val="00041120"/>
    <w:rsid w:val="00041AE5"/>
    <w:rsid w:val="0004216F"/>
    <w:rsid w:val="000425F9"/>
    <w:rsid w:val="000439C2"/>
    <w:rsid w:val="000448CB"/>
    <w:rsid w:val="00047ABA"/>
    <w:rsid w:val="00050117"/>
    <w:rsid w:val="000501BA"/>
    <w:rsid w:val="00050468"/>
    <w:rsid w:val="00051715"/>
    <w:rsid w:val="0005252C"/>
    <w:rsid w:val="00053D97"/>
    <w:rsid w:val="00054770"/>
    <w:rsid w:val="00056653"/>
    <w:rsid w:val="000569F5"/>
    <w:rsid w:val="0005733F"/>
    <w:rsid w:val="00057D0D"/>
    <w:rsid w:val="00057D4E"/>
    <w:rsid w:val="000614F4"/>
    <w:rsid w:val="00061D7C"/>
    <w:rsid w:val="000626AF"/>
    <w:rsid w:val="00062B63"/>
    <w:rsid w:val="00063D14"/>
    <w:rsid w:val="00063D8F"/>
    <w:rsid w:val="00063E76"/>
    <w:rsid w:val="0006499D"/>
    <w:rsid w:val="0006583B"/>
    <w:rsid w:val="00065BB5"/>
    <w:rsid w:val="00066442"/>
    <w:rsid w:val="00066EFA"/>
    <w:rsid w:val="00067018"/>
    <w:rsid w:val="00067340"/>
    <w:rsid w:val="0006741B"/>
    <w:rsid w:val="000703D0"/>
    <w:rsid w:val="00070ED4"/>
    <w:rsid w:val="00073A67"/>
    <w:rsid w:val="00073E20"/>
    <w:rsid w:val="00074641"/>
    <w:rsid w:val="0007473E"/>
    <w:rsid w:val="0007610B"/>
    <w:rsid w:val="00076462"/>
    <w:rsid w:val="00077CB5"/>
    <w:rsid w:val="00081058"/>
    <w:rsid w:val="00084A05"/>
    <w:rsid w:val="00085222"/>
    <w:rsid w:val="0008745B"/>
    <w:rsid w:val="00090CEF"/>
    <w:rsid w:val="00090E65"/>
    <w:rsid w:val="00091E85"/>
    <w:rsid w:val="00092BBA"/>
    <w:rsid w:val="00094786"/>
    <w:rsid w:val="00094A38"/>
    <w:rsid w:val="00094F06"/>
    <w:rsid w:val="000951CE"/>
    <w:rsid w:val="000959F5"/>
    <w:rsid w:val="000A45FD"/>
    <w:rsid w:val="000A56C2"/>
    <w:rsid w:val="000A5D1F"/>
    <w:rsid w:val="000A5D48"/>
    <w:rsid w:val="000A6C88"/>
    <w:rsid w:val="000A7C5E"/>
    <w:rsid w:val="000B0B31"/>
    <w:rsid w:val="000B0E65"/>
    <w:rsid w:val="000B0E7B"/>
    <w:rsid w:val="000B194C"/>
    <w:rsid w:val="000B24CA"/>
    <w:rsid w:val="000B44BC"/>
    <w:rsid w:val="000B510A"/>
    <w:rsid w:val="000C1D8F"/>
    <w:rsid w:val="000C2627"/>
    <w:rsid w:val="000C2FE1"/>
    <w:rsid w:val="000C46C2"/>
    <w:rsid w:val="000C51F3"/>
    <w:rsid w:val="000C6482"/>
    <w:rsid w:val="000D1077"/>
    <w:rsid w:val="000D2534"/>
    <w:rsid w:val="000D2C27"/>
    <w:rsid w:val="000D2FF5"/>
    <w:rsid w:val="000D3661"/>
    <w:rsid w:val="000D4B81"/>
    <w:rsid w:val="000D522F"/>
    <w:rsid w:val="000D57E9"/>
    <w:rsid w:val="000E19B6"/>
    <w:rsid w:val="000E1E88"/>
    <w:rsid w:val="000E41E6"/>
    <w:rsid w:val="000F2A77"/>
    <w:rsid w:val="000F306D"/>
    <w:rsid w:val="000F32D1"/>
    <w:rsid w:val="000F3458"/>
    <w:rsid w:val="000F3BEA"/>
    <w:rsid w:val="000F40B9"/>
    <w:rsid w:val="000F589E"/>
    <w:rsid w:val="000F624B"/>
    <w:rsid w:val="000F638B"/>
    <w:rsid w:val="000F676D"/>
    <w:rsid w:val="00105E4D"/>
    <w:rsid w:val="00105F73"/>
    <w:rsid w:val="00106195"/>
    <w:rsid w:val="0011022A"/>
    <w:rsid w:val="00110B20"/>
    <w:rsid w:val="001114C9"/>
    <w:rsid w:val="0011207A"/>
    <w:rsid w:val="0011242B"/>
    <w:rsid w:val="001140EB"/>
    <w:rsid w:val="001158A9"/>
    <w:rsid w:val="0011696A"/>
    <w:rsid w:val="0011778A"/>
    <w:rsid w:val="001177FE"/>
    <w:rsid w:val="00117889"/>
    <w:rsid w:val="001179E5"/>
    <w:rsid w:val="001200AC"/>
    <w:rsid w:val="001231B1"/>
    <w:rsid w:val="00123BF0"/>
    <w:rsid w:val="00126B70"/>
    <w:rsid w:val="0013079D"/>
    <w:rsid w:val="001327A7"/>
    <w:rsid w:val="00132D1C"/>
    <w:rsid w:val="001332C9"/>
    <w:rsid w:val="00140DC3"/>
    <w:rsid w:val="0014144D"/>
    <w:rsid w:val="0014166F"/>
    <w:rsid w:val="00142289"/>
    <w:rsid w:val="00142A01"/>
    <w:rsid w:val="001437F7"/>
    <w:rsid w:val="00143A19"/>
    <w:rsid w:val="00145B22"/>
    <w:rsid w:val="00146E5D"/>
    <w:rsid w:val="00147C55"/>
    <w:rsid w:val="001507F3"/>
    <w:rsid w:val="00150C4D"/>
    <w:rsid w:val="00152ADE"/>
    <w:rsid w:val="0015429A"/>
    <w:rsid w:val="00155C6D"/>
    <w:rsid w:val="00156828"/>
    <w:rsid w:val="0015692C"/>
    <w:rsid w:val="00157299"/>
    <w:rsid w:val="00157839"/>
    <w:rsid w:val="0016081F"/>
    <w:rsid w:val="001627BB"/>
    <w:rsid w:val="00162C4E"/>
    <w:rsid w:val="001640DB"/>
    <w:rsid w:val="00165571"/>
    <w:rsid w:val="00165EA2"/>
    <w:rsid w:val="00167BDC"/>
    <w:rsid w:val="00170BE7"/>
    <w:rsid w:val="00170ED3"/>
    <w:rsid w:val="00171164"/>
    <w:rsid w:val="00171D2B"/>
    <w:rsid w:val="001732C9"/>
    <w:rsid w:val="00173B15"/>
    <w:rsid w:val="00175DE6"/>
    <w:rsid w:val="0017641A"/>
    <w:rsid w:val="0018181B"/>
    <w:rsid w:val="001818AC"/>
    <w:rsid w:val="00185789"/>
    <w:rsid w:val="00187293"/>
    <w:rsid w:val="00187F93"/>
    <w:rsid w:val="00190189"/>
    <w:rsid w:val="00190246"/>
    <w:rsid w:val="00190CE1"/>
    <w:rsid w:val="00190F55"/>
    <w:rsid w:val="00191BDC"/>
    <w:rsid w:val="0019759D"/>
    <w:rsid w:val="0019765E"/>
    <w:rsid w:val="00197D3E"/>
    <w:rsid w:val="001A2CCB"/>
    <w:rsid w:val="001A2D70"/>
    <w:rsid w:val="001A428E"/>
    <w:rsid w:val="001B2AE2"/>
    <w:rsid w:val="001B2AE5"/>
    <w:rsid w:val="001B2C60"/>
    <w:rsid w:val="001B3F84"/>
    <w:rsid w:val="001B45AD"/>
    <w:rsid w:val="001B4DFB"/>
    <w:rsid w:val="001B59D7"/>
    <w:rsid w:val="001B68DB"/>
    <w:rsid w:val="001B6BE8"/>
    <w:rsid w:val="001C00D3"/>
    <w:rsid w:val="001C0C4E"/>
    <w:rsid w:val="001C11A8"/>
    <w:rsid w:val="001C1923"/>
    <w:rsid w:val="001C2A26"/>
    <w:rsid w:val="001C671D"/>
    <w:rsid w:val="001C7AED"/>
    <w:rsid w:val="001D0D1A"/>
    <w:rsid w:val="001D1012"/>
    <w:rsid w:val="001D3575"/>
    <w:rsid w:val="001D3ECE"/>
    <w:rsid w:val="001D54D3"/>
    <w:rsid w:val="001D60E0"/>
    <w:rsid w:val="001D62A2"/>
    <w:rsid w:val="001E156B"/>
    <w:rsid w:val="001E3107"/>
    <w:rsid w:val="001E3B31"/>
    <w:rsid w:val="001E3DBF"/>
    <w:rsid w:val="001F164C"/>
    <w:rsid w:val="001F3DD2"/>
    <w:rsid w:val="001F476C"/>
    <w:rsid w:val="001F58F8"/>
    <w:rsid w:val="001F7BCD"/>
    <w:rsid w:val="00200C07"/>
    <w:rsid w:val="00200E63"/>
    <w:rsid w:val="00202EFF"/>
    <w:rsid w:val="0020374B"/>
    <w:rsid w:val="002038CA"/>
    <w:rsid w:val="00203A6F"/>
    <w:rsid w:val="00203B7D"/>
    <w:rsid w:val="00205113"/>
    <w:rsid w:val="00211443"/>
    <w:rsid w:val="002122AE"/>
    <w:rsid w:val="00212DC1"/>
    <w:rsid w:val="00212EFF"/>
    <w:rsid w:val="00213621"/>
    <w:rsid w:val="00213D5F"/>
    <w:rsid w:val="002159D7"/>
    <w:rsid w:val="00216164"/>
    <w:rsid w:val="00217075"/>
    <w:rsid w:val="002171D5"/>
    <w:rsid w:val="002201D8"/>
    <w:rsid w:val="00220498"/>
    <w:rsid w:val="00221120"/>
    <w:rsid w:val="0022168E"/>
    <w:rsid w:val="002248FA"/>
    <w:rsid w:val="00224DB1"/>
    <w:rsid w:val="00225FC6"/>
    <w:rsid w:val="00227853"/>
    <w:rsid w:val="00230684"/>
    <w:rsid w:val="00230A5A"/>
    <w:rsid w:val="00232961"/>
    <w:rsid w:val="0023312F"/>
    <w:rsid w:val="00233D23"/>
    <w:rsid w:val="00235A5E"/>
    <w:rsid w:val="002364C1"/>
    <w:rsid w:val="00236F9A"/>
    <w:rsid w:val="0023798B"/>
    <w:rsid w:val="00240296"/>
    <w:rsid w:val="00240A5B"/>
    <w:rsid w:val="002421BD"/>
    <w:rsid w:val="00242373"/>
    <w:rsid w:val="00243C4F"/>
    <w:rsid w:val="00244363"/>
    <w:rsid w:val="00245ACD"/>
    <w:rsid w:val="00246087"/>
    <w:rsid w:val="002464D7"/>
    <w:rsid w:val="00247597"/>
    <w:rsid w:val="00251E9B"/>
    <w:rsid w:val="00252722"/>
    <w:rsid w:val="00253792"/>
    <w:rsid w:val="00253E0E"/>
    <w:rsid w:val="00255F49"/>
    <w:rsid w:val="00255F64"/>
    <w:rsid w:val="00256944"/>
    <w:rsid w:val="00256D5D"/>
    <w:rsid w:val="00257C30"/>
    <w:rsid w:val="00261033"/>
    <w:rsid w:val="00261C10"/>
    <w:rsid w:val="00264C16"/>
    <w:rsid w:val="00265C8E"/>
    <w:rsid w:val="0026612E"/>
    <w:rsid w:val="002716DF"/>
    <w:rsid w:val="00272FF7"/>
    <w:rsid w:val="00284294"/>
    <w:rsid w:val="00286796"/>
    <w:rsid w:val="002873B2"/>
    <w:rsid w:val="002914F7"/>
    <w:rsid w:val="00295939"/>
    <w:rsid w:val="00295ECB"/>
    <w:rsid w:val="0029624C"/>
    <w:rsid w:val="002A01ED"/>
    <w:rsid w:val="002A0AB9"/>
    <w:rsid w:val="002A7290"/>
    <w:rsid w:val="002B052D"/>
    <w:rsid w:val="002B40E4"/>
    <w:rsid w:val="002B4418"/>
    <w:rsid w:val="002B49C9"/>
    <w:rsid w:val="002B4B64"/>
    <w:rsid w:val="002B79FC"/>
    <w:rsid w:val="002C1BE8"/>
    <w:rsid w:val="002C27A4"/>
    <w:rsid w:val="002C3255"/>
    <w:rsid w:val="002C34FA"/>
    <w:rsid w:val="002C3522"/>
    <w:rsid w:val="002C4159"/>
    <w:rsid w:val="002C483F"/>
    <w:rsid w:val="002C6231"/>
    <w:rsid w:val="002C68D6"/>
    <w:rsid w:val="002C69E4"/>
    <w:rsid w:val="002C73D5"/>
    <w:rsid w:val="002C76B4"/>
    <w:rsid w:val="002D0273"/>
    <w:rsid w:val="002D286B"/>
    <w:rsid w:val="002D40C1"/>
    <w:rsid w:val="002D4335"/>
    <w:rsid w:val="002D5C34"/>
    <w:rsid w:val="002D6C78"/>
    <w:rsid w:val="002E0888"/>
    <w:rsid w:val="002E3199"/>
    <w:rsid w:val="002E388A"/>
    <w:rsid w:val="002E524C"/>
    <w:rsid w:val="002E7CF7"/>
    <w:rsid w:val="002F05A7"/>
    <w:rsid w:val="002F0B85"/>
    <w:rsid w:val="002F1015"/>
    <w:rsid w:val="002F14D0"/>
    <w:rsid w:val="002F2505"/>
    <w:rsid w:val="002F5792"/>
    <w:rsid w:val="002F60A5"/>
    <w:rsid w:val="002F727F"/>
    <w:rsid w:val="002F77C7"/>
    <w:rsid w:val="00300439"/>
    <w:rsid w:val="00300825"/>
    <w:rsid w:val="003041CD"/>
    <w:rsid w:val="003050E9"/>
    <w:rsid w:val="003057BF"/>
    <w:rsid w:val="0030591D"/>
    <w:rsid w:val="0031096C"/>
    <w:rsid w:val="003112C4"/>
    <w:rsid w:val="0031180F"/>
    <w:rsid w:val="003134B1"/>
    <w:rsid w:val="00313AB5"/>
    <w:rsid w:val="0031549A"/>
    <w:rsid w:val="003158B9"/>
    <w:rsid w:val="003163BA"/>
    <w:rsid w:val="003163D5"/>
    <w:rsid w:val="00320F2B"/>
    <w:rsid w:val="00322855"/>
    <w:rsid w:val="00323D77"/>
    <w:rsid w:val="00324854"/>
    <w:rsid w:val="003269CC"/>
    <w:rsid w:val="00332604"/>
    <w:rsid w:val="00332659"/>
    <w:rsid w:val="00332B37"/>
    <w:rsid w:val="00335871"/>
    <w:rsid w:val="0034138D"/>
    <w:rsid w:val="00343F6F"/>
    <w:rsid w:val="003446B1"/>
    <w:rsid w:val="003453EC"/>
    <w:rsid w:val="0034690A"/>
    <w:rsid w:val="00347A58"/>
    <w:rsid w:val="00350845"/>
    <w:rsid w:val="0035100E"/>
    <w:rsid w:val="003519D4"/>
    <w:rsid w:val="00353DFD"/>
    <w:rsid w:val="00353E6E"/>
    <w:rsid w:val="003548A8"/>
    <w:rsid w:val="00357678"/>
    <w:rsid w:val="00360441"/>
    <w:rsid w:val="00360712"/>
    <w:rsid w:val="00361B86"/>
    <w:rsid w:val="00362B2F"/>
    <w:rsid w:val="003653E9"/>
    <w:rsid w:val="00366A93"/>
    <w:rsid w:val="00366DFA"/>
    <w:rsid w:val="00372A94"/>
    <w:rsid w:val="00372CCF"/>
    <w:rsid w:val="00372CD1"/>
    <w:rsid w:val="00374092"/>
    <w:rsid w:val="00374E98"/>
    <w:rsid w:val="003757EC"/>
    <w:rsid w:val="00375B58"/>
    <w:rsid w:val="003804C2"/>
    <w:rsid w:val="003809D6"/>
    <w:rsid w:val="00382176"/>
    <w:rsid w:val="00382C89"/>
    <w:rsid w:val="00382C8F"/>
    <w:rsid w:val="003831D1"/>
    <w:rsid w:val="00384749"/>
    <w:rsid w:val="00385D8A"/>
    <w:rsid w:val="00386375"/>
    <w:rsid w:val="00386D7B"/>
    <w:rsid w:val="0038709E"/>
    <w:rsid w:val="0038758F"/>
    <w:rsid w:val="00392AB4"/>
    <w:rsid w:val="00392C74"/>
    <w:rsid w:val="00396F1B"/>
    <w:rsid w:val="003A1467"/>
    <w:rsid w:val="003A3F20"/>
    <w:rsid w:val="003A46CF"/>
    <w:rsid w:val="003A7C66"/>
    <w:rsid w:val="003B00B0"/>
    <w:rsid w:val="003C2265"/>
    <w:rsid w:val="003C236A"/>
    <w:rsid w:val="003C2638"/>
    <w:rsid w:val="003C302D"/>
    <w:rsid w:val="003C33B8"/>
    <w:rsid w:val="003C3AB3"/>
    <w:rsid w:val="003C4265"/>
    <w:rsid w:val="003C4C5E"/>
    <w:rsid w:val="003C5211"/>
    <w:rsid w:val="003C5958"/>
    <w:rsid w:val="003C5DCD"/>
    <w:rsid w:val="003C6569"/>
    <w:rsid w:val="003C7543"/>
    <w:rsid w:val="003D0095"/>
    <w:rsid w:val="003D0748"/>
    <w:rsid w:val="003D0E05"/>
    <w:rsid w:val="003D0F5D"/>
    <w:rsid w:val="003D1997"/>
    <w:rsid w:val="003D2685"/>
    <w:rsid w:val="003D378B"/>
    <w:rsid w:val="003D399E"/>
    <w:rsid w:val="003D3DAE"/>
    <w:rsid w:val="003D4F52"/>
    <w:rsid w:val="003D604E"/>
    <w:rsid w:val="003D62F7"/>
    <w:rsid w:val="003D643E"/>
    <w:rsid w:val="003E13E7"/>
    <w:rsid w:val="003E182F"/>
    <w:rsid w:val="003E199E"/>
    <w:rsid w:val="003E1ADE"/>
    <w:rsid w:val="003E389E"/>
    <w:rsid w:val="003E44C8"/>
    <w:rsid w:val="003E4F9E"/>
    <w:rsid w:val="003E511C"/>
    <w:rsid w:val="003E796B"/>
    <w:rsid w:val="003F006C"/>
    <w:rsid w:val="003F04B7"/>
    <w:rsid w:val="003F107D"/>
    <w:rsid w:val="003F1D37"/>
    <w:rsid w:val="003F2961"/>
    <w:rsid w:val="003F306C"/>
    <w:rsid w:val="003F3BD4"/>
    <w:rsid w:val="003F589C"/>
    <w:rsid w:val="003F63E7"/>
    <w:rsid w:val="003F6A5C"/>
    <w:rsid w:val="00401257"/>
    <w:rsid w:val="004042E2"/>
    <w:rsid w:val="00404AEF"/>
    <w:rsid w:val="00404CE4"/>
    <w:rsid w:val="00406940"/>
    <w:rsid w:val="00407E9A"/>
    <w:rsid w:val="0041219A"/>
    <w:rsid w:val="00415A21"/>
    <w:rsid w:val="00416B2E"/>
    <w:rsid w:val="00416D77"/>
    <w:rsid w:val="00421248"/>
    <w:rsid w:val="004235A2"/>
    <w:rsid w:val="004246CA"/>
    <w:rsid w:val="00424E82"/>
    <w:rsid w:val="00424F58"/>
    <w:rsid w:val="00425BD5"/>
    <w:rsid w:val="00430BA5"/>
    <w:rsid w:val="004324F8"/>
    <w:rsid w:val="004325F0"/>
    <w:rsid w:val="004326D2"/>
    <w:rsid w:val="004331D7"/>
    <w:rsid w:val="00433728"/>
    <w:rsid w:val="00433CE0"/>
    <w:rsid w:val="00433F04"/>
    <w:rsid w:val="004348DF"/>
    <w:rsid w:val="00434C40"/>
    <w:rsid w:val="004355EC"/>
    <w:rsid w:val="0043728C"/>
    <w:rsid w:val="00437C2D"/>
    <w:rsid w:val="004409FF"/>
    <w:rsid w:val="00440D7C"/>
    <w:rsid w:val="00441ECE"/>
    <w:rsid w:val="0044259B"/>
    <w:rsid w:val="0044473E"/>
    <w:rsid w:val="00445859"/>
    <w:rsid w:val="00446A84"/>
    <w:rsid w:val="00450551"/>
    <w:rsid w:val="00450600"/>
    <w:rsid w:val="0045081B"/>
    <w:rsid w:val="00451243"/>
    <w:rsid w:val="00451A25"/>
    <w:rsid w:val="004534FB"/>
    <w:rsid w:val="00453FB6"/>
    <w:rsid w:val="004551C2"/>
    <w:rsid w:val="00456DAB"/>
    <w:rsid w:val="004613DE"/>
    <w:rsid w:val="00462451"/>
    <w:rsid w:val="0046296F"/>
    <w:rsid w:val="0046348C"/>
    <w:rsid w:val="0046434A"/>
    <w:rsid w:val="00465B00"/>
    <w:rsid w:val="00470D92"/>
    <w:rsid w:val="00470EFC"/>
    <w:rsid w:val="0047109C"/>
    <w:rsid w:val="00472168"/>
    <w:rsid w:val="00472D5C"/>
    <w:rsid w:val="00474DC1"/>
    <w:rsid w:val="00475E88"/>
    <w:rsid w:val="0047666A"/>
    <w:rsid w:val="00476B05"/>
    <w:rsid w:val="00477BC3"/>
    <w:rsid w:val="00481BB6"/>
    <w:rsid w:val="00482A18"/>
    <w:rsid w:val="00484FAD"/>
    <w:rsid w:val="0048600A"/>
    <w:rsid w:val="00486945"/>
    <w:rsid w:val="00490454"/>
    <w:rsid w:val="00490D27"/>
    <w:rsid w:val="00491D22"/>
    <w:rsid w:val="004955E0"/>
    <w:rsid w:val="00495BFB"/>
    <w:rsid w:val="00495C3D"/>
    <w:rsid w:val="004A104E"/>
    <w:rsid w:val="004A1C00"/>
    <w:rsid w:val="004A28B4"/>
    <w:rsid w:val="004A3112"/>
    <w:rsid w:val="004A39E8"/>
    <w:rsid w:val="004A3A01"/>
    <w:rsid w:val="004A3E28"/>
    <w:rsid w:val="004A75F0"/>
    <w:rsid w:val="004B2284"/>
    <w:rsid w:val="004B4225"/>
    <w:rsid w:val="004B55C3"/>
    <w:rsid w:val="004B58D9"/>
    <w:rsid w:val="004B6603"/>
    <w:rsid w:val="004C2928"/>
    <w:rsid w:val="004C31CA"/>
    <w:rsid w:val="004C6229"/>
    <w:rsid w:val="004C6782"/>
    <w:rsid w:val="004C726B"/>
    <w:rsid w:val="004D000E"/>
    <w:rsid w:val="004D48C5"/>
    <w:rsid w:val="004D49BD"/>
    <w:rsid w:val="004D4B7F"/>
    <w:rsid w:val="004D63FD"/>
    <w:rsid w:val="004E2D63"/>
    <w:rsid w:val="004E367B"/>
    <w:rsid w:val="004E4574"/>
    <w:rsid w:val="004E4D52"/>
    <w:rsid w:val="004E52D1"/>
    <w:rsid w:val="004E5381"/>
    <w:rsid w:val="004E6359"/>
    <w:rsid w:val="004E6E73"/>
    <w:rsid w:val="004F0B22"/>
    <w:rsid w:val="004F13A8"/>
    <w:rsid w:val="004F2A40"/>
    <w:rsid w:val="004F5ED4"/>
    <w:rsid w:val="004F5F2E"/>
    <w:rsid w:val="005006A5"/>
    <w:rsid w:val="0050075C"/>
    <w:rsid w:val="00500DC1"/>
    <w:rsid w:val="00504210"/>
    <w:rsid w:val="005046FE"/>
    <w:rsid w:val="005049BD"/>
    <w:rsid w:val="00505AFB"/>
    <w:rsid w:val="005068CC"/>
    <w:rsid w:val="00506AC4"/>
    <w:rsid w:val="0051072F"/>
    <w:rsid w:val="00511648"/>
    <w:rsid w:val="00514B06"/>
    <w:rsid w:val="00515E70"/>
    <w:rsid w:val="0051662F"/>
    <w:rsid w:val="00516D31"/>
    <w:rsid w:val="00517CCA"/>
    <w:rsid w:val="0052034E"/>
    <w:rsid w:val="00520C66"/>
    <w:rsid w:val="0052214E"/>
    <w:rsid w:val="005268A9"/>
    <w:rsid w:val="0052719C"/>
    <w:rsid w:val="00527A89"/>
    <w:rsid w:val="00530B5D"/>
    <w:rsid w:val="00530D4C"/>
    <w:rsid w:val="00531E69"/>
    <w:rsid w:val="00532495"/>
    <w:rsid w:val="00533683"/>
    <w:rsid w:val="00534A66"/>
    <w:rsid w:val="00534F30"/>
    <w:rsid w:val="0053781A"/>
    <w:rsid w:val="00537A8D"/>
    <w:rsid w:val="00541708"/>
    <w:rsid w:val="00541CE8"/>
    <w:rsid w:val="00544CF3"/>
    <w:rsid w:val="005450EB"/>
    <w:rsid w:val="00545A84"/>
    <w:rsid w:val="00547535"/>
    <w:rsid w:val="00547A74"/>
    <w:rsid w:val="00550661"/>
    <w:rsid w:val="00551652"/>
    <w:rsid w:val="00552D90"/>
    <w:rsid w:val="0055369B"/>
    <w:rsid w:val="0055537F"/>
    <w:rsid w:val="00555740"/>
    <w:rsid w:val="00556B1F"/>
    <w:rsid w:val="00556B4D"/>
    <w:rsid w:val="00557BD6"/>
    <w:rsid w:val="0056089B"/>
    <w:rsid w:val="005620F7"/>
    <w:rsid w:val="005624F4"/>
    <w:rsid w:val="00562B6C"/>
    <w:rsid w:val="00563F41"/>
    <w:rsid w:val="00565729"/>
    <w:rsid w:val="00566544"/>
    <w:rsid w:val="00566CC3"/>
    <w:rsid w:val="00567855"/>
    <w:rsid w:val="00572BCD"/>
    <w:rsid w:val="00574278"/>
    <w:rsid w:val="005743C9"/>
    <w:rsid w:val="00574495"/>
    <w:rsid w:val="005759CB"/>
    <w:rsid w:val="00576F09"/>
    <w:rsid w:val="00580451"/>
    <w:rsid w:val="005809CC"/>
    <w:rsid w:val="00580B90"/>
    <w:rsid w:val="00583999"/>
    <w:rsid w:val="0058684B"/>
    <w:rsid w:val="00587C9C"/>
    <w:rsid w:val="00590489"/>
    <w:rsid w:val="0059094D"/>
    <w:rsid w:val="0059121C"/>
    <w:rsid w:val="00591641"/>
    <w:rsid w:val="00595C20"/>
    <w:rsid w:val="00596E67"/>
    <w:rsid w:val="0059709E"/>
    <w:rsid w:val="005970D5"/>
    <w:rsid w:val="005A0394"/>
    <w:rsid w:val="005A2EE8"/>
    <w:rsid w:val="005A3718"/>
    <w:rsid w:val="005A3A13"/>
    <w:rsid w:val="005A5BBE"/>
    <w:rsid w:val="005A716B"/>
    <w:rsid w:val="005A7C50"/>
    <w:rsid w:val="005B0B44"/>
    <w:rsid w:val="005B0EED"/>
    <w:rsid w:val="005B13A4"/>
    <w:rsid w:val="005B2543"/>
    <w:rsid w:val="005B3584"/>
    <w:rsid w:val="005B5918"/>
    <w:rsid w:val="005C0725"/>
    <w:rsid w:val="005C07C0"/>
    <w:rsid w:val="005C3DA7"/>
    <w:rsid w:val="005D0337"/>
    <w:rsid w:val="005D035B"/>
    <w:rsid w:val="005D04EA"/>
    <w:rsid w:val="005D4707"/>
    <w:rsid w:val="005D5E35"/>
    <w:rsid w:val="005E10E4"/>
    <w:rsid w:val="005E13BA"/>
    <w:rsid w:val="005E3A4C"/>
    <w:rsid w:val="005E4C78"/>
    <w:rsid w:val="005E584E"/>
    <w:rsid w:val="005E5F25"/>
    <w:rsid w:val="005E6A3E"/>
    <w:rsid w:val="005E7669"/>
    <w:rsid w:val="005F2013"/>
    <w:rsid w:val="005F248F"/>
    <w:rsid w:val="005F27DD"/>
    <w:rsid w:val="005F2F2F"/>
    <w:rsid w:val="005F2FDE"/>
    <w:rsid w:val="005F6A29"/>
    <w:rsid w:val="005F7656"/>
    <w:rsid w:val="00601D5F"/>
    <w:rsid w:val="00602850"/>
    <w:rsid w:val="006037FF"/>
    <w:rsid w:val="00604342"/>
    <w:rsid w:val="0060682C"/>
    <w:rsid w:val="006068D0"/>
    <w:rsid w:val="00606CCD"/>
    <w:rsid w:val="00606E92"/>
    <w:rsid w:val="00611A1E"/>
    <w:rsid w:val="0061222D"/>
    <w:rsid w:val="00612EC5"/>
    <w:rsid w:val="0061325D"/>
    <w:rsid w:val="0061451C"/>
    <w:rsid w:val="006167BE"/>
    <w:rsid w:val="00620216"/>
    <w:rsid w:val="00620DEC"/>
    <w:rsid w:val="006220C9"/>
    <w:rsid w:val="00623A35"/>
    <w:rsid w:val="00625173"/>
    <w:rsid w:val="00626741"/>
    <w:rsid w:val="006311FC"/>
    <w:rsid w:val="0063232B"/>
    <w:rsid w:val="00633693"/>
    <w:rsid w:val="00633A8A"/>
    <w:rsid w:val="006342A2"/>
    <w:rsid w:val="00634A2C"/>
    <w:rsid w:val="00634E9D"/>
    <w:rsid w:val="00636DE9"/>
    <w:rsid w:val="00636FF5"/>
    <w:rsid w:val="006377A8"/>
    <w:rsid w:val="006419EC"/>
    <w:rsid w:val="00642727"/>
    <w:rsid w:val="00642ABC"/>
    <w:rsid w:val="00643169"/>
    <w:rsid w:val="00647B8D"/>
    <w:rsid w:val="00650D03"/>
    <w:rsid w:val="00650D35"/>
    <w:rsid w:val="006510EC"/>
    <w:rsid w:val="006520A7"/>
    <w:rsid w:val="00652A2C"/>
    <w:rsid w:val="006555C7"/>
    <w:rsid w:val="00660869"/>
    <w:rsid w:val="00662B84"/>
    <w:rsid w:val="006630DD"/>
    <w:rsid w:val="00664D95"/>
    <w:rsid w:val="00666313"/>
    <w:rsid w:val="00666E87"/>
    <w:rsid w:val="00667E1D"/>
    <w:rsid w:val="00671452"/>
    <w:rsid w:val="006730BB"/>
    <w:rsid w:val="006739E0"/>
    <w:rsid w:val="00673BA0"/>
    <w:rsid w:val="00675163"/>
    <w:rsid w:val="00675429"/>
    <w:rsid w:val="0067619D"/>
    <w:rsid w:val="00681B8B"/>
    <w:rsid w:val="00681FCB"/>
    <w:rsid w:val="00682FA3"/>
    <w:rsid w:val="00682FF7"/>
    <w:rsid w:val="00683E45"/>
    <w:rsid w:val="00683EA3"/>
    <w:rsid w:val="00683F79"/>
    <w:rsid w:val="006850CA"/>
    <w:rsid w:val="0068570F"/>
    <w:rsid w:val="00685A4E"/>
    <w:rsid w:val="00685AF9"/>
    <w:rsid w:val="00685D17"/>
    <w:rsid w:val="00686DAB"/>
    <w:rsid w:val="00687A9D"/>
    <w:rsid w:val="0069141A"/>
    <w:rsid w:val="0069165E"/>
    <w:rsid w:val="00691F18"/>
    <w:rsid w:val="006921B1"/>
    <w:rsid w:val="006921DA"/>
    <w:rsid w:val="006921F5"/>
    <w:rsid w:val="006924C9"/>
    <w:rsid w:val="00693AB2"/>
    <w:rsid w:val="00693C1C"/>
    <w:rsid w:val="00696E9E"/>
    <w:rsid w:val="006A031F"/>
    <w:rsid w:val="006A082D"/>
    <w:rsid w:val="006A0891"/>
    <w:rsid w:val="006A3840"/>
    <w:rsid w:val="006A3AD8"/>
    <w:rsid w:val="006A3C58"/>
    <w:rsid w:val="006A4524"/>
    <w:rsid w:val="006A4D9D"/>
    <w:rsid w:val="006A6538"/>
    <w:rsid w:val="006A65D0"/>
    <w:rsid w:val="006A6D15"/>
    <w:rsid w:val="006A78CB"/>
    <w:rsid w:val="006B0C86"/>
    <w:rsid w:val="006B1207"/>
    <w:rsid w:val="006B1514"/>
    <w:rsid w:val="006B1A4F"/>
    <w:rsid w:val="006B2031"/>
    <w:rsid w:val="006B2FD6"/>
    <w:rsid w:val="006B4746"/>
    <w:rsid w:val="006B6426"/>
    <w:rsid w:val="006C0DA4"/>
    <w:rsid w:val="006C2D34"/>
    <w:rsid w:val="006C48CF"/>
    <w:rsid w:val="006C541D"/>
    <w:rsid w:val="006C6163"/>
    <w:rsid w:val="006C6ABD"/>
    <w:rsid w:val="006D0226"/>
    <w:rsid w:val="006D032F"/>
    <w:rsid w:val="006D1D7D"/>
    <w:rsid w:val="006D418F"/>
    <w:rsid w:val="006D5126"/>
    <w:rsid w:val="006D5156"/>
    <w:rsid w:val="006D5507"/>
    <w:rsid w:val="006D644F"/>
    <w:rsid w:val="006D6754"/>
    <w:rsid w:val="006D67D0"/>
    <w:rsid w:val="006E2B04"/>
    <w:rsid w:val="006E35E7"/>
    <w:rsid w:val="006E3803"/>
    <w:rsid w:val="006E3CBD"/>
    <w:rsid w:val="006E4F96"/>
    <w:rsid w:val="006E5AAB"/>
    <w:rsid w:val="006E5CE1"/>
    <w:rsid w:val="006F1713"/>
    <w:rsid w:val="006F286A"/>
    <w:rsid w:val="006F3CBE"/>
    <w:rsid w:val="006F42AD"/>
    <w:rsid w:val="006F5B63"/>
    <w:rsid w:val="006F76EC"/>
    <w:rsid w:val="007001F1"/>
    <w:rsid w:val="0070137C"/>
    <w:rsid w:val="007018F8"/>
    <w:rsid w:val="007027F9"/>
    <w:rsid w:val="007037AB"/>
    <w:rsid w:val="00704DC8"/>
    <w:rsid w:val="00704F89"/>
    <w:rsid w:val="007079B1"/>
    <w:rsid w:val="00711565"/>
    <w:rsid w:val="00714D34"/>
    <w:rsid w:val="00717A6A"/>
    <w:rsid w:val="00717C2E"/>
    <w:rsid w:val="00717C4E"/>
    <w:rsid w:val="00722926"/>
    <w:rsid w:val="00722F0E"/>
    <w:rsid w:val="00723127"/>
    <w:rsid w:val="007233DF"/>
    <w:rsid w:val="007270F5"/>
    <w:rsid w:val="007272D5"/>
    <w:rsid w:val="00727909"/>
    <w:rsid w:val="0073095E"/>
    <w:rsid w:val="00730FD8"/>
    <w:rsid w:val="00733B86"/>
    <w:rsid w:val="00734100"/>
    <w:rsid w:val="00736A9C"/>
    <w:rsid w:val="00737356"/>
    <w:rsid w:val="007379BF"/>
    <w:rsid w:val="00740475"/>
    <w:rsid w:val="007415F6"/>
    <w:rsid w:val="0074179D"/>
    <w:rsid w:val="00742796"/>
    <w:rsid w:val="00742A1E"/>
    <w:rsid w:val="007435F3"/>
    <w:rsid w:val="007440C0"/>
    <w:rsid w:val="00750883"/>
    <w:rsid w:val="00750CB3"/>
    <w:rsid w:val="007532AB"/>
    <w:rsid w:val="00753507"/>
    <w:rsid w:val="00755945"/>
    <w:rsid w:val="00756206"/>
    <w:rsid w:val="007562B3"/>
    <w:rsid w:val="0075639F"/>
    <w:rsid w:val="00756931"/>
    <w:rsid w:val="0075796E"/>
    <w:rsid w:val="0076071E"/>
    <w:rsid w:val="00761963"/>
    <w:rsid w:val="00762DDB"/>
    <w:rsid w:val="007635E3"/>
    <w:rsid w:val="00766134"/>
    <w:rsid w:val="007729D5"/>
    <w:rsid w:val="00774A1B"/>
    <w:rsid w:val="00774A5F"/>
    <w:rsid w:val="00780E07"/>
    <w:rsid w:val="00781465"/>
    <w:rsid w:val="007815E9"/>
    <w:rsid w:val="0078379F"/>
    <w:rsid w:val="0078675C"/>
    <w:rsid w:val="00786C37"/>
    <w:rsid w:val="00787ACE"/>
    <w:rsid w:val="00787F36"/>
    <w:rsid w:val="00791171"/>
    <w:rsid w:val="00793034"/>
    <w:rsid w:val="00795512"/>
    <w:rsid w:val="00795BFA"/>
    <w:rsid w:val="007963F3"/>
    <w:rsid w:val="00796508"/>
    <w:rsid w:val="00796AA8"/>
    <w:rsid w:val="007A1587"/>
    <w:rsid w:val="007A1F90"/>
    <w:rsid w:val="007A2477"/>
    <w:rsid w:val="007A26D3"/>
    <w:rsid w:val="007A2DFA"/>
    <w:rsid w:val="007A35BC"/>
    <w:rsid w:val="007A38CB"/>
    <w:rsid w:val="007A3EA9"/>
    <w:rsid w:val="007A4DA3"/>
    <w:rsid w:val="007A6162"/>
    <w:rsid w:val="007A6A5B"/>
    <w:rsid w:val="007A6FA9"/>
    <w:rsid w:val="007A7EFE"/>
    <w:rsid w:val="007B3152"/>
    <w:rsid w:val="007B37FB"/>
    <w:rsid w:val="007B4D53"/>
    <w:rsid w:val="007B6BB0"/>
    <w:rsid w:val="007C1EF0"/>
    <w:rsid w:val="007C2D49"/>
    <w:rsid w:val="007C3920"/>
    <w:rsid w:val="007C7547"/>
    <w:rsid w:val="007D0E7F"/>
    <w:rsid w:val="007D1CBA"/>
    <w:rsid w:val="007D2275"/>
    <w:rsid w:val="007D25BA"/>
    <w:rsid w:val="007D3EBD"/>
    <w:rsid w:val="007D5E72"/>
    <w:rsid w:val="007D6059"/>
    <w:rsid w:val="007E256E"/>
    <w:rsid w:val="007E2D12"/>
    <w:rsid w:val="007E5AF2"/>
    <w:rsid w:val="007E68A1"/>
    <w:rsid w:val="007E75D0"/>
    <w:rsid w:val="007F119F"/>
    <w:rsid w:val="007F291F"/>
    <w:rsid w:val="007F352D"/>
    <w:rsid w:val="007F3B20"/>
    <w:rsid w:val="007F557F"/>
    <w:rsid w:val="007F55F5"/>
    <w:rsid w:val="007F628F"/>
    <w:rsid w:val="007F78FD"/>
    <w:rsid w:val="0080149D"/>
    <w:rsid w:val="00801E3A"/>
    <w:rsid w:val="00803B2D"/>
    <w:rsid w:val="00804ACF"/>
    <w:rsid w:val="00805C15"/>
    <w:rsid w:val="00806096"/>
    <w:rsid w:val="00806691"/>
    <w:rsid w:val="00806AB4"/>
    <w:rsid w:val="008078C2"/>
    <w:rsid w:val="00810165"/>
    <w:rsid w:val="00811EFC"/>
    <w:rsid w:val="00814B33"/>
    <w:rsid w:val="00817F6B"/>
    <w:rsid w:val="0082017A"/>
    <w:rsid w:val="0082040B"/>
    <w:rsid w:val="00821D6D"/>
    <w:rsid w:val="00822630"/>
    <w:rsid w:val="00822BA4"/>
    <w:rsid w:val="00822DDA"/>
    <w:rsid w:val="00824987"/>
    <w:rsid w:val="00825067"/>
    <w:rsid w:val="0082582B"/>
    <w:rsid w:val="008261B2"/>
    <w:rsid w:val="0082635B"/>
    <w:rsid w:val="00827AF1"/>
    <w:rsid w:val="00827BC4"/>
    <w:rsid w:val="0083061E"/>
    <w:rsid w:val="00830F9D"/>
    <w:rsid w:val="00833235"/>
    <w:rsid w:val="00833E9D"/>
    <w:rsid w:val="00835430"/>
    <w:rsid w:val="00835B26"/>
    <w:rsid w:val="00837787"/>
    <w:rsid w:val="00837BD9"/>
    <w:rsid w:val="00841C85"/>
    <w:rsid w:val="00843598"/>
    <w:rsid w:val="00843A99"/>
    <w:rsid w:val="00844094"/>
    <w:rsid w:val="00844A95"/>
    <w:rsid w:val="00845FEA"/>
    <w:rsid w:val="008465CE"/>
    <w:rsid w:val="0084698F"/>
    <w:rsid w:val="0084765C"/>
    <w:rsid w:val="00850658"/>
    <w:rsid w:val="008507E2"/>
    <w:rsid w:val="00850BA5"/>
    <w:rsid w:val="0085252C"/>
    <w:rsid w:val="00854139"/>
    <w:rsid w:val="0085426A"/>
    <w:rsid w:val="00856B50"/>
    <w:rsid w:val="008571AC"/>
    <w:rsid w:val="0085792E"/>
    <w:rsid w:val="00857E10"/>
    <w:rsid w:val="00857F1C"/>
    <w:rsid w:val="0086130E"/>
    <w:rsid w:val="0086357A"/>
    <w:rsid w:val="00865747"/>
    <w:rsid w:val="00866C2E"/>
    <w:rsid w:val="00872295"/>
    <w:rsid w:val="00872CD3"/>
    <w:rsid w:val="00872F79"/>
    <w:rsid w:val="0087304B"/>
    <w:rsid w:val="00873125"/>
    <w:rsid w:val="008757D4"/>
    <w:rsid w:val="0087661B"/>
    <w:rsid w:val="00876CFD"/>
    <w:rsid w:val="00877066"/>
    <w:rsid w:val="00877505"/>
    <w:rsid w:val="008778F9"/>
    <w:rsid w:val="008822C2"/>
    <w:rsid w:val="00883B42"/>
    <w:rsid w:val="008860A3"/>
    <w:rsid w:val="00891B96"/>
    <w:rsid w:val="008926E0"/>
    <w:rsid w:val="00892E80"/>
    <w:rsid w:val="00892F94"/>
    <w:rsid w:val="00893FDC"/>
    <w:rsid w:val="008945B4"/>
    <w:rsid w:val="0089479A"/>
    <w:rsid w:val="00894C98"/>
    <w:rsid w:val="00896147"/>
    <w:rsid w:val="00896417"/>
    <w:rsid w:val="008967CC"/>
    <w:rsid w:val="008A277E"/>
    <w:rsid w:val="008A2B6A"/>
    <w:rsid w:val="008A39E5"/>
    <w:rsid w:val="008A4C4B"/>
    <w:rsid w:val="008A4EE1"/>
    <w:rsid w:val="008A522E"/>
    <w:rsid w:val="008A60D1"/>
    <w:rsid w:val="008A77EC"/>
    <w:rsid w:val="008B2906"/>
    <w:rsid w:val="008B3239"/>
    <w:rsid w:val="008B5CB9"/>
    <w:rsid w:val="008C04EC"/>
    <w:rsid w:val="008C0B53"/>
    <w:rsid w:val="008C4A31"/>
    <w:rsid w:val="008C545D"/>
    <w:rsid w:val="008D0931"/>
    <w:rsid w:val="008D0AF0"/>
    <w:rsid w:val="008D1FE1"/>
    <w:rsid w:val="008D2A69"/>
    <w:rsid w:val="008D3BB5"/>
    <w:rsid w:val="008D463D"/>
    <w:rsid w:val="008D5835"/>
    <w:rsid w:val="008D5A2E"/>
    <w:rsid w:val="008D6F87"/>
    <w:rsid w:val="008E4D42"/>
    <w:rsid w:val="008E5C63"/>
    <w:rsid w:val="008E79B9"/>
    <w:rsid w:val="008F0220"/>
    <w:rsid w:val="008F0296"/>
    <w:rsid w:val="008F07B9"/>
    <w:rsid w:val="008F08F6"/>
    <w:rsid w:val="008F098E"/>
    <w:rsid w:val="008F128B"/>
    <w:rsid w:val="008F1CAA"/>
    <w:rsid w:val="008F1E74"/>
    <w:rsid w:val="008F46F8"/>
    <w:rsid w:val="008F4A1E"/>
    <w:rsid w:val="008F4CF5"/>
    <w:rsid w:val="008F5B01"/>
    <w:rsid w:val="008F6969"/>
    <w:rsid w:val="008F7816"/>
    <w:rsid w:val="00904553"/>
    <w:rsid w:val="00905C83"/>
    <w:rsid w:val="00907577"/>
    <w:rsid w:val="00910486"/>
    <w:rsid w:val="00910A28"/>
    <w:rsid w:val="00910A32"/>
    <w:rsid w:val="0091295F"/>
    <w:rsid w:val="00912C91"/>
    <w:rsid w:val="00913CD7"/>
    <w:rsid w:val="009147DE"/>
    <w:rsid w:val="0091647A"/>
    <w:rsid w:val="00916A3F"/>
    <w:rsid w:val="00920AD3"/>
    <w:rsid w:val="0092203E"/>
    <w:rsid w:val="00923975"/>
    <w:rsid w:val="00923E99"/>
    <w:rsid w:val="00926AF7"/>
    <w:rsid w:val="0092729A"/>
    <w:rsid w:val="009277B2"/>
    <w:rsid w:val="00927993"/>
    <w:rsid w:val="00930305"/>
    <w:rsid w:val="0093094B"/>
    <w:rsid w:val="009332C1"/>
    <w:rsid w:val="00934A4E"/>
    <w:rsid w:val="00934FE6"/>
    <w:rsid w:val="009352A2"/>
    <w:rsid w:val="00936BD6"/>
    <w:rsid w:val="009371D7"/>
    <w:rsid w:val="00941423"/>
    <w:rsid w:val="0094233E"/>
    <w:rsid w:val="009447D2"/>
    <w:rsid w:val="00946356"/>
    <w:rsid w:val="00946876"/>
    <w:rsid w:val="00946A3C"/>
    <w:rsid w:val="0094778D"/>
    <w:rsid w:val="00947980"/>
    <w:rsid w:val="00947BF5"/>
    <w:rsid w:val="00947F1E"/>
    <w:rsid w:val="00951214"/>
    <w:rsid w:val="00953C3C"/>
    <w:rsid w:val="00955459"/>
    <w:rsid w:val="00957B44"/>
    <w:rsid w:val="00962BEA"/>
    <w:rsid w:val="0096351B"/>
    <w:rsid w:val="00965272"/>
    <w:rsid w:val="00965765"/>
    <w:rsid w:val="0096737D"/>
    <w:rsid w:val="00970FD0"/>
    <w:rsid w:val="009721AB"/>
    <w:rsid w:val="009733F6"/>
    <w:rsid w:val="00973F69"/>
    <w:rsid w:val="009767F1"/>
    <w:rsid w:val="00977E0E"/>
    <w:rsid w:val="00981F94"/>
    <w:rsid w:val="00982158"/>
    <w:rsid w:val="0098314F"/>
    <w:rsid w:val="0098545C"/>
    <w:rsid w:val="0099041C"/>
    <w:rsid w:val="009909EB"/>
    <w:rsid w:val="00992075"/>
    <w:rsid w:val="00992F5F"/>
    <w:rsid w:val="009953FD"/>
    <w:rsid w:val="009955AC"/>
    <w:rsid w:val="00996285"/>
    <w:rsid w:val="00997DC6"/>
    <w:rsid w:val="009A11B1"/>
    <w:rsid w:val="009A21D0"/>
    <w:rsid w:val="009A4EFC"/>
    <w:rsid w:val="009B1300"/>
    <w:rsid w:val="009B1C34"/>
    <w:rsid w:val="009B2B10"/>
    <w:rsid w:val="009B605E"/>
    <w:rsid w:val="009B7B0B"/>
    <w:rsid w:val="009C0330"/>
    <w:rsid w:val="009C0C98"/>
    <w:rsid w:val="009C1F05"/>
    <w:rsid w:val="009C4C15"/>
    <w:rsid w:val="009C6852"/>
    <w:rsid w:val="009C77E4"/>
    <w:rsid w:val="009D0798"/>
    <w:rsid w:val="009D1FE3"/>
    <w:rsid w:val="009D2F37"/>
    <w:rsid w:val="009D32A8"/>
    <w:rsid w:val="009D34A9"/>
    <w:rsid w:val="009D4E75"/>
    <w:rsid w:val="009D59A2"/>
    <w:rsid w:val="009D665E"/>
    <w:rsid w:val="009D734B"/>
    <w:rsid w:val="009E0425"/>
    <w:rsid w:val="009E24A0"/>
    <w:rsid w:val="009E2632"/>
    <w:rsid w:val="009E2F75"/>
    <w:rsid w:val="009E30C3"/>
    <w:rsid w:val="009E456C"/>
    <w:rsid w:val="009E7EB8"/>
    <w:rsid w:val="009F17D1"/>
    <w:rsid w:val="009F5EEE"/>
    <w:rsid w:val="009F675C"/>
    <w:rsid w:val="00A013A9"/>
    <w:rsid w:val="00A02CAD"/>
    <w:rsid w:val="00A039F9"/>
    <w:rsid w:val="00A040BF"/>
    <w:rsid w:val="00A04CB0"/>
    <w:rsid w:val="00A11F26"/>
    <w:rsid w:val="00A122A3"/>
    <w:rsid w:val="00A12956"/>
    <w:rsid w:val="00A129C8"/>
    <w:rsid w:val="00A13905"/>
    <w:rsid w:val="00A144B0"/>
    <w:rsid w:val="00A14738"/>
    <w:rsid w:val="00A14811"/>
    <w:rsid w:val="00A1498F"/>
    <w:rsid w:val="00A14EEB"/>
    <w:rsid w:val="00A15BA6"/>
    <w:rsid w:val="00A17897"/>
    <w:rsid w:val="00A179BE"/>
    <w:rsid w:val="00A20E68"/>
    <w:rsid w:val="00A21FBF"/>
    <w:rsid w:val="00A224C1"/>
    <w:rsid w:val="00A22CB5"/>
    <w:rsid w:val="00A230FD"/>
    <w:rsid w:val="00A23329"/>
    <w:rsid w:val="00A23F7D"/>
    <w:rsid w:val="00A24D23"/>
    <w:rsid w:val="00A24FCA"/>
    <w:rsid w:val="00A25EDA"/>
    <w:rsid w:val="00A31EF3"/>
    <w:rsid w:val="00A327D6"/>
    <w:rsid w:val="00A359B9"/>
    <w:rsid w:val="00A36C29"/>
    <w:rsid w:val="00A409F0"/>
    <w:rsid w:val="00A40DC2"/>
    <w:rsid w:val="00A41342"/>
    <w:rsid w:val="00A41938"/>
    <w:rsid w:val="00A433F1"/>
    <w:rsid w:val="00A43A30"/>
    <w:rsid w:val="00A446D7"/>
    <w:rsid w:val="00A468B0"/>
    <w:rsid w:val="00A477DA"/>
    <w:rsid w:val="00A51006"/>
    <w:rsid w:val="00A53172"/>
    <w:rsid w:val="00A53D90"/>
    <w:rsid w:val="00A54A64"/>
    <w:rsid w:val="00A54C18"/>
    <w:rsid w:val="00A55B1A"/>
    <w:rsid w:val="00A620D1"/>
    <w:rsid w:val="00A62A53"/>
    <w:rsid w:val="00A62DCE"/>
    <w:rsid w:val="00A65D2B"/>
    <w:rsid w:val="00A66023"/>
    <w:rsid w:val="00A674C6"/>
    <w:rsid w:val="00A70F90"/>
    <w:rsid w:val="00A7102D"/>
    <w:rsid w:val="00A7207F"/>
    <w:rsid w:val="00A724C2"/>
    <w:rsid w:val="00A7430C"/>
    <w:rsid w:val="00A74928"/>
    <w:rsid w:val="00A779F7"/>
    <w:rsid w:val="00A77B7D"/>
    <w:rsid w:val="00A812C1"/>
    <w:rsid w:val="00A828A9"/>
    <w:rsid w:val="00A83BC8"/>
    <w:rsid w:val="00A85D78"/>
    <w:rsid w:val="00A879BF"/>
    <w:rsid w:val="00A902E2"/>
    <w:rsid w:val="00A9044A"/>
    <w:rsid w:val="00A91127"/>
    <w:rsid w:val="00A9194B"/>
    <w:rsid w:val="00A93CDA"/>
    <w:rsid w:val="00A95807"/>
    <w:rsid w:val="00A95A96"/>
    <w:rsid w:val="00A96B67"/>
    <w:rsid w:val="00A9751F"/>
    <w:rsid w:val="00AA1A7B"/>
    <w:rsid w:val="00AA1F40"/>
    <w:rsid w:val="00AA2D5B"/>
    <w:rsid w:val="00AA3490"/>
    <w:rsid w:val="00AA4B92"/>
    <w:rsid w:val="00AA4C8F"/>
    <w:rsid w:val="00AA5480"/>
    <w:rsid w:val="00AA6157"/>
    <w:rsid w:val="00AA637C"/>
    <w:rsid w:val="00AA6640"/>
    <w:rsid w:val="00AB0CDC"/>
    <w:rsid w:val="00AB14CD"/>
    <w:rsid w:val="00AB16D4"/>
    <w:rsid w:val="00AB17A1"/>
    <w:rsid w:val="00AB2B3B"/>
    <w:rsid w:val="00AB4013"/>
    <w:rsid w:val="00AB48C8"/>
    <w:rsid w:val="00AB55B4"/>
    <w:rsid w:val="00AC0005"/>
    <w:rsid w:val="00AC0032"/>
    <w:rsid w:val="00AC0367"/>
    <w:rsid w:val="00AC0BA8"/>
    <w:rsid w:val="00AC147A"/>
    <w:rsid w:val="00AC219D"/>
    <w:rsid w:val="00AC394F"/>
    <w:rsid w:val="00AC46E7"/>
    <w:rsid w:val="00AC4C99"/>
    <w:rsid w:val="00AC51A0"/>
    <w:rsid w:val="00AC565A"/>
    <w:rsid w:val="00AC57D4"/>
    <w:rsid w:val="00AC7B9D"/>
    <w:rsid w:val="00AC7EA9"/>
    <w:rsid w:val="00AD11A1"/>
    <w:rsid w:val="00AD2401"/>
    <w:rsid w:val="00AD4FD0"/>
    <w:rsid w:val="00AD5AFE"/>
    <w:rsid w:val="00AD7567"/>
    <w:rsid w:val="00AD79B5"/>
    <w:rsid w:val="00AE0015"/>
    <w:rsid w:val="00AE1C72"/>
    <w:rsid w:val="00AE24B3"/>
    <w:rsid w:val="00AE2584"/>
    <w:rsid w:val="00AE5001"/>
    <w:rsid w:val="00AE5108"/>
    <w:rsid w:val="00AE528E"/>
    <w:rsid w:val="00AE6631"/>
    <w:rsid w:val="00AE66D7"/>
    <w:rsid w:val="00AE6DD9"/>
    <w:rsid w:val="00AE70E2"/>
    <w:rsid w:val="00AE7319"/>
    <w:rsid w:val="00AF3294"/>
    <w:rsid w:val="00AF4063"/>
    <w:rsid w:val="00AF5994"/>
    <w:rsid w:val="00AF61D5"/>
    <w:rsid w:val="00B03524"/>
    <w:rsid w:val="00B03729"/>
    <w:rsid w:val="00B05B26"/>
    <w:rsid w:val="00B067AA"/>
    <w:rsid w:val="00B07321"/>
    <w:rsid w:val="00B07579"/>
    <w:rsid w:val="00B0757A"/>
    <w:rsid w:val="00B11993"/>
    <w:rsid w:val="00B12D9B"/>
    <w:rsid w:val="00B137A4"/>
    <w:rsid w:val="00B13E7C"/>
    <w:rsid w:val="00B140F8"/>
    <w:rsid w:val="00B165E9"/>
    <w:rsid w:val="00B1791F"/>
    <w:rsid w:val="00B20636"/>
    <w:rsid w:val="00B20B9A"/>
    <w:rsid w:val="00B21158"/>
    <w:rsid w:val="00B21C4A"/>
    <w:rsid w:val="00B221DF"/>
    <w:rsid w:val="00B22675"/>
    <w:rsid w:val="00B252DC"/>
    <w:rsid w:val="00B27121"/>
    <w:rsid w:val="00B27956"/>
    <w:rsid w:val="00B306F9"/>
    <w:rsid w:val="00B30AE9"/>
    <w:rsid w:val="00B30BD8"/>
    <w:rsid w:val="00B34820"/>
    <w:rsid w:val="00B3729C"/>
    <w:rsid w:val="00B41B52"/>
    <w:rsid w:val="00B41F08"/>
    <w:rsid w:val="00B4224E"/>
    <w:rsid w:val="00B42796"/>
    <w:rsid w:val="00B460BC"/>
    <w:rsid w:val="00B463D4"/>
    <w:rsid w:val="00B47082"/>
    <w:rsid w:val="00B47EFD"/>
    <w:rsid w:val="00B50855"/>
    <w:rsid w:val="00B50EA4"/>
    <w:rsid w:val="00B53056"/>
    <w:rsid w:val="00B531EC"/>
    <w:rsid w:val="00B53FEE"/>
    <w:rsid w:val="00B549B6"/>
    <w:rsid w:val="00B554ED"/>
    <w:rsid w:val="00B56543"/>
    <w:rsid w:val="00B60AA7"/>
    <w:rsid w:val="00B61C51"/>
    <w:rsid w:val="00B624A5"/>
    <w:rsid w:val="00B6349A"/>
    <w:rsid w:val="00B6385F"/>
    <w:rsid w:val="00B64422"/>
    <w:rsid w:val="00B645DF"/>
    <w:rsid w:val="00B64FAC"/>
    <w:rsid w:val="00B670A2"/>
    <w:rsid w:val="00B675E8"/>
    <w:rsid w:val="00B67AB3"/>
    <w:rsid w:val="00B71569"/>
    <w:rsid w:val="00B71661"/>
    <w:rsid w:val="00B71669"/>
    <w:rsid w:val="00B72B2B"/>
    <w:rsid w:val="00B734DA"/>
    <w:rsid w:val="00B73531"/>
    <w:rsid w:val="00B75003"/>
    <w:rsid w:val="00B761C0"/>
    <w:rsid w:val="00B770E6"/>
    <w:rsid w:val="00B7732C"/>
    <w:rsid w:val="00B80346"/>
    <w:rsid w:val="00B81539"/>
    <w:rsid w:val="00B82376"/>
    <w:rsid w:val="00B84301"/>
    <w:rsid w:val="00B8541F"/>
    <w:rsid w:val="00B85898"/>
    <w:rsid w:val="00B87097"/>
    <w:rsid w:val="00B9051B"/>
    <w:rsid w:val="00B9096F"/>
    <w:rsid w:val="00B93662"/>
    <w:rsid w:val="00B93A68"/>
    <w:rsid w:val="00B95640"/>
    <w:rsid w:val="00B95F86"/>
    <w:rsid w:val="00B96078"/>
    <w:rsid w:val="00B96741"/>
    <w:rsid w:val="00B970B3"/>
    <w:rsid w:val="00BA0064"/>
    <w:rsid w:val="00BA1DF9"/>
    <w:rsid w:val="00BA247D"/>
    <w:rsid w:val="00BA3912"/>
    <w:rsid w:val="00BA48D1"/>
    <w:rsid w:val="00BA5363"/>
    <w:rsid w:val="00BA6020"/>
    <w:rsid w:val="00BB0854"/>
    <w:rsid w:val="00BB0934"/>
    <w:rsid w:val="00BB0B92"/>
    <w:rsid w:val="00BB129E"/>
    <w:rsid w:val="00BB1BF8"/>
    <w:rsid w:val="00BB1DD3"/>
    <w:rsid w:val="00BB202E"/>
    <w:rsid w:val="00BB2851"/>
    <w:rsid w:val="00BB4671"/>
    <w:rsid w:val="00BB52B5"/>
    <w:rsid w:val="00BB645C"/>
    <w:rsid w:val="00BC279B"/>
    <w:rsid w:val="00BC2B66"/>
    <w:rsid w:val="00BC37F5"/>
    <w:rsid w:val="00BC3C1D"/>
    <w:rsid w:val="00BC477D"/>
    <w:rsid w:val="00BC5E36"/>
    <w:rsid w:val="00BD0004"/>
    <w:rsid w:val="00BD32BD"/>
    <w:rsid w:val="00BD3890"/>
    <w:rsid w:val="00BD4E79"/>
    <w:rsid w:val="00BD520C"/>
    <w:rsid w:val="00BD5CDC"/>
    <w:rsid w:val="00BD63AE"/>
    <w:rsid w:val="00BE1477"/>
    <w:rsid w:val="00BE59C6"/>
    <w:rsid w:val="00BE5E53"/>
    <w:rsid w:val="00BE64C9"/>
    <w:rsid w:val="00BE6969"/>
    <w:rsid w:val="00BE6A10"/>
    <w:rsid w:val="00BE781E"/>
    <w:rsid w:val="00BF0C0A"/>
    <w:rsid w:val="00BF162A"/>
    <w:rsid w:val="00BF16EF"/>
    <w:rsid w:val="00BF2844"/>
    <w:rsid w:val="00BF2A4A"/>
    <w:rsid w:val="00BF3619"/>
    <w:rsid w:val="00BF70C2"/>
    <w:rsid w:val="00BF7CA6"/>
    <w:rsid w:val="00C003C9"/>
    <w:rsid w:val="00C013FE"/>
    <w:rsid w:val="00C017FD"/>
    <w:rsid w:val="00C03498"/>
    <w:rsid w:val="00C03B39"/>
    <w:rsid w:val="00C03E26"/>
    <w:rsid w:val="00C04ED5"/>
    <w:rsid w:val="00C10088"/>
    <w:rsid w:val="00C11E2A"/>
    <w:rsid w:val="00C13424"/>
    <w:rsid w:val="00C15F0A"/>
    <w:rsid w:val="00C17761"/>
    <w:rsid w:val="00C17BEB"/>
    <w:rsid w:val="00C20D45"/>
    <w:rsid w:val="00C22A1D"/>
    <w:rsid w:val="00C22FFB"/>
    <w:rsid w:val="00C25917"/>
    <w:rsid w:val="00C26448"/>
    <w:rsid w:val="00C269A3"/>
    <w:rsid w:val="00C26BD7"/>
    <w:rsid w:val="00C3011F"/>
    <w:rsid w:val="00C308C2"/>
    <w:rsid w:val="00C33B81"/>
    <w:rsid w:val="00C33E8B"/>
    <w:rsid w:val="00C34EB1"/>
    <w:rsid w:val="00C34F63"/>
    <w:rsid w:val="00C371AF"/>
    <w:rsid w:val="00C37496"/>
    <w:rsid w:val="00C37662"/>
    <w:rsid w:val="00C40402"/>
    <w:rsid w:val="00C417C0"/>
    <w:rsid w:val="00C41D1F"/>
    <w:rsid w:val="00C41D73"/>
    <w:rsid w:val="00C4227C"/>
    <w:rsid w:val="00C427C6"/>
    <w:rsid w:val="00C46980"/>
    <w:rsid w:val="00C46F98"/>
    <w:rsid w:val="00C5146D"/>
    <w:rsid w:val="00C52267"/>
    <w:rsid w:val="00C52D79"/>
    <w:rsid w:val="00C53C95"/>
    <w:rsid w:val="00C55FBF"/>
    <w:rsid w:val="00C56DDA"/>
    <w:rsid w:val="00C57AFB"/>
    <w:rsid w:val="00C624D6"/>
    <w:rsid w:val="00C6756C"/>
    <w:rsid w:val="00C676AD"/>
    <w:rsid w:val="00C74C4A"/>
    <w:rsid w:val="00C75822"/>
    <w:rsid w:val="00C7743B"/>
    <w:rsid w:val="00C823DE"/>
    <w:rsid w:val="00C825FB"/>
    <w:rsid w:val="00C828B3"/>
    <w:rsid w:val="00C837E3"/>
    <w:rsid w:val="00C83D37"/>
    <w:rsid w:val="00C84620"/>
    <w:rsid w:val="00C84F5F"/>
    <w:rsid w:val="00C85713"/>
    <w:rsid w:val="00C86765"/>
    <w:rsid w:val="00C905D0"/>
    <w:rsid w:val="00C90BFD"/>
    <w:rsid w:val="00C923CB"/>
    <w:rsid w:val="00C92FF6"/>
    <w:rsid w:val="00C9333A"/>
    <w:rsid w:val="00C93ED1"/>
    <w:rsid w:val="00C94333"/>
    <w:rsid w:val="00C959CA"/>
    <w:rsid w:val="00C96031"/>
    <w:rsid w:val="00C978E1"/>
    <w:rsid w:val="00CA0E7C"/>
    <w:rsid w:val="00CA3D26"/>
    <w:rsid w:val="00CA5030"/>
    <w:rsid w:val="00CA5FAB"/>
    <w:rsid w:val="00CA6035"/>
    <w:rsid w:val="00CA647D"/>
    <w:rsid w:val="00CA664C"/>
    <w:rsid w:val="00CB42B4"/>
    <w:rsid w:val="00CB45F5"/>
    <w:rsid w:val="00CB4B24"/>
    <w:rsid w:val="00CB4E9E"/>
    <w:rsid w:val="00CB7AE8"/>
    <w:rsid w:val="00CB7B7E"/>
    <w:rsid w:val="00CC0D38"/>
    <w:rsid w:val="00CC26A9"/>
    <w:rsid w:val="00CC2D60"/>
    <w:rsid w:val="00CC4C93"/>
    <w:rsid w:val="00CC701D"/>
    <w:rsid w:val="00CD0642"/>
    <w:rsid w:val="00CD0D5D"/>
    <w:rsid w:val="00CD1191"/>
    <w:rsid w:val="00CD3427"/>
    <w:rsid w:val="00CD3B2B"/>
    <w:rsid w:val="00CD4B43"/>
    <w:rsid w:val="00CD69C1"/>
    <w:rsid w:val="00CD700A"/>
    <w:rsid w:val="00CE0D7C"/>
    <w:rsid w:val="00CE1E74"/>
    <w:rsid w:val="00CE56B0"/>
    <w:rsid w:val="00CE67F3"/>
    <w:rsid w:val="00CF04B8"/>
    <w:rsid w:val="00CF05A0"/>
    <w:rsid w:val="00CF12F6"/>
    <w:rsid w:val="00CF177A"/>
    <w:rsid w:val="00CF24C3"/>
    <w:rsid w:val="00CF599C"/>
    <w:rsid w:val="00CF6D7F"/>
    <w:rsid w:val="00CF7683"/>
    <w:rsid w:val="00D0110E"/>
    <w:rsid w:val="00D0234C"/>
    <w:rsid w:val="00D0264D"/>
    <w:rsid w:val="00D02862"/>
    <w:rsid w:val="00D0390B"/>
    <w:rsid w:val="00D0396D"/>
    <w:rsid w:val="00D0417A"/>
    <w:rsid w:val="00D04ED6"/>
    <w:rsid w:val="00D05C02"/>
    <w:rsid w:val="00D06619"/>
    <w:rsid w:val="00D073EB"/>
    <w:rsid w:val="00D107A1"/>
    <w:rsid w:val="00D111D5"/>
    <w:rsid w:val="00D12397"/>
    <w:rsid w:val="00D1596C"/>
    <w:rsid w:val="00D20613"/>
    <w:rsid w:val="00D2066E"/>
    <w:rsid w:val="00D2322B"/>
    <w:rsid w:val="00D244FA"/>
    <w:rsid w:val="00D259A9"/>
    <w:rsid w:val="00D25E35"/>
    <w:rsid w:val="00D273F8"/>
    <w:rsid w:val="00D31C6A"/>
    <w:rsid w:val="00D33569"/>
    <w:rsid w:val="00D344A2"/>
    <w:rsid w:val="00D3752E"/>
    <w:rsid w:val="00D400CA"/>
    <w:rsid w:val="00D41216"/>
    <w:rsid w:val="00D417F3"/>
    <w:rsid w:val="00D41AB6"/>
    <w:rsid w:val="00D460BC"/>
    <w:rsid w:val="00D468FC"/>
    <w:rsid w:val="00D47BFA"/>
    <w:rsid w:val="00D50CF5"/>
    <w:rsid w:val="00D520EF"/>
    <w:rsid w:val="00D524AE"/>
    <w:rsid w:val="00D544CE"/>
    <w:rsid w:val="00D5506E"/>
    <w:rsid w:val="00D56F83"/>
    <w:rsid w:val="00D57B70"/>
    <w:rsid w:val="00D609BD"/>
    <w:rsid w:val="00D613F0"/>
    <w:rsid w:val="00D628FD"/>
    <w:rsid w:val="00D66839"/>
    <w:rsid w:val="00D67E1E"/>
    <w:rsid w:val="00D70371"/>
    <w:rsid w:val="00D717A9"/>
    <w:rsid w:val="00D7329F"/>
    <w:rsid w:val="00D7421B"/>
    <w:rsid w:val="00D750ED"/>
    <w:rsid w:val="00D7602E"/>
    <w:rsid w:val="00D76B16"/>
    <w:rsid w:val="00D76BCA"/>
    <w:rsid w:val="00D77D71"/>
    <w:rsid w:val="00D80369"/>
    <w:rsid w:val="00D8061E"/>
    <w:rsid w:val="00D8194D"/>
    <w:rsid w:val="00D827E2"/>
    <w:rsid w:val="00D828DD"/>
    <w:rsid w:val="00D83860"/>
    <w:rsid w:val="00D87038"/>
    <w:rsid w:val="00D91992"/>
    <w:rsid w:val="00D920FE"/>
    <w:rsid w:val="00D93525"/>
    <w:rsid w:val="00D95A81"/>
    <w:rsid w:val="00D96156"/>
    <w:rsid w:val="00D97921"/>
    <w:rsid w:val="00DA089C"/>
    <w:rsid w:val="00DA17B0"/>
    <w:rsid w:val="00DA3CE5"/>
    <w:rsid w:val="00DA3D74"/>
    <w:rsid w:val="00DA3F08"/>
    <w:rsid w:val="00DA48C3"/>
    <w:rsid w:val="00DA5B29"/>
    <w:rsid w:val="00DA6556"/>
    <w:rsid w:val="00DA6AA0"/>
    <w:rsid w:val="00DA7FC6"/>
    <w:rsid w:val="00DB10E6"/>
    <w:rsid w:val="00DB24FD"/>
    <w:rsid w:val="00DB2825"/>
    <w:rsid w:val="00DB2F5D"/>
    <w:rsid w:val="00DB31ED"/>
    <w:rsid w:val="00DB3A11"/>
    <w:rsid w:val="00DB5E0C"/>
    <w:rsid w:val="00DB5F3F"/>
    <w:rsid w:val="00DB635D"/>
    <w:rsid w:val="00DB6A5E"/>
    <w:rsid w:val="00DB6FB5"/>
    <w:rsid w:val="00DB7D27"/>
    <w:rsid w:val="00DC3C18"/>
    <w:rsid w:val="00DC3C63"/>
    <w:rsid w:val="00DC3E9D"/>
    <w:rsid w:val="00DC500C"/>
    <w:rsid w:val="00DC7052"/>
    <w:rsid w:val="00DC7E3C"/>
    <w:rsid w:val="00DD0B08"/>
    <w:rsid w:val="00DD6936"/>
    <w:rsid w:val="00DE04B7"/>
    <w:rsid w:val="00DE09C8"/>
    <w:rsid w:val="00DE0B84"/>
    <w:rsid w:val="00DE29BF"/>
    <w:rsid w:val="00DE2AE8"/>
    <w:rsid w:val="00DE446D"/>
    <w:rsid w:val="00DE45BC"/>
    <w:rsid w:val="00DE6447"/>
    <w:rsid w:val="00DE7835"/>
    <w:rsid w:val="00DF0D7E"/>
    <w:rsid w:val="00DF277F"/>
    <w:rsid w:val="00DF497D"/>
    <w:rsid w:val="00DF610C"/>
    <w:rsid w:val="00DF75A8"/>
    <w:rsid w:val="00E0080A"/>
    <w:rsid w:val="00E00868"/>
    <w:rsid w:val="00E00FA6"/>
    <w:rsid w:val="00E01190"/>
    <w:rsid w:val="00E0243D"/>
    <w:rsid w:val="00E02706"/>
    <w:rsid w:val="00E07D6C"/>
    <w:rsid w:val="00E10A32"/>
    <w:rsid w:val="00E12345"/>
    <w:rsid w:val="00E130D4"/>
    <w:rsid w:val="00E13422"/>
    <w:rsid w:val="00E140BA"/>
    <w:rsid w:val="00E15166"/>
    <w:rsid w:val="00E174AA"/>
    <w:rsid w:val="00E20127"/>
    <w:rsid w:val="00E22A04"/>
    <w:rsid w:val="00E22FE0"/>
    <w:rsid w:val="00E231F3"/>
    <w:rsid w:val="00E251E6"/>
    <w:rsid w:val="00E26827"/>
    <w:rsid w:val="00E26E92"/>
    <w:rsid w:val="00E30088"/>
    <w:rsid w:val="00E30A72"/>
    <w:rsid w:val="00E3107D"/>
    <w:rsid w:val="00E31A28"/>
    <w:rsid w:val="00E31A6A"/>
    <w:rsid w:val="00E33DA9"/>
    <w:rsid w:val="00E35376"/>
    <w:rsid w:val="00E357C4"/>
    <w:rsid w:val="00E40B45"/>
    <w:rsid w:val="00E417B3"/>
    <w:rsid w:val="00E423A4"/>
    <w:rsid w:val="00E42E44"/>
    <w:rsid w:val="00E43FF7"/>
    <w:rsid w:val="00E527DA"/>
    <w:rsid w:val="00E52AD1"/>
    <w:rsid w:val="00E54D64"/>
    <w:rsid w:val="00E556CD"/>
    <w:rsid w:val="00E55B83"/>
    <w:rsid w:val="00E60BD6"/>
    <w:rsid w:val="00E61404"/>
    <w:rsid w:val="00E62345"/>
    <w:rsid w:val="00E62B7B"/>
    <w:rsid w:val="00E62E6B"/>
    <w:rsid w:val="00E63226"/>
    <w:rsid w:val="00E65194"/>
    <w:rsid w:val="00E672A1"/>
    <w:rsid w:val="00E70F9A"/>
    <w:rsid w:val="00E71350"/>
    <w:rsid w:val="00E71AF1"/>
    <w:rsid w:val="00E721D8"/>
    <w:rsid w:val="00E725DF"/>
    <w:rsid w:val="00E740D7"/>
    <w:rsid w:val="00E74D91"/>
    <w:rsid w:val="00E74E07"/>
    <w:rsid w:val="00E768F3"/>
    <w:rsid w:val="00E77DAA"/>
    <w:rsid w:val="00E82DC2"/>
    <w:rsid w:val="00E83547"/>
    <w:rsid w:val="00E86195"/>
    <w:rsid w:val="00E86B92"/>
    <w:rsid w:val="00E9139A"/>
    <w:rsid w:val="00E93DB5"/>
    <w:rsid w:val="00E949D5"/>
    <w:rsid w:val="00EA0799"/>
    <w:rsid w:val="00EA07BD"/>
    <w:rsid w:val="00EA0E2C"/>
    <w:rsid w:val="00EB1181"/>
    <w:rsid w:val="00EB382B"/>
    <w:rsid w:val="00EB5E83"/>
    <w:rsid w:val="00EB66F3"/>
    <w:rsid w:val="00EB7526"/>
    <w:rsid w:val="00EB7A18"/>
    <w:rsid w:val="00EB7C01"/>
    <w:rsid w:val="00EB7FEF"/>
    <w:rsid w:val="00EC06CE"/>
    <w:rsid w:val="00EC10C9"/>
    <w:rsid w:val="00EC31CE"/>
    <w:rsid w:val="00EC67D7"/>
    <w:rsid w:val="00ED2BF6"/>
    <w:rsid w:val="00ED48A5"/>
    <w:rsid w:val="00ED6A09"/>
    <w:rsid w:val="00ED6D70"/>
    <w:rsid w:val="00ED71C7"/>
    <w:rsid w:val="00ED7C41"/>
    <w:rsid w:val="00EE0989"/>
    <w:rsid w:val="00EE11F7"/>
    <w:rsid w:val="00EE1E9C"/>
    <w:rsid w:val="00EE2EC7"/>
    <w:rsid w:val="00EE3CA0"/>
    <w:rsid w:val="00EE48FA"/>
    <w:rsid w:val="00EE5AA9"/>
    <w:rsid w:val="00EE6912"/>
    <w:rsid w:val="00EE7577"/>
    <w:rsid w:val="00EE7FBF"/>
    <w:rsid w:val="00EF0E16"/>
    <w:rsid w:val="00EF135D"/>
    <w:rsid w:val="00EF2E27"/>
    <w:rsid w:val="00EF3CCB"/>
    <w:rsid w:val="00EF4211"/>
    <w:rsid w:val="00EF5005"/>
    <w:rsid w:val="00F00AF5"/>
    <w:rsid w:val="00F00B0D"/>
    <w:rsid w:val="00F00B20"/>
    <w:rsid w:val="00F014F4"/>
    <w:rsid w:val="00F01AC0"/>
    <w:rsid w:val="00F057CD"/>
    <w:rsid w:val="00F05D3A"/>
    <w:rsid w:val="00F07695"/>
    <w:rsid w:val="00F077A7"/>
    <w:rsid w:val="00F100A5"/>
    <w:rsid w:val="00F12C2B"/>
    <w:rsid w:val="00F222D1"/>
    <w:rsid w:val="00F24E58"/>
    <w:rsid w:val="00F25B55"/>
    <w:rsid w:val="00F27CF3"/>
    <w:rsid w:val="00F27CFC"/>
    <w:rsid w:val="00F309B2"/>
    <w:rsid w:val="00F30BF5"/>
    <w:rsid w:val="00F30CD9"/>
    <w:rsid w:val="00F32E2D"/>
    <w:rsid w:val="00F374BD"/>
    <w:rsid w:val="00F411F4"/>
    <w:rsid w:val="00F41505"/>
    <w:rsid w:val="00F417BD"/>
    <w:rsid w:val="00F42E14"/>
    <w:rsid w:val="00F453B2"/>
    <w:rsid w:val="00F467AB"/>
    <w:rsid w:val="00F4776A"/>
    <w:rsid w:val="00F509C7"/>
    <w:rsid w:val="00F509CE"/>
    <w:rsid w:val="00F512F6"/>
    <w:rsid w:val="00F513E0"/>
    <w:rsid w:val="00F51F24"/>
    <w:rsid w:val="00F53FE8"/>
    <w:rsid w:val="00F546BA"/>
    <w:rsid w:val="00F55284"/>
    <w:rsid w:val="00F57855"/>
    <w:rsid w:val="00F62DF4"/>
    <w:rsid w:val="00F62F65"/>
    <w:rsid w:val="00F62F8E"/>
    <w:rsid w:val="00F63C67"/>
    <w:rsid w:val="00F64125"/>
    <w:rsid w:val="00F647E8"/>
    <w:rsid w:val="00F65CA3"/>
    <w:rsid w:val="00F66453"/>
    <w:rsid w:val="00F70EE4"/>
    <w:rsid w:val="00F71AE3"/>
    <w:rsid w:val="00F71D67"/>
    <w:rsid w:val="00F71ED8"/>
    <w:rsid w:val="00F728D2"/>
    <w:rsid w:val="00F73C97"/>
    <w:rsid w:val="00F74EC9"/>
    <w:rsid w:val="00F76540"/>
    <w:rsid w:val="00F803C5"/>
    <w:rsid w:val="00F8330C"/>
    <w:rsid w:val="00F83726"/>
    <w:rsid w:val="00F84491"/>
    <w:rsid w:val="00F84E4C"/>
    <w:rsid w:val="00F8504D"/>
    <w:rsid w:val="00F90905"/>
    <w:rsid w:val="00F9483B"/>
    <w:rsid w:val="00FA1947"/>
    <w:rsid w:val="00FA2CC7"/>
    <w:rsid w:val="00FA5801"/>
    <w:rsid w:val="00FA6446"/>
    <w:rsid w:val="00FA6DC7"/>
    <w:rsid w:val="00FA6DE0"/>
    <w:rsid w:val="00FA6E29"/>
    <w:rsid w:val="00FA7A55"/>
    <w:rsid w:val="00FB110E"/>
    <w:rsid w:val="00FB1345"/>
    <w:rsid w:val="00FB17C9"/>
    <w:rsid w:val="00FB235F"/>
    <w:rsid w:val="00FB2580"/>
    <w:rsid w:val="00FB2B75"/>
    <w:rsid w:val="00FB2F64"/>
    <w:rsid w:val="00FB3D6C"/>
    <w:rsid w:val="00FB3E6D"/>
    <w:rsid w:val="00FB4F25"/>
    <w:rsid w:val="00FB7713"/>
    <w:rsid w:val="00FB7C75"/>
    <w:rsid w:val="00FC0837"/>
    <w:rsid w:val="00FC1DD6"/>
    <w:rsid w:val="00FC26A8"/>
    <w:rsid w:val="00FC3230"/>
    <w:rsid w:val="00FC420C"/>
    <w:rsid w:val="00FC4B63"/>
    <w:rsid w:val="00FC4F5F"/>
    <w:rsid w:val="00FC668B"/>
    <w:rsid w:val="00FD00AD"/>
    <w:rsid w:val="00FD0558"/>
    <w:rsid w:val="00FD101F"/>
    <w:rsid w:val="00FD134F"/>
    <w:rsid w:val="00FD214D"/>
    <w:rsid w:val="00FD4AC2"/>
    <w:rsid w:val="00FD6325"/>
    <w:rsid w:val="00FD6452"/>
    <w:rsid w:val="00FD6499"/>
    <w:rsid w:val="00FE1CA1"/>
    <w:rsid w:val="00FE279A"/>
    <w:rsid w:val="00FE415A"/>
    <w:rsid w:val="00FE5957"/>
    <w:rsid w:val="00FE6DBA"/>
    <w:rsid w:val="00FF0C96"/>
    <w:rsid w:val="00FF1C16"/>
    <w:rsid w:val="00FF2CCE"/>
    <w:rsid w:val="00FF33D4"/>
    <w:rsid w:val="00FF3F4B"/>
    <w:rsid w:val="00FF510D"/>
    <w:rsid w:val="00FF562C"/>
    <w:rsid w:val="00FF652F"/>
    <w:rsid w:val="00FF66E8"/>
    <w:rsid w:val="00FF6B64"/>
    <w:rsid w:val="00FF6F66"/>
    <w:rsid w:val="00FF7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0717F82C"/>
  <w15:docId w15:val="{850AB3F9-1D56-4171-9897-5D69D55FC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04EC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qFormat/>
    <w:rsid w:val="002B49C9"/>
    <w:pPr>
      <w:jc w:val="right"/>
      <w:outlineLvl w:val="0"/>
    </w:pPr>
    <w:rPr>
      <w:b/>
      <w:sz w:val="28"/>
      <w:szCs w:val="24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2B49C9"/>
    <w:pPr>
      <w:outlineLvl w:val="1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B1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B17C9"/>
  </w:style>
  <w:style w:type="paragraph" w:styleId="Footer">
    <w:name w:val="footer"/>
    <w:basedOn w:val="Normal"/>
    <w:link w:val="FooterChar"/>
    <w:uiPriority w:val="99"/>
    <w:unhideWhenUsed/>
    <w:rsid w:val="00FB1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B17C9"/>
  </w:style>
  <w:style w:type="paragraph" w:styleId="BalloonText">
    <w:name w:val="Balloon Text"/>
    <w:basedOn w:val="Normal"/>
    <w:link w:val="BalloonTextChar"/>
    <w:uiPriority w:val="99"/>
    <w:semiHidden/>
    <w:unhideWhenUsed/>
    <w:rsid w:val="00FB1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17C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C04E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C94333"/>
    <w:pPr>
      <w:spacing w:after="200" w:line="276" w:lineRule="auto"/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566CC3"/>
    <w:pPr>
      <w:spacing w:after="200"/>
    </w:pPr>
    <w:rPr>
      <w:b/>
      <w:bCs/>
      <w:color w:val="4F81BD" w:themeColor="accent1"/>
      <w:sz w:val="18"/>
      <w:szCs w:val="18"/>
    </w:rPr>
  </w:style>
  <w:style w:type="paragraph" w:styleId="BodyText">
    <w:name w:val="Body Text"/>
    <w:basedOn w:val="Normal"/>
    <w:link w:val="BodyTextChar"/>
    <w:semiHidden/>
    <w:rsid w:val="00856B50"/>
    <w:rPr>
      <w:rFonts w:ascii="Times New Roman" w:eastAsia="Times New Roman" w:hAnsi="Times New Roman" w:cs="Times New Roman"/>
      <w:b/>
      <w:bCs/>
      <w:sz w:val="40"/>
      <w:szCs w:val="24"/>
    </w:rPr>
  </w:style>
  <w:style w:type="character" w:customStyle="1" w:styleId="BodyTextChar">
    <w:name w:val="Body Text Char"/>
    <w:basedOn w:val="DefaultParagraphFont"/>
    <w:link w:val="BodyText"/>
    <w:semiHidden/>
    <w:rsid w:val="00856B50"/>
    <w:rPr>
      <w:rFonts w:ascii="Times New Roman" w:eastAsia="Times New Roman" w:hAnsi="Times New Roman" w:cs="Times New Roman"/>
      <w:b/>
      <w:bCs/>
      <w:sz w:val="40"/>
      <w:szCs w:val="24"/>
    </w:rPr>
  </w:style>
  <w:style w:type="character" w:customStyle="1" w:styleId="Heading1Char">
    <w:name w:val="Heading 1 Char"/>
    <w:basedOn w:val="DefaultParagraphFont"/>
    <w:link w:val="Heading1"/>
    <w:rsid w:val="002B49C9"/>
    <w:rPr>
      <w:b/>
      <w:sz w:val="28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2B49C9"/>
    <w:rPr>
      <w:b/>
      <w:color w:val="FFFFFF" w:themeColor="background1"/>
      <w:sz w:val="28"/>
      <w:szCs w:val="24"/>
    </w:rPr>
  </w:style>
  <w:style w:type="character" w:styleId="PlaceholderText">
    <w:name w:val="Placeholder Text"/>
    <w:basedOn w:val="DefaultParagraphFont"/>
    <w:uiPriority w:val="99"/>
    <w:semiHidden/>
    <w:rsid w:val="00091E85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0342E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342E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342E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42E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342EC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7A7EFE"/>
    <w:rPr>
      <w:color w:val="0000FF" w:themeColor="hyperlink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A20E6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2">
    <w:name w:val="Table Grid2"/>
    <w:basedOn w:val="TableNormal"/>
    <w:next w:val="TableGrid"/>
    <w:rsid w:val="00332659"/>
    <w:pPr>
      <w:spacing w:after="0" w:line="240" w:lineRule="auto"/>
    </w:pPr>
    <w:rPr>
      <w:rFonts w:ascii="Palatino Linotype" w:eastAsia="Times New Roman" w:hAnsi="Palatino Linotype" w:cs="Times New Roman"/>
      <w:sz w:val="18"/>
      <w:szCs w:val="24"/>
    </w:rPr>
    <w:tblPr>
      <w:jc w:val="center"/>
      <w:tblBorders>
        <w:top w:val="double" w:sz="4" w:space="0" w:color="auto"/>
        <w:left w:val="double" w:sz="4" w:space="0" w:color="auto"/>
        <w:bottom w:val="double" w:sz="4" w:space="0" w:color="auto"/>
        <w:right w:val="double" w:sz="4" w:space="0" w:color="auto"/>
        <w:insideH w:val="single" w:sz="4" w:space="0" w:color="auto"/>
        <w:insideV w:val="single" w:sz="4" w:space="0" w:color="auto"/>
      </w:tblBorders>
    </w:tblPr>
    <w:trPr>
      <w:cantSplit/>
      <w:jc w:val="center"/>
    </w:trPr>
    <w:tcPr>
      <w:vAlign w:val="center"/>
    </w:tcPr>
    <w:tblStylePr w:type="firstRow">
      <w:rPr>
        <w:rFonts w:ascii="Garamond" w:hAnsi="Garamond"/>
        <w:b/>
        <w:sz w:val="18"/>
      </w:rPr>
      <w:tblPr/>
      <w:tcPr>
        <w:shd w:val="clear" w:color="auto" w:fill="DBE5F1" w:themeFill="accent1" w:themeFillTint="33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B81539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C57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719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6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northwestern.edu/risk/risk-insurance/certificates-of-insurance/index.html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hyperlink" Target="https://www.google.com/search?rlz=1C1GCEU_enUS832US832&amp;tbs=lf:1,lf_ui:4&amp;tbm=lcl&amp;sxsrf=ALeKk018EHjje_jXKpI-XYcYwuyt6tFUxA:1628889730337&amp;q=chicago+fire+department+phone+number&amp;rflfq=1&amp;num=10&amp;ved=2ahUKEwjktoSO967yAhU6r5UCHSvICwkQtgN6BAgbEAM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northwestern.edu/risk/environmental-health-safety/facility-safety/fall-protection.html" TargetMode="Externa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northwestern.edu/transportation-parking/" TargetMode="External"/><Relationship Id="rId5" Type="http://schemas.openxmlformats.org/officeDocument/2006/relationships/styles" Target="styles.xml"/><Relationship Id="rId15" Type="http://schemas.openxmlformats.org/officeDocument/2006/relationships/hyperlink" Target="https://www.chicago.gov/content/dam/city/depts/dol/rulesandregs/CraneOperations.pdf" TargetMode="External"/><Relationship Id="rId10" Type="http://schemas.openxmlformats.org/officeDocument/2006/relationships/hyperlink" Target="mailto:ehs@northwestern.edu" TargetMode="Externa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northwestern.edu/risk/risk-insurance/certificates-of-insurance/index.htm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\My%20Documents\TR%20-%20SOP%20Templat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3A2FF9007028488B9C099E2888782C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12ECC3-53DB-4055-BEC6-CE1A67C85DD8}"/>
      </w:docPartPr>
      <w:docPartBody>
        <w:p w:rsidR="00D30962" w:rsidRDefault="00ED03DD" w:rsidP="00ED03DD">
          <w:pPr>
            <w:pStyle w:val="3A2FF9007028488B9C099E2888782CC5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11DE698F81849C4A1495F1B2652E0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2C2263-FC0D-4E6F-8395-1E073A84C36D}"/>
      </w:docPartPr>
      <w:docPartBody>
        <w:p w:rsidR="00D30962" w:rsidRDefault="00ED03DD" w:rsidP="00ED03DD">
          <w:pPr>
            <w:pStyle w:val="B11DE698F81849C4A1495F1B2652E0E2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87C3130FF2B4BAA856DE795A36C18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EAF149-2A6D-4E37-82CC-1D9028AB7BEB}"/>
      </w:docPartPr>
      <w:docPartBody>
        <w:p w:rsidR="00D30962" w:rsidRDefault="00ED03DD" w:rsidP="00ED03DD">
          <w:pPr>
            <w:pStyle w:val="287C3130FF2B4BAA856DE795A36C189E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9A37DCD12D44E2282F40903CF3FF9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02B79B-D4B3-40F1-8D59-85921D2BC4EE}"/>
      </w:docPartPr>
      <w:docPartBody>
        <w:p w:rsidR="00D30962" w:rsidRDefault="00ED03DD" w:rsidP="00ED03DD">
          <w:pPr>
            <w:pStyle w:val="C9A37DCD12D44E2282F40903CF3FF94C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EC36DBC8C094AFE8588E59EA36A31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03B098-2B01-41CD-A1FE-B08A41EC3CE8}"/>
      </w:docPartPr>
      <w:docPartBody>
        <w:p w:rsidR="00D30962" w:rsidRDefault="00ED03DD" w:rsidP="00ED03DD">
          <w:pPr>
            <w:pStyle w:val="4EC36DBC8C094AFE8588E59EA36A3126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CE993DAE4E64C5A86066ED1BA2BD3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7F546A-430E-4E40-B8B7-11E12446B6D5}"/>
      </w:docPartPr>
      <w:docPartBody>
        <w:p w:rsidR="00D30962" w:rsidRDefault="00ED03DD" w:rsidP="00ED03DD">
          <w:pPr>
            <w:pStyle w:val="ECE993DAE4E64C5A86066ED1BA2BD3CD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2B7A3CEA9404DF7BEA6933022E2A8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C5282B-41EB-4C94-A124-18950017968D}"/>
      </w:docPartPr>
      <w:docPartBody>
        <w:p w:rsidR="00D30962" w:rsidRDefault="00ED03DD" w:rsidP="00ED03DD">
          <w:pPr>
            <w:pStyle w:val="C2B7A3CEA9404DF7BEA6933022E2A84E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682B4F6792646C6954408BBBF0C39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FDF4A4-90AA-4CC7-BC1A-FA1A98627A98}"/>
      </w:docPartPr>
      <w:docPartBody>
        <w:p w:rsidR="00D30962" w:rsidRDefault="00ED03DD" w:rsidP="00ED03DD">
          <w:pPr>
            <w:pStyle w:val="F682B4F6792646C6954408BBBF0C397F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9DF982642FD422383A8EE31794480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0B568E-B8B7-4E86-B8E9-482A351C7200}"/>
      </w:docPartPr>
      <w:docPartBody>
        <w:p w:rsidR="00D30962" w:rsidRDefault="00ED03DD" w:rsidP="00ED03DD">
          <w:pPr>
            <w:pStyle w:val="C9DF982642FD422383A8EE3179448071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83A41D165754F559DCE41D3547D8D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363BF2-9F3B-4A05-8D03-AA418E578D63}"/>
      </w:docPartPr>
      <w:docPartBody>
        <w:p w:rsidR="00D30962" w:rsidRDefault="00ED03DD" w:rsidP="00ED03DD">
          <w:pPr>
            <w:pStyle w:val="483A41D165754F559DCE41D3547D8D8E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4DCEB0BA5264BF29626C06DF18CF5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0DA1C5-CA1E-4BF5-A252-2ACD9EA878EC}"/>
      </w:docPartPr>
      <w:docPartBody>
        <w:p w:rsidR="00D30962" w:rsidRDefault="00ED03DD" w:rsidP="00ED03DD">
          <w:pPr>
            <w:pStyle w:val="D4DCEB0BA5264BF29626C06DF18CF56E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4590343C0424A65B6ED629438016B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32725E-88DC-41D4-B2C4-C7E422DED912}"/>
      </w:docPartPr>
      <w:docPartBody>
        <w:p w:rsidR="00D30962" w:rsidRDefault="00ED03DD" w:rsidP="00ED03DD">
          <w:pPr>
            <w:pStyle w:val="A4590343C0424A65B6ED629438016B72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31F5F7A074045458ACF6AD392EF61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F1D502-F545-4919-A10B-10272DE73253}"/>
      </w:docPartPr>
      <w:docPartBody>
        <w:p w:rsidR="00D30962" w:rsidRDefault="00ED03DD" w:rsidP="00ED03DD">
          <w:pPr>
            <w:pStyle w:val="131F5F7A074045458ACF6AD392EF612A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A81916DA21149A8A87B66017C6D86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BDEB1F-ABEB-4387-A389-193A67C44FA5}"/>
      </w:docPartPr>
      <w:docPartBody>
        <w:p w:rsidR="00D30962" w:rsidRDefault="00ED03DD" w:rsidP="00ED03DD">
          <w:pPr>
            <w:pStyle w:val="0A81916DA21149A8A87B66017C6D860C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8E40D4AB3BF48368133439716CD42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E27F69-2D2E-4F52-8EFB-4541BF5B4ACA}"/>
      </w:docPartPr>
      <w:docPartBody>
        <w:p w:rsidR="00D30962" w:rsidRDefault="00ED03DD" w:rsidP="00ED03DD">
          <w:pPr>
            <w:pStyle w:val="28E40D4AB3BF48368133439716CD4240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A9E316475FD4ADC8527AE66DABFA9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879A02-19BB-453A-9B15-E3BF3C0DDE84}"/>
      </w:docPartPr>
      <w:docPartBody>
        <w:p w:rsidR="00D30962" w:rsidRDefault="00ED03DD" w:rsidP="00ED03DD">
          <w:pPr>
            <w:pStyle w:val="2A9E316475FD4ADC8527AE66DABFA993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B78ECB786F8498495C59FA7F2216B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3A9937-7554-416F-962C-FC3D5A712333}"/>
      </w:docPartPr>
      <w:docPartBody>
        <w:p w:rsidR="00D30962" w:rsidRDefault="00ED03DD" w:rsidP="00ED03DD">
          <w:pPr>
            <w:pStyle w:val="4B78ECB786F8498495C59FA7F2216B7D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A49EAB4B1A74671864EF14DC63210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FFE5DF-A0AD-4775-B2E7-8E88AD6C3965}"/>
      </w:docPartPr>
      <w:docPartBody>
        <w:p w:rsidR="00D30962" w:rsidRDefault="00ED03DD" w:rsidP="00ED03DD">
          <w:pPr>
            <w:pStyle w:val="2A49EAB4B1A74671864EF14DC6321023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252B40075FE4AF29942ACE82EA4D3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F8050A-7219-4044-B914-B3A738BAF1B1}"/>
      </w:docPartPr>
      <w:docPartBody>
        <w:p w:rsidR="00D30962" w:rsidRDefault="00ED03DD" w:rsidP="00ED03DD">
          <w:pPr>
            <w:pStyle w:val="D252B40075FE4AF29942ACE82EA4D376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E63E1B4D6E247BFB5863008BF0342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13578D-223B-474C-8638-84C37973FA5B}"/>
      </w:docPartPr>
      <w:docPartBody>
        <w:p w:rsidR="00D30962" w:rsidRDefault="00ED03DD" w:rsidP="00ED03DD">
          <w:pPr>
            <w:pStyle w:val="EE63E1B4D6E247BFB5863008BF0342D2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4577FBBA7764E9B95FB6CACB32346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1BECAE-106A-4385-A116-C53B9C77A3D3}"/>
      </w:docPartPr>
      <w:docPartBody>
        <w:p w:rsidR="00D30962" w:rsidRDefault="00ED03DD" w:rsidP="00ED03DD">
          <w:pPr>
            <w:pStyle w:val="34577FBBA7764E9B95FB6CACB32346CA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CDDFA04206A415D9E3AB6F8ED042F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8FFCD0-080A-45FB-AB60-64D94A965421}"/>
      </w:docPartPr>
      <w:docPartBody>
        <w:p w:rsidR="00D30962" w:rsidRDefault="00ED03DD" w:rsidP="00ED03DD">
          <w:pPr>
            <w:pStyle w:val="BCDDFA04206A415D9E3AB6F8ED042FA8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D01CB9931C744F68CF99B81E06514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502D0A-0CE8-4C56-B512-4D73710C7E83}"/>
      </w:docPartPr>
      <w:docPartBody>
        <w:p w:rsidR="00D30962" w:rsidRDefault="00ED03DD" w:rsidP="00ED03DD">
          <w:pPr>
            <w:pStyle w:val="CD01CB9931C744F68CF99B81E065143D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DA571AD6DB54E21A901AE299F858B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7B10FA-52EF-4DF4-A8AF-A96212A36C86}"/>
      </w:docPartPr>
      <w:docPartBody>
        <w:p w:rsidR="00000000" w:rsidRDefault="00D30962" w:rsidP="00D30962">
          <w:pPr>
            <w:pStyle w:val="FDA571AD6DB54E21A901AE299F858B78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sDel="0" w:formatting="0"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3DD"/>
    <w:rsid w:val="00D30962"/>
    <w:rsid w:val="00ED0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30962"/>
    <w:rPr>
      <w:color w:val="808080"/>
    </w:rPr>
  </w:style>
  <w:style w:type="paragraph" w:customStyle="1" w:styleId="FDA571AD6DB54E21A901AE299F858B78">
    <w:name w:val="FDA571AD6DB54E21A901AE299F858B78"/>
    <w:rsid w:val="00D30962"/>
  </w:style>
  <w:style w:type="paragraph" w:customStyle="1" w:styleId="3A2FF9007028488B9C099E2888782CC5">
    <w:name w:val="3A2FF9007028488B9C099E2888782CC5"/>
    <w:rsid w:val="00ED03DD"/>
  </w:style>
  <w:style w:type="paragraph" w:customStyle="1" w:styleId="B11DE698F81849C4A1495F1B2652E0E2">
    <w:name w:val="B11DE698F81849C4A1495F1B2652E0E2"/>
    <w:rsid w:val="00ED03DD"/>
  </w:style>
  <w:style w:type="paragraph" w:customStyle="1" w:styleId="287C3130FF2B4BAA856DE795A36C189E">
    <w:name w:val="287C3130FF2B4BAA856DE795A36C189E"/>
    <w:rsid w:val="00ED03DD"/>
  </w:style>
  <w:style w:type="paragraph" w:customStyle="1" w:styleId="C9A37DCD12D44E2282F40903CF3FF94C">
    <w:name w:val="C9A37DCD12D44E2282F40903CF3FF94C"/>
    <w:rsid w:val="00ED03DD"/>
  </w:style>
  <w:style w:type="paragraph" w:customStyle="1" w:styleId="4EC36DBC8C094AFE8588E59EA36A3126">
    <w:name w:val="4EC36DBC8C094AFE8588E59EA36A3126"/>
    <w:rsid w:val="00ED03DD"/>
  </w:style>
  <w:style w:type="paragraph" w:customStyle="1" w:styleId="ECE993DAE4E64C5A86066ED1BA2BD3CD">
    <w:name w:val="ECE993DAE4E64C5A86066ED1BA2BD3CD"/>
    <w:rsid w:val="00ED03DD"/>
  </w:style>
  <w:style w:type="paragraph" w:customStyle="1" w:styleId="C2B7A3CEA9404DF7BEA6933022E2A84E">
    <w:name w:val="C2B7A3CEA9404DF7BEA6933022E2A84E"/>
    <w:rsid w:val="00ED03DD"/>
  </w:style>
  <w:style w:type="paragraph" w:customStyle="1" w:styleId="F682B4F6792646C6954408BBBF0C397F">
    <w:name w:val="F682B4F6792646C6954408BBBF0C397F"/>
    <w:rsid w:val="00ED03DD"/>
  </w:style>
  <w:style w:type="paragraph" w:customStyle="1" w:styleId="C9DF982642FD422383A8EE3179448071">
    <w:name w:val="C9DF982642FD422383A8EE3179448071"/>
    <w:rsid w:val="00ED03DD"/>
  </w:style>
  <w:style w:type="paragraph" w:customStyle="1" w:styleId="483A41D165754F559DCE41D3547D8D8E">
    <w:name w:val="483A41D165754F559DCE41D3547D8D8E"/>
    <w:rsid w:val="00ED03DD"/>
  </w:style>
  <w:style w:type="paragraph" w:customStyle="1" w:styleId="D4DCEB0BA5264BF29626C06DF18CF56E">
    <w:name w:val="D4DCEB0BA5264BF29626C06DF18CF56E"/>
    <w:rsid w:val="00ED03DD"/>
  </w:style>
  <w:style w:type="paragraph" w:customStyle="1" w:styleId="A4590343C0424A65B6ED629438016B72">
    <w:name w:val="A4590343C0424A65B6ED629438016B72"/>
    <w:rsid w:val="00ED03DD"/>
  </w:style>
  <w:style w:type="paragraph" w:customStyle="1" w:styleId="131F5F7A074045458ACF6AD392EF612A">
    <w:name w:val="131F5F7A074045458ACF6AD392EF612A"/>
    <w:rsid w:val="00ED03DD"/>
  </w:style>
  <w:style w:type="paragraph" w:customStyle="1" w:styleId="0A81916DA21149A8A87B66017C6D860C">
    <w:name w:val="0A81916DA21149A8A87B66017C6D860C"/>
    <w:rsid w:val="00ED03DD"/>
  </w:style>
  <w:style w:type="paragraph" w:customStyle="1" w:styleId="28E40D4AB3BF48368133439716CD4240">
    <w:name w:val="28E40D4AB3BF48368133439716CD4240"/>
    <w:rsid w:val="00ED03DD"/>
  </w:style>
  <w:style w:type="paragraph" w:customStyle="1" w:styleId="2A9E316475FD4ADC8527AE66DABFA993">
    <w:name w:val="2A9E316475FD4ADC8527AE66DABFA993"/>
    <w:rsid w:val="00ED03DD"/>
  </w:style>
  <w:style w:type="paragraph" w:customStyle="1" w:styleId="4B78ECB786F8498495C59FA7F2216B7D">
    <w:name w:val="4B78ECB786F8498495C59FA7F2216B7D"/>
    <w:rsid w:val="00ED03DD"/>
  </w:style>
  <w:style w:type="paragraph" w:customStyle="1" w:styleId="2A49EAB4B1A74671864EF14DC6321023">
    <w:name w:val="2A49EAB4B1A74671864EF14DC6321023"/>
    <w:rsid w:val="00ED03DD"/>
  </w:style>
  <w:style w:type="paragraph" w:customStyle="1" w:styleId="D252B40075FE4AF29942ACE82EA4D376">
    <w:name w:val="D252B40075FE4AF29942ACE82EA4D376"/>
    <w:rsid w:val="00ED03DD"/>
  </w:style>
  <w:style w:type="paragraph" w:customStyle="1" w:styleId="EE63E1B4D6E247BFB5863008BF0342D2">
    <w:name w:val="EE63E1B4D6E247BFB5863008BF0342D2"/>
    <w:rsid w:val="00ED03DD"/>
  </w:style>
  <w:style w:type="paragraph" w:customStyle="1" w:styleId="34577FBBA7764E9B95FB6CACB32346CA">
    <w:name w:val="34577FBBA7764E9B95FB6CACB32346CA"/>
    <w:rsid w:val="00ED03DD"/>
  </w:style>
  <w:style w:type="paragraph" w:customStyle="1" w:styleId="BCDDFA04206A415D9E3AB6F8ED042FA8">
    <w:name w:val="BCDDFA04206A415D9E3AB6F8ED042FA8"/>
    <w:rsid w:val="00ED03DD"/>
  </w:style>
  <w:style w:type="paragraph" w:customStyle="1" w:styleId="CD01CB9931C744F68CF99B81E065143D">
    <w:name w:val="CD01CB9931C744F68CF99B81E065143D"/>
    <w:rsid w:val="00ED03D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7-03-21T14:25:35.347"/>
    </inkml:context>
    <inkml:brush xml:id="br0">
      <inkml:brushProperty name="width" value="0.03333" units="cm"/>
      <inkml:brushProperty name="height" value="0.03333" units="cm"/>
    </inkml:brush>
  </inkml:definitions>
  <inkml:trace contextRef="#ctx0" brushRef="#br0">3834 6089 2176,'-12'0'1024,"12"13"-1024,0-13 1152,0 0-1152,12 0 0,-12 0 0,0 0 128,0 0-128,0 13 0,0-13 128,0 0 128,0 0-128,0 0 128,0 0-128,0 0 128,0-13-128,0 13 0,0 0-128,-12 0 128,24 0 0,-12 0 0,0 0 0,-12-13 0,12 13-128,0 0 128,0 0-128,0 0 128,0 0-128,12 0 0,-12 0 0,0 0 0,0 0 128,0 0 0,0 0 0,0 0 128,0 0 0,0 0 0,0 0-128,0 0 0,0 0-128,0 0 128,0 0-128,0 0 0,0 0 0,0 0 0,-12-12 128,12 12 0,0 0-128,0 0 128,0 0-128,0 0 128,0 0-128,0 0 128,0 0-128,0 0 0,0 0 0,0 0 0,0 0 0,0 0 0,0 0 0,0 0 128,0 0-128,0 0 0,0 0 0,0 0 128,0 0-128,0 0 0,0 0-128,0 0 128,0 0 0,0 0 0,0 0 128,0 0 0,0 0 0,0 0 0,0 0-128,0 0 128,0 0-128,0 0 128,0 0-128,0 0 128,0 0-128,0 0 128,0 0-128,0 0 128,0 0 0,0 0 0,0 0-128,0-13 128,0 13-128,0 0 128,0 0-128,0 0 0,0 0 0,0 0 0,0 0 0,0 0 0,0 0 0,0 0 0,0 0 0,0 0 0,0 0 0,0 0 128,0 0-128,0 0 0,0 0 0,0 0 0,0 0 0,0 0 0,0 0 0,0 0 0,0 0 0,0 0 0,0 0 0,0 0 0,0 0 0,0 0 0,0 0 0,0 0 0,0-12 0,0 12 128,0 0-128,0 0 0,0 0 0,0 0 0,0 0 0,0 0 0,0 0 0,0 0 128,0 0-128,0 0 0,0 0 0,0 0 0,0 0 0,0 0 0,0 0 0,0 0 0,0 0 0,0 0 128,0-13-128,0 13 128,0 0-128,0 0 0,0 0-128,0 0 128,0 0-128,0 0 128,0 0-640,0-12 128,0 12-896,12 0 128</inkml:trace>
</inkml:ink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7-03-21T14:25:35.347"/>
    </inkml:context>
    <inkml:brush xml:id="br0">
      <inkml:brushProperty name="width" value="0.03333" units="cm"/>
      <inkml:brushProperty name="height" value="0.03333" units="cm"/>
    </inkml:brush>
  </inkml:definitions>
  <inkml:trace contextRef="#ctx0" brushRef="#br0">3834 6089 2176,'-12'0'1024,"12"13"-1024,0-13 1152,0 0-1152,12 0 0,-12 0 0,0 0 128,0 0-128,0 13 0,0-13 128,0 0 128,0 0-128,0 0 128,0 0-128,0 0 128,0-13-128,0 13 0,0 0-128,-12 0 128,24 0 0,-12 0 0,0 0 0,-12-13 0,12 13-128,0 0 128,0 0-128,0 0 128,0 0-128,12 0 0,-12 0 0,0 0 0,0 0 128,0 0 0,0 0 0,0 0 128,0 0 0,0 0 0,0 0-128,0 0 0,0 0-128,0 0 128,0 0-128,0 0 0,0 0 0,0 0 0,-12-12 128,12 12 0,0 0-128,0 0 128,0 0-128,0 0 128,0 0-128,0 0 128,0 0-128,0 0 0,0 0 0,0 0 0,0 0 0,0 0 0,0 0 0,0 0 128,0 0-128,0 0 0,0 0 0,0 0 128,0 0-128,0 0 0,0 0-128,0 0 128,0 0 0,0 0 0,0 0 128,0 0 0,0 0 0,0 0 0,0 0-128,0 0 128,0 0-128,0 0 128,0 0-128,0 0 128,0 0-128,0 0 128,0 0-128,0 0 128,0 0 0,0 0 0,0 0-128,0-13 128,0 13-128,0 0 128,0 0-128,0 0 0,0 0 0,0 0 0,0 0 0,0 0 0,0 0 0,0 0 0,0 0 0,0 0 0,0 0 0,0 0 128,0 0-128,0 0 0,0 0 0,0 0 0,0 0 0,0 0 0,0 0 0,0 0 0,0 0 0,0 0 0,0 0 0,0 0 0,0 0 0,0 0 0,0 0 0,0 0 0,0-12 0,0 12 128,0 0-128,0 0 0,0 0 0,0 0 0,0 0 0,0 0 0,0 0 0,0 0 128,0 0-128,0 0 0,0 0 0,0 0 0,0 0 0,0 0 0,0 0 0,0 0 0,0 0 0,0 0 128,0-13-128,0 13 128,0 0-128,0 0 0,0 0-128,0 0 128,0 0-128,0 0 128,0 0-640,0-12 128,0 12-896,12 0 128</inkml:trace>
</inkml:ink>
</file>

<file path=customXml/itemProps1.xml><?xml version="1.0" encoding="utf-8"?>
<ds:datastoreItem xmlns:ds="http://schemas.openxmlformats.org/officeDocument/2006/customXml" ds:itemID="{EBC5EB1E-938E-4B13-BCA9-09EB743EDF3D}">
  <ds:schemaRefs>
    <ds:schemaRef ds:uri="http://www.w3.org/2003/InkML"/>
  </ds:schemaRefs>
</ds:datastoreItem>
</file>

<file path=customXml/itemProps2.xml><?xml version="1.0" encoding="utf-8"?>
<ds:datastoreItem xmlns:ds="http://schemas.openxmlformats.org/officeDocument/2006/customXml" ds:itemID="{2AF15427-19BB-480C-82CA-D08FFB99944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9E6C2B0-3F84-4E72-80B5-0FA1001AA78E}">
  <ds:schemaRefs>
    <ds:schemaRef ds:uri="http://www.w3.org/2003/InkM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TR - SOP Template</Template>
  <TotalTime>4</TotalTime>
  <Pages>2</Pages>
  <Words>840</Words>
  <Characters>4790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Ascent</Company>
  <LinksUpToDate>false</LinksUpToDate>
  <CharactersWithSpaces>5619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Gaspare Biundo</dc:creator>
  <cp:keywords/>
  <dc:description/>
  <cp:lastModifiedBy>Nathaniel Knautz</cp:lastModifiedBy>
  <cp:revision>3</cp:revision>
  <cp:lastPrinted>2020-10-09T16:30:00Z</cp:lastPrinted>
  <dcterms:created xsi:type="dcterms:W3CDTF">2022-03-22T18:46:00Z</dcterms:created>
  <dcterms:modified xsi:type="dcterms:W3CDTF">2022-04-13T16:24:00Z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-2046725089</vt:i4>
  </property>
</Properties>
</file>