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5FC6C" w14:textId="6EAD35ED" w:rsidR="001E3107" w:rsidRPr="0099041C" w:rsidRDefault="001E3107" w:rsidP="00780E07">
      <w:pPr>
        <w:keepNext/>
        <w:tabs>
          <w:tab w:val="left" w:pos="1092"/>
        </w:tabs>
        <w:rPr>
          <w:rFonts w:cstheme="minorHAnsi"/>
          <w:sz w:val="12"/>
          <w:szCs w:val="12"/>
        </w:rPr>
      </w:pPr>
    </w:p>
    <w:tbl>
      <w:tblPr>
        <w:tblStyle w:val="TableGrid"/>
        <w:tblpPr w:leftFromText="187" w:rightFromText="187" w:vertAnchor="text" w:horzAnchor="margin" w:tblpY="16"/>
        <w:tblOverlap w:val="never"/>
        <w:tblW w:w="10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0"/>
      </w:tblGrid>
      <w:tr w:rsidR="0073095E" w:rsidRPr="006D644F" w14:paraId="5589D67B" w14:textId="77777777" w:rsidTr="0073095E">
        <w:trPr>
          <w:trHeight w:val="288"/>
        </w:trPr>
        <w:tc>
          <w:tcPr>
            <w:tcW w:w="10800" w:type="dxa"/>
            <w:tcBorders>
              <w:top w:val="single" w:sz="4" w:space="0" w:color="auto"/>
            </w:tcBorders>
            <w:shd w:val="clear" w:color="auto" w:fill="4E2A84"/>
            <w:vAlign w:val="center"/>
          </w:tcPr>
          <w:p w14:paraId="5569C3D0" w14:textId="77777777" w:rsidR="0073095E" w:rsidRPr="006D644F" w:rsidRDefault="0073095E" w:rsidP="0073095E">
            <w:pPr>
              <w:keepNext/>
              <w:rPr>
                <w:rFonts w:cstheme="minorHAnsi"/>
                <w:b/>
                <w:color w:val="FFFFFF" w:themeColor="background1"/>
                <w:szCs w:val="24"/>
              </w:rPr>
            </w:pPr>
            <w:r w:rsidRPr="006D644F">
              <w:rPr>
                <w:rFonts w:cstheme="minorHAnsi"/>
                <w:b/>
                <w:color w:val="FFFFFF" w:themeColor="background1"/>
                <w:szCs w:val="24"/>
              </w:rPr>
              <w:t>I. Instructions</w:t>
            </w:r>
          </w:p>
        </w:tc>
      </w:tr>
      <w:tr w:rsidR="0073095E" w:rsidRPr="006D644F" w14:paraId="32E8F762" w14:textId="77777777" w:rsidTr="0073095E">
        <w:trPr>
          <w:trHeight w:val="1042"/>
        </w:trPr>
        <w:tc>
          <w:tcPr>
            <w:tcW w:w="10800" w:type="dxa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23F6174F" w14:textId="2F134FE4" w:rsidR="0073095E" w:rsidRPr="00211DE4" w:rsidRDefault="0073095E" w:rsidP="0073095E">
            <w:pPr>
              <w:rPr>
                <w:rFonts w:cstheme="minorHAnsi"/>
                <w:sz w:val="20"/>
                <w:szCs w:val="20"/>
              </w:rPr>
            </w:pPr>
            <w:r w:rsidRPr="00211DE4">
              <w:rPr>
                <w:rFonts w:cstheme="minorHAnsi"/>
                <w:sz w:val="20"/>
                <w:szCs w:val="20"/>
              </w:rPr>
              <w:t xml:space="preserve">The use of </w:t>
            </w:r>
            <w:r w:rsidR="00F47070" w:rsidRPr="00211DE4">
              <w:rPr>
                <w:rFonts w:cstheme="minorHAnsi"/>
                <w:sz w:val="20"/>
                <w:szCs w:val="20"/>
              </w:rPr>
              <w:t>helicopters</w:t>
            </w:r>
            <w:r w:rsidRPr="00211DE4">
              <w:rPr>
                <w:rFonts w:cstheme="minorHAnsi"/>
                <w:sz w:val="20"/>
                <w:szCs w:val="20"/>
              </w:rPr>
              <w:t xml:space="preserve"> for critical lift operations on campus can pose a variety of hazards and challenges. Before using this checklist</w:t>
            </w:r>
            <w:r w:rsidR="00075849" w:rsidRPr="00211DE4">
              <w:rPr>
                <w:rFonts w:cstheme="minorHAnsi"/>
                <w:sz w:val="20"/>
                <w:szCs w:val="20"/>
              </w:rPr>
              <w:t>,</w:t>
            </w:r>
            <w:r w:rsidRPr="00211DE4">
              <w:rPr>
                <w:rFonts w:cstheme="minorHAnsi"/>
                <w:sz w:val="20"/>
                <w:szCs w:val="20"/>
              </w:rPr>
              <w:t xml:space="preserve"> consider the necessity and feasibility of using a </w:t>
            </w:r>
            <w:r w:rsidR="00F47070" w:rsidRPr="00211DE4">
              <w:rPr>
                <w:rFonts w:cstheme="minorHAnsi"/>
                <w:sz w:val="20"/>
                <w:szCs w:val="20"/>
              </w:rPr>
              <w:t>helicopter</w:t>
            </w:r>
            <w:r w:rsidR="005452FB" w:rsidRPr="00211DE4">
              <w:rPr>
                <w:rFonts w:cstheme="minorHAnsi"/>
                <w:sz w:val="20"/>
                <w:szCs w:val="20"/>
              </w:rPr>
              <w:t xml:space="preserve"> </w:t>
            </w:r>
            <w:r w:rsidR="005452FB" w:rsidRPr="00211DE4">
              <w:rPr>
                <w:rStyle w:val="cf01"/>
                <w:rFonts w:asciiTheme="minorHAnsi" w:hAnsiTheme="minorHAnsi" w:cstheme="minorHAnsi"/>
                <w:sz w:val="20"/>
                <w:szCs w:val="20"/>
              </w:rPr>
              <w:t>and the availability of alternative options</w:t>
            </w:r>
            <w:r w:rsidRPr="00211DE4">
              <w:rPr>
                <w:rFonts w:cstheme="minorHAnsi"/>
                <w:sz w:val="20"/>
                <w:szCs w:val="20"/>
              </w:rPr>
              <w:t xml:space="preserve">. Project Managers </w:t>
            </w:r>
            <w:r w:rsidRPr="00211DE4">
              <w:rPr>
                <w:rFonts w:cstheme="minorHAnsi"/>
                <w:b/>
                <w:bCs/>
                <w:sz w:val="20"/>
                <w:szCs w:val="20"/>
              </w:rPr>
              <w:t>must submit</w:t>
            </w:r>
            <w:r w:rsidRPr="00211DE4">
              <w:rPr>
                <w:rFonts w:cstheme="minorHAnsi"/>
                <w:sz w:val="20"/>
                <w:szCs w:val="20"/>
              </w:rPr>
              <w:t xml:space="preserve"> all information</w:t>
            </w:r>
            <w:r w:rsidR="00075849" w:rsidRPr="00211DE4">
              <w:rPr>
                <w:rFonts w:cstheme="minorHAnsi"/>
                <w:sz w:val="20"/>
                <w:szCs w:val="20"/>
              </w:rPr>
              <w:t xml:space="preserve"> requested</w:t>
            </w:r>
            <w:r w:rsidRPr="00211DE4">
              <w:rPr>
                <w:rFonts w:cstheme="minorHAnsi"/>
                <w:sz w:val="20"/>
                <w:szCs w:val="20"/>
              </w:rPr>
              <w:t xml:space="preserve"> in this checklist </w:t>
            </w:r>
            <w:r w:rsidR="00AC57D4" w:rsidRPr="00211DE4">
              <w:rPr>
                <w:rFonts w:cstheme="minorHAnsi"/>
                <w:sz w:val="20"/>
                <w:szCs w:val="20"/>
              </w:rPr>
              <w:t xml:space="preserve">and can direct all questions to Environmental Health and Safety at </w:t>
            </w:r>
            <w:hyperlink r:id="rId10" w:history="1">
              <w:r w:rsidR="00AC57D4" w:rsidRPr="00211DE4">
                <w:rPr>
                  <w:rStyle w:val="Hyperlink"/>
                  <w:rFonts w:cstheme="minorHAnsi"/>
                  <w:sz w:val="20"/>
                  <w:szCs w:val="20"/>
                </w:rPr>
                <w:t>ehs@northwestern.edu</w:t>
              </w:r>
            </w:hyperlink>
            <w:r w:rsidR="00211DE4" w:rsidRPr="00211DE4">
              <w:rPr>
                <w:rFonts w:cstheme="minorHAnsi"/>
                <w:sz w:val="20"/>
                <w:szCs w:val="20"/>
              </w:rPr>
              <w:t xml:space="preserve"> or (847) 467-6342.</w:t>
            </w:r>
          </w:p>
        </w:tc>
      </w:tr>
    </w:tbl>
    <w:p w14:paraId="3FFD04DE" w14:textId="2E674198" w:rsidR="001E3107" w:rsidRPr="0099041C" w:rsidRDefault="001E3107" w:rsidP="00780E07">
      <w:pPr>
        <w:keepNext/>
        <w:tabs>
          <w:tab w:val="left" w:pos="1092"/>
        </w:tabs>
        <w:rPr>
          <w:rFonts w:cstheme="minorHAnsi"/>
          <w:sz w:val="12"/>
          <w:szCs w:val="12"/>
        </w:rPr>
      </w:pPr>
    </w:p>
    <w:tbl>
      <w:tblPr>
        <w:tblStyle w:val="TableGrid"/>
        <w:tblpPr w:leftFromText="187" w:rightFromText="187" w:vertAnchor="text" w:horzAnchor="margin" w:tblpY="116"/>
        <w:tblOverlap w:val="never"/>
        <w:tblW w:w="10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3"/>
        <w:gridCol w:w="9372"/>
        <w:gridCol w:w="450"/>
        <w:gridCol w:w="450"/>
      </w:tblGrid>
      <w:tr w:rsidR="00A039F9" w:rsidRPr="006D644F" w14:paraId="576AD751" w14:textId="77777777" w:rsidTr="00F417BD">
        <w:trPr>
          <w:trHeight w:val="288"/>
          <w:tblHeader/>
        </w:trPr>
        <w:tc>
          <w:tcPr>
            <w:tcW w:w="10795" w:type="dxa"/>
            <w:gridSpan w:val="4"/>
            <w:tcBorders>
              <w:top w:val="single" w:sz="4" w:space="0" w:color="auto"/>
            </w:tcBorders>
            <w:shd w:val="clear" w:color="auto" w:fill="4E2A84"/>
            <w:vAlign w:val="center"/>
          </w:tcPr>
          <w:p w14:paraId="060DB87A" w14:textId="7A04E22D" w:rsidR="00A039F9" w:rsidRPr="006D644F" w:rsidRDefault="00B96078" w:rsidP="00F417BD">
            <w:pPr>
              <w:keepNext/>
              <w:tabs>
                <w:tab w:val="left" w:pos="9789"/>
                <w:tab w:val="left" w:pos="10246"/>
              </w:tabs>
              <w:rPr>
                <w:rFonts w:cstheme="minorHAnsi"/>
                <w:b/>
                <w:color w:val="FFFFFF" w:themeColor="background1"/>
                <w:szCs w:val="24"/>
              </w:rPr>
            </w:pPr>
            <w:r w:rsidRPr="00DE09C8">
              <w:rPr>
                <w:rFonts w:cstheme="minorHAnsi"/>
                <w:b/>
                <w:color w:val="FFFFFF" w:themeColor="background1"/>
                <w:szCs w:val="24"/>
              </w:rPr>
              <w:t>II</w:t>
            </w:r>
            <w:r w:rsidR="00A224C1" w:rsidRPr="00DE09C8">
              <w:rPr>
                <w:rFonts w:cstheme="minorHAnsi"/>
                <w:b/>
                <w:color w:val="FFFFFF" w:themeColor="background1"/>
                <w:szCs w:val="24"/>
              </w:rPr>
              <w:t xml:space="preserve">. </w:t>
            </w:r>
            <w:r w:rsidR="00B81539" w:rsidRPr="00DE09C8">
              <w:rPr>
                <w:rFonts w:cstheme="minorHAnsi"/>
                <w:b/>
                <w:color w:val="FFFFFF" w:themeColor="background1"/>
                <w:szCs w:val="24"/>
              </w:rPr>
              <w:t>General Requirements</w:t>
            </w:r>
            <w:r w:rsidR="004A75F0" w:rsidRPr="00DE09C8">
              <w:rPr>
                <w:rFonts w:cstheme="minorHAnsi"/>
                <w:b/>
                <w:color w:val="FFFFFF" w:themeColor="background1"/>
                <w:szCs w:val="24"/>
              </w:rPr>
              <w:t xml:space="preserve"> for</w:t>
            </w:r>
            <w:r w:rsidR="0073095E" w:rsidRPr="00DE09C8">
              <w:rPr>
                <w:rFonts w:cstheme="minorHAnsi"/>
                <w:b/>
                <w:color w:val="FFFFFF" w:themeColor="background1"/>
                <w:szCs w:val="24"/>
              </w:rPr>
              <w:t xml:space="preserve"> Project Managers</w:t>
            </w:r>
            <w:r w:rsidR="00D7602E">
              <w:rPr>
                <w:rFonts w:cstheme="minorHAnsi"/>
                <w:b/>
                <w:color w:val="FFFFFF" w:themeColor="background1"/>
                <w:szCs w:val="24"/>
              </w:rPr>
              <w:tab/>
            </w:r>
            <w:r w:rsidR="005F157F">
              <w:rPr>
                <w:rFonts w:cstheme="minorHAnsi"/>
                <w:b/>
                <w:color w:val="FFFFFF" w:themeColor="background1"/>
                <w:szCs w:val="24"/>
              </w:rPr>
              <w:t xml:space="preserve"> </w:t>
            </w:r>
            <w:r w:rsidR="003A7C66" w:rsidRPr="00854139">
              <w:rPr>
                <w:rFonts w:cstheme="minorHAnsi"/>
                <w:b/>
                <w:color w:val="FFFFFF" w:themeColor="background1"/>
                <w:sz w:val="20"/>
                <w:szCs w:val="24"/>
              </w:rPr>
              <w:t>N/A</w:t>
            </w:r>
            <w:r w:rsidR="00D7602E">
              <w:rPr>
                <w:rFonts w:cstheme="minorHAnsi"/>
                <w:b/>
                <w:color w:val="FFFFFF" w:themeColor="background1"/>
                <w:sz w:val="20"/>
                <w:szCs w:val="24"/>
              </w:rPr>
              <w:tab/>
            </w:r>
            <w:r w:rsidR="005F157F">
              <w:rPr>
                <w:rFonts w:cstheme="minorHAnsi"/>
                <w:b/>
                <w:color w:val="FFFFFF" w:themeColor="background1"/>
                <w:sz w:val="20"/>
                <w:szCs w:val="24"/>
              </w:rPr>
              <w:t xml:space="preserve"> </w:t>
            </w:r>
            <w:r w:rsidR="003A7C66" w:rsidRPr="00854139">
              <w:rPr>
                <w:rFonts w:cstheme="minorHAnsi"/>
                <w:b/>
                <w:color w:val="FFFFFF" w:themeColor="background1"/>
                <w:sz w:val="20"/>
                <w:szCs w:val="24"/>
              </w:rPr>
              <w:t>Yes</w:t>
            </w:r>
          </w:p>
        </w:tc>
      </w:tr>
      <w:tr w:rsidR="007D2275" w:rsidRPr="006D644F" w14:paraId="2CD2F3BB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10BF85B2" w14:textId="6503335B" w:rsidR="007D2275" w:rsidRPr="002F77C7" w:rsidRDefault="007D2275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29F6C7CC" w14:textId="4E0DD255" w:rsidR="007D2275" w:rsidRPr="00CA0E7C" w:rsidRDefault="007D2275" w:rsidP="00F417BD">
            <w:pPr>
              <w:keepNext/>
              <w:rPr>
                <w:sz w:val="20"/>
              </w:rPr>
            </w:pPr>
            <w:r w:rsidRPr="00CA0E7C">
              <w:rPr>
                <w:sz w:val="20"/>
              </w:rPr>
              <w:t>Obtain all required permits, as necessary</w:t>
            </w:r>
          </w:p>
          <w:p w14:paraId="1E78CA18" w14:textId="7B5BA902" w:rsidR="007D2275" w:rsidRPr="00CA0E7C" w:rsidRDefault="007D2275" w:rsidP="00F417BD">
            <w:pPr>
              <w:keepNext/>
              <w:rPr>
                <w:i/>
              </w:rPr>
            </w:pPr>
            <w:r w:rsidRPr="00CA0E7C">
              <w:rPr>
                <w:i/>
                <w:sz w:val="16"/>
              </w:rPr>
              <w:t>e.g., City of Evanston, City of Chicago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E4DE20" w14:textId="34333B54" w:rsidR="007D2275" w:rsidRDefault="00000000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796643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0C4D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AEDB8B0" w14:textId="384C1EBA" w:rsidR="007D2275" w:rsidRDefault="00000000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-745117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2275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42FACC29" w14:textId="77777777" w:rsidTr="005F157F">
        <w:trPr>
          <w:trHeight w:val="403"/>
        </w:trPr>
        <w:tc>
          <w:tcPr>
            <w:tcW w:w="523" w:type="dxa"/>
            <w:vMerge/>
            <w:shd w:val="clear" w:color="auto" w:fill="E4E0EE"/>
            <w:vAlign w:val="center"/>
          </w:tcPr>
          <w:p w14:paraId="28A173D6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9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54E59369" w14:textId="5DFE4F31" w:rsidR="0099041C" w:rsidRPr="00CA0E7C" w:rsidRDefault="00000000" w:rsidP="005F157F">
            <w:pPr>
              <w:keepNext/>
              <w:tabs>
                <w:tab w:val="left" w:pos="7817"/>
              </w:tabs>
              <w:rPr>
                <w:sz w:val="20"/>
              </w:rPr>
            </w:pPr>
            <w:sdt>
              <w:sdtPr>
                <w:rPr>
                  <w:sz w:val="20"/>
                </w:rPr>
                <w:id w:val="-711348635"/>
                <w:placeholder>
                  <w:docPart w:val="3A2FF9007028488B9C099E2888782CC5"/>
                </w:placeholder>
                <w:showingPlcHdr/>
              </w:sdtPr>
              <w:sdtContent>
                <w:r w:rsidR="006043BC" w:rsidRPr="00EF2F05">
                  <w:rPr>
                    <w:rStyle w:val="PlaceholderText"/>
                  </w:rPr>
                  <w:t>Click or tap here to enter text.</w:t>
                </w:r>
              </w:sdtContent>
            </w:sdt>
            <w:r w:rsidR="005F157F">
              <w:rPr>
                <w:sz w:val="20"/>
              </w:rPr>
              <w:tab/>
            </w: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55059B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C4B25A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</w:tr>
      <w:tr w:rsidR="00200B05" w14:paraId="7B51175B" w14:textId="77777777" w:rsidTr="005F157F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3538F5BD" w14:textId="011EE96C" w:rsidR="00200B05" w:rsidRPr="002F77C7" w:rsidRDefault="00314FEB" w:rsidP="00200B05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3895C5C5" w14:textId="16DEBFDD" w:rsidR="00200B05" w:rsidRDefault="005452FB" w:rsidP="00200B05">
            <w:pPr>
              <w:keepNext/>
              <w:rPr>
                <w:sz w:val="20"/>
              </w:rPr>
            </w:pPr>
            <w:r>
              <w:rPr>
                <w:sz w:val="20"/>
              </w:rPr>
              <w:t xml:space="preserve">Obtain </w:t>
            </w:r>
            <w:r w:rsidR="00200B05">
              <w:rPr>
                <w:sz w:val="20"/>
              </w:rPr>
              <w:t>FAA airspace clearance and adhere</w:t>
            </w:r>
            <w:r>
              <w:rPr>
                <w:sz w:val="20"/>
              </w:rPr>
              <w:t xml:space="preserve"> </w:t>
            </w:r>
            <w:r w:rsidR="00200B05">
              <w:rPr>
                <w:sz w:val="20"/>
              </w:rPr>
              <w:t xml:space="preserve">to all FAA and/or local </w:t>
            </w:r>
            <w:proofErr w:type="gramStart"/>
            <w:r w:rsidR="00200B05">
              <w:rPr>
                <w:sz w:val="20"/>
              </w:rPr>
              <w:t>restrictions</w:t>
            </w:r>
            <w:proofErr w:type="gramEnd"/>
          </w:p>
          <w:p w14:paraId="332B87BB" w14:textId="761E1801" w:rsidR="00200B05" w:rsidRPr="00200B05" w:rsidRDefault="00200B05" w:rsidP="00200B05">
            <w:pPr>
              <w:keepNext/>
              <w:rPr>
                <w:sz w:val="20"/>
              </w:rPr>
            </w:pPr>
            <w:r w:rsidRPr="00CA0E7C">
              <w:rPr>
                <w:i/>
                <w:sz w:val="16"/>
              </w:rPr>
              <w:t xml:space="preserve">e.g., </w:t>
            </w:r>
            <w:r>
              <w:rPr>
                <w:i/>
                <w:sz w:val="16"/>
              </w:rPr>
              <w:t>flight times, altitudes, noise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802DDBD" w14:textId="1C3242EF" w:rsidR="00200B05" w:rsidRDefault="00200B05" w:rsidP="00200B05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101561B" w14:textId="2C8FE548" w:rsidR="00200B05" w:rsidRDefault="00000000" w:rsidP="00200B05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-15138376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43B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200B05" w14:paraId="11D80B54" w14:textId="77777777" w:rsidTr="005F157F">
        <w:trPr>
          <w:trHeight w:val="403"/>
        </w:trPr>
        <w:tc>
          <w:tcPr>
            <w:tcW w:w="523" w:type="dxa"/>
            <w:vMerge/>
            <w:shd w:val="clear" w:color="auto" w:fill="E4E0EE"/>
            <w:vAlign w:val="center"/>
          </w:tcPr>
          <w:p w14:paraId="70F9FE2F" w14:textId="77777777" w:rsidR="00200B05" w:rsidRDefault="00200B05" w:rsidP="00200B05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9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4199424B" w14:textId="2C668E03" w:rsidR="00200B05" w:rsidRPr="00CA0E7C" w:rsidRDefault="00000000" w:rsidP="005F157F">
            <w:pPr>
              <w:keepNext/>
              <w:tabs>
                <w:tab w:val="left" w:pos="7518"/>
              </w:tabs>
              <w:rPr>
                <w:sz w:val="20"/>
              </w:rPr>
            </w:pPr>
            <w:sdt>
              <w:sdtPr>
                <w:rPr>
                  <w:sz w:val="20"/>
                </w:rPr>
                <w:id w:val="-1071124995"/>
                <w:placeholder>
                  <w:docPart w:val="3B1976F5D41D4DB791598825376199C3"/>
                </w:placeholder>
                <w:showingPlcHdr/>
              </w:sdtPr>
              <w:sdtContent>
                <w:r w:rsidR="00200B05" w:rsidRPr="00EF2F05">
                  <w:rPr>
                    <w:rStyle w:val="PlaceholderText"/>
                  </w:rPr>
                  <w:t>Click or tap here to enter text.</w:t>
                </w:r>
              </w:sdtContent>
            </w:sdt>
            <w:r w:rsidR="005F157F">
              <w:rPr>
                <w:sz w:val="20"/>
              </w:rPr>
              <w:tab/>
            </w: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F90FC68" w14:textId="77777777" w:rsidR="00200B05" w:rsidRDefault="00200B05" w:rsidP="00200B05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2FEE5B" w14:textId="77777777" w:rsidR="00200B05" w:rsidRDefault="00200B05" w:rsidP="00200B05">
            <w:pPr>
              <w:keepNext/>
              <w:jc w:val="center"/>
              <w:rPr>
                <w:sz w:val="24"/>
              </w:rPr>
            </w:pPr>
          </w:p>
        </w:tc>
      </w:tr>
      <w:tr w:rsidR="0099041C" w:rsidRPr="006D644F" w14:paraId="58189279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11D3901E" w14:textId="1CDBCF28" w:rsidR="0099041C" w:rsidRPr="002F77C7" w:rsidRDefault="0099041C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210788A5" w14:textId="38E01C58" w:rsidR="0099041C" w:rsidRPr="00CA0E7C" w:rsidRDefault="0099041C" w:rsidP="00F417BD">
            <w:pPr>
              <w:keepNext/>
              <w:rPr>
                <w:sz w:val="20"/>
              </w:rPr>
            </w:pPr>
            <w:r w:rsidRPr="00CA0E7C">
              <w:rPr>
                <w:sz w:val="20"/>
              </w:rPr>
              <w:t>Verif</w:t>
            </w:r>
            <w:r w:rsidR="00211DE4">
              <w:rPr>
                <w:sz w:val="20"/>
              </w:rPr>
              <w:t>y</w:t>
            </w:r>
            <w:r w:rsidRPr="00CA0E7C">
              <w:rPr>
                <w:sz w:val="20"/>
              </w:rPr>
              <w:t xml:space="preserve"> that landing zones/areas can support </w:t>
            </w:r>
            <w:proofErr w:type="gramStart"/>
            <w:r w:rsidRPr="00CA0E7C">
              <w:rPr>
                <w:sz w:val="20"/>
              </w:rPr>
              <w:t>loads</w:t>
            </w:r>
            <w:proofErr w:type="gramEnd"/>
          </w:p>
          <w:p w14:paraId="7C4C9840" w14:textId="3911E501" w:rsidR="0099041C" w:rsidRPr="00CA0E7C" w:rsidRDefault="0099041C" w:rsidP="00F417BD">
            <w:pPr>
              <w:keepNext/>
            </w:pPr>
            <w:r w:rsidRPr="00CA0E7C">
              <w:rPr>
                <w:i/>
                <w:sz w:val="16"/>
              </w:rPr>
              <w:t>e.g., rooftops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C50911E" w14:textId="245B564C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79C8C9" w14:textId="4839D542" w:rsidR="0099041C" w:rsidRDefault="00000000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20756948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043B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5769FA39" w14:textId="77777777" w:rsidTr="005F157F">
        <w:trPr>
          <w:trHeight w:val="403"/>
        </w:trPr>
        <w:tc>
          <w:tcPr>
            <w:tcW w:w="523" w:type="dxa"/>
            <w:vMerge/>
            <w:shd w:val="clear" w:color="auto" w:fill="E4E0EE"/>
            <w:vAlign w:val="center"/>
          </w:tcPr>
          <w:p w14:paraId="0468BDE4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9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41497F36" w14:textId="098C4025" w:rsidR="0099041C" w:rsidRPr="00CA0E7C" w:rsidRDefault="00000000" w:rsidP="005F157F">
            <w:pPr>
              <w:keepNext/>
              <w:tabs>
                <w:tab w:val="left" w:pos="8294"/>
              </w:tabs>
              <w:rPr>
                <w:sz w:val="20"/>
              </w:rPr>
            </w:pPr>
            <w:sdt>
              <w:sdtPr>
                <w:rPr>
                  <w:sz w:val="20"/>
                </w:rPr>
                <w:id w:val="1285770226"/>
                <w:placeholder>
                  <w:docPart w:val="287C3130FF2B4BAA856DE795A36C189E"/>
                </w:placeholder>
                <w:showingPlcHdr/>
              </w:sdtPr>
              <w:sdtContent>
                <w:r w:rsidR="0099041C" w:rsidRPr="00EF2F05">
                  <w:rPr>
                    <w:rStyle w:val="PlaceholderText"/>
                  </w:rPr>
                  <w:t>Click or tap here to enter text.</w:t>
                </w:r>
              </w:sdtContent>
            </w:sdt>
            <w:r w:rsidR="005F157F">
              <w:rPr>
                <w:sz w:val="20"/>
              </w:rPr>
              <w:tab/>
            </w: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BA21AFA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F1B2EC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</w:tr>
      <w:tr w:rsidR="00CB7E58" w14:paraId="5C811D35" w14:textId="77777777" w:rsidTr="00C16248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0E10B4FF" w14:textId="77777777" w:rsidR="00CB7E58" w:rsidRPr="002F77C7" w:rsidRDefault="00CB7E58" w:rsidP="00CB7E58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31FC4F3D" w14:textId="77777777" w:rsidR="00CB7E58" w:rsidRPr="00CA0E7C" w:rsidRDefault="00CB7E58" w:rsidP="00CB7E58">
            <w:pPr>
              <w:keepNext/>
            </w:pPr>
            <w:r w:rsidRPr="00CA0E7C">
              <w:rPr>
                <w:sz w:val="20"/>
              </w:rPr>
              <w:t xml:space="preserve">If operations will block parking spaces or lot access, contact </w:t>
            </w:r>
            <w:hyperlink r:id="rId11" w:history="1">
              <w:r w:rsidRPr="0099041C">
                <w:rPr>
                  <w:rStyle w:val="Hyperlink"/>
                  <w:sz w:val="20"/>
                </w:rPr>
                <w:t>Northwestern Transportation &amp; Parking Services</w:t>
              </w:r>
            </w:hyperlink>
            <w:r w:rsidRPr="00CA0E7C">
              <w:t xml:space="preserve"> </w:t>
            </w:r>
            <w:r w:rsidRPr="00AC57D4">
              <w:rPr>
                <w:rFonts w:cstheme="minorHAnsi"/>
                <w:i/>
                <w:iCs/>
                <w:sz w:val="16"/>
                <w:szCs w:val="16"/>
              </w:rPr>
              <w:t>(847) 491-3319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7789E45" w14:textId="77777777" w:rsidR="00CB7E58" w:rsidRDefault="00000000" w:rsidP="00CB7E58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2009017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7E58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95C7F01" w14:textId="77777777" w:rsidR="00CB7E58" w:rsidRDefault="00000000" w:rsidP="00CB7E58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-1014308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7E58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CB7E58" w14:paraId="5826D3B4" w14:textId="77777777" w:rsidTr="005F157F">
        <w:trPr>
          <w:trHeight w:val="403"/>
        </w:trPr>
        <w:tc>
          <w:tcPr>
            <w:tcW w:w="523" w:type="dxa"/>
            <w:vMerge/>
            <w:tcBorders>
              <w:bottom w:val="single" w:sz="4" w:space="0" w:color="auto"/>
            </w:tcBorders>
            <w:shd w:val="clear" w:color="auto" w:fill="E4E0EE"/>
            <w:vAlign w:val="center"/>
          </w:tcPr>
          <w:p w14:paraId="604A5DE8" w14:textId="77777777" w:rsidR="00CB7E58" w:rsidRDefault="00CB7E58" w:rsidP="00CB7E58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9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20017D74" w14:textId="399150B1" w:rsidR="00CB7E58" w:rsidRPr="00CA0E7C" w:rsidRDefault="00000000" w:rsidP="005F157F">
            <w:pPr>
              <w:keepNext/>
              <w:tabs>
                <w:tab w:val="left" w:pos="7200"/>
              </w:tabs>
              <w:rPr>
                <w:sz w:val="20"/>
              </w:rPr>
            </w:pPr>
            <w:sdt>
              <w:sdtPr>
                <w:rPr>
                  <w:sz w:val="20"/>
                </w:rPr>
                <w:id w:val="-87006479"/>
                <w:placeholder>
                  <w:docPart w:val="814944E87A434AA9B588D77B50ABD5F0"/>
                </w:placeholder>
                <w:showingPlcHdr/>
              </w:sdtPr>
              <w:sdtContent>
                <w:r w:rsidR="00CB7E58" w:rsidRPr="00EF2F05">
                  <w:rPr>
                    <w:rStyle w:val="PlaceholderText"/>
                  </w:rPr>
                  <w:t>Click or tap here to enter text.</w:t>
                </w:r>
              </w:sdtContent>
            </w:sdt>
            <w:r w:rsidR="005F157F">
              <w:rPr>
                <w:sz w:val="20"/>
              </w:rPr>
              <w:tab/>
            </w: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367B64" w14:textId="77777777" w:rsidR="00CB7E58" w:rsidRDefault="00CB7E58" w:rsidP="00CB7E58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28AAA1" w14:textId="77777777" w:rsidR="00CB7E58" w:rsidRDefault="00CB7E58" w:rsidP="00CB7E58">
            <w:pPr>
              <w:keepNext/>
              <w:jc w:val="center"/>
              <w:rPr>
                <w:sz w:val="24"/>
              </w:rPr>
            </w:pPr>
          </w:p>
        </w:tc>
      </w:tr>
      <w:tr w:rsidR="0099041C" w:rsidRPr="006D644F" w14:paraId="23EE691F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255875BF" w14:textId="2B7C3FC3" w:rsidR="0099041C" w:rsidRPr="002F77C7" w:rsidRDefault="005F157F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2B064E55" w14:textId="5990070A" w:rsidR="0099041C" w:rsidRDefault="0099041C" w:rsidP="00F417BD">
            <w:pPr>
              <w:keepNext/>
              <w:rPr>
                <w:sz w:val="20"/>
              </w:rPr>
            </w:pPr>
            <w:r w:rsidRPr="00CA0E7C">
              <w:rPr>
                <w:sz w:val="20"/>
              </w:rPr>
              <w:t xml:space="preserve">If operations will </w:t>
            </w:r>
            <w:r w:rsidR="00CB7E58">
              <w:rPr>
                <w:sz w:val="20"/>
              </w:rPr>
              <w:t>utilize athletics field</w:t>
            </w:r>
            <w:r w:rsidR="005F157F">
              <w:rPr>
                <w:sz w:val="20"/>
              </w:rPr>
              <w:t>s</w:t>
            </w:r>
            <w:r w:rsidRPr="00CA0E7C">
              <w:rPr>
                <w:sz w:val="20"/>
              </w:rPr>
              <w:t xml:space="preserve">, contact </w:t>
            </w:r>
            <w:hyperlink r:id="rId12" w:history="1">
              <w:r w:rsidR="00314FEB" w:rsidRPr="00314FEB">
                <w:rPr>
                  <w:rStyle w:val="Hyperlink"/>
                  <w:sz w:val="20"/>
                </w:rPr>
                <w:t>Northwestern Athletics</w:t>
              </w:r>
            </w:hyperlink>
          </w:p>
          <w:p w14:paraId="4DA9DFB3" w14:textId="351B4C22" w:rsidR="00314FEB" w:rsidRPr="00CA0E7C" w:rsidRDefault="00314FEB" w:rsidP="00F417BD">
            <w:pPr>
              <w:keepNext/>
            </w:pPr>
            <w:r>
              <w:rPr>
                <w:rFonts w:cstheme="minorHAnsi"/>
                <w:i/>
                <w:iCs/>
                <w:sz w:val="16"/>
                <w:szCs w:val="16"/>
              </w:rPr>
              <w:t>(</w:t>
            </w:r>
            <w:r w:rsidRPr="00314FEB">
              <w:rPr>
                <w:rFonts w:cstheme="minorHAnsi"/>
                <w:i/>
                <w:iCs/>
                <w:sz w:val="16"/>
                <w:szCs w:val="16"/>
              </w:rPr>
              <w:t>847</w:t>
            </w:r>
            <w:r>
              <w:rPr>
                <w:rFonts w:cstheme="minorHAnsi"/>
                <w:i/>
                <w:iCs/>
                <w:sz w:val="16"/>
                <w:szCs w:val="16"/>
              </w:rPr>
              <w:t xml:space="preserve">) </w:t>
            </w:r>
            <w:r w:rsidRPr="00314FEB">
              <w:rPr>
                <w:rFonts w:cstheme="minorHAnsi"/>
                <w:i/>
                <w:iCs/>
                <w:sz w:val="16"/>
                <w:szCs w:val="16"/>
              </w:rPr>
              <w:t>491-3205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0EA6EAD" w14:textId="1CAF8566" w:rsidR="0099041C" w:rsidRDefault="00000000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-10516857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F7C287" w14:textId="7CEFAF93" w:rsidR="0099041C" w:rsidRDefault="00000000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2050026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6ACB89DC" w14:textId="77777777" w:rsidTr="005F157F">
        <w:trPr>
          <w:trHeight w:val="403"/>
        </w:trPr>
        <w:tc>
          <w:tcPr>
            <w:tcW w:w="523" w:type="dxa"/>
            <w:vMerge/>
            <w:tcBorders>
              <w:bottom w:val="single" w:sz="4" w:space="0" w:color="auto"/>
            </w:tcBorders>
            <w:shd w:val="clear" w:color="auto" w:fill="E4E0EE"/>
            <w:vAlign w:val="center"/>
          </w:tcPr>
          <w:p w14:paraId="3C5FBA50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9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3F7B726B" w14:textId="21AA218B" w:rsidR="0099041C" w:rsidRPr="00CA0E7C" w:rsidRDefault="00000000" w:rsidP="005F157F">
            <w:pPr>
              <w:keepNext/>
              <w:tabs>
                <w:tab w:val="left" w:pos="7583"/>
              </w:tabs>
              <w:rPr>
                <w:sz w:val="20"/>
              </w:rPr>
            </w:pPr>
            <w:sdt>
              <w:sdtPr>
                <w:rPr>
                  <w:sz w:val="20"/>
                </w:rPr>
                <w:id w:val="1848285661"/>
                <w:placeholder>
                  <w:docPart w:val="C9A37DCD12D44E2282F40903CF3FF94C"/>
                </w:placeholder>
                <w:showingPlcHdr/>
              </w:sdtPr>
              <w:sdtContent>
                <w:r w:rsidR="0099041C" w:rsidRPr="00EF2F05">
                  <w:rPr>
                    <w:rStyle w:val="PlaceholderText"/>
                  </w:rPr>
                  <w:t>Click or tap here to enter text.</w:t>
                </w:r>
              </w:sdtContent>
            </w:sdt>
            <w:r w:rsidR="005F157F">
              <w:rPr>
                <w:sz w:val="20"/>
              </w:rPr>
              <w:tab/>
            </w: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E14729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73FD5C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</w:tr>
      <w:tr w:rsidR="00156B03" w14:paraId="2A434A29" w14:textId="77777777" w:rsidTr="005F157F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76D4B808" w14:textId="1312E09A" w:rsidR="00156B03" w:rsidRPr="002F77C7" w:rsidRDefault="005F157F" w:rsidP="00156B03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59A4F681" w14:textId="61935425" w:rsidR="00156B03" w:rsidRPr="00CA0E7C" w:rsidRDefault="00156B03" w:rsidP="00156B03">
            <w:pPr>
              <w:keepNext/>
              <w:rPr>
                <w:sz w:val="20"/>
              </w:rPr>
            </w:pPr>
            <w:r>
              <w:rPr>
                <w:sz w:val="20"/>
              </w:rPr>
              <w:t>N</w:t>
            </w:r>
            <w:r w:rsidRPr="00CA0E7C">
              <w:rPr>
                <w:sz w:val="20"/>
              </w:rPr>
              <w:t xml:space="preserve">otify the local fire department </w:t>
            </w:r>
            <w:r>
              <w:rPr>
                <w:sz w:val="20"/>
              </w:rPr>
              <w:t>of operations and i</w:t>
            </w:r>
            <w:r w:rsidRPr="00CA0E7C">
              <w:rPr>
                <w:sz w:val="20"/>
              </w:rPr>
              <w:t>f fire lanes or equipment</w:t>
            </w:r>
            <w:r>
              <w:rPr>
                <w:sz w:val="20"/>
              </w:rPr>
              <w:t xml:space="preserve"> will be </w:t>
            </w:r>
            <w:proofErr w:type="gramStart"/>
            <w:r>
              <w:rPr>
                <w:sz w:val="20"/>
              </w:rPr>
              <w:t>blocked</w:t>
            </w:r>
            <w:proofErr w:type="gramEnd"/>
          </w:p>
          <w:p w14:paraId="28918669" w14:textId="77777777" w:rsidR="00156B03" w:rsidRPr="00CA0E7C" w:rsidRDefault="00156B03" w:rsidP="00156B03">
            <w:pPr>
              <w:keepNext/>
            </w:pPr>
            <w:r w:rsidRPr="00CA0E7C">
              <w:rPr>
                <w:rFonts w:cstheme="minorHAnsi"/>
                <w:i/>
                <w:sz w:val="16"/>
              </w:rPr>
              <w:t>Chica</w:t>
            </w:r>
            <w:r w:rsidRPr="00CA0E7C">
              <w:rPr>
                <w:i/>
                <w:sz w:val="16"/>
              </w:rPr>
              <w:t xml:space="preserve">go: </w:t>
            </w:r>
            <w:hyperlink r:id="rId13" w:history="1">
              <w:r w:rsidRPr="00CA0E7C">
                <w:rPr>
                  <w:i/>
                  <w:sz w:val="16"/>
                </w:rPr>
                <w:t>(312) 745-3705</w:t>
              </w:r>
            </w:hyperlink>
            <w:r w:rsidRPr="00CA0E7C">
              <w:rPr>
                <w:i/>
                <w:sz w:val="16"/>
              </w:rPr>
              <w:t xml:space="preserve">  Evanston: (847) 866-5910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1DE31EC" w14:textId="67A4636C" w:rsidR="00156B03" w:rsidRDefault="00156B03" w:rsidP="00156B03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42E2B62" w14:textId="77777777" w:rsidR="00156B03" w:rsidRDefault="00000000" w:rsidP="00156B03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-2157354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6B03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156B03" w14:paraId="476BD509" w14:textId="77777777" w:rsidTr="005F157F">
        <w:trPr>
          <w:trHeight w:val="403"/>
        </w:trPr>
        <w:tc>
          <w:tcPr>
            <w:tcW w:w="523" w:type="dxa"/>
            <w:vMerge/>
            <w:tcBorders>
              <w:bottom w:val="single" w:sz="4" w:space="0" w:color="auto"/>
            </w:tcBorders>
            <w:shd w:val="clear" w:color="auto" w:fill="E4E0EE"/>
            <w:vAlign w:val="center"/>
          </w:tcPr>
          <w:p w14:paraId="7280CE99" w14:textId="77777777" w:rsidR="00156B03" w:rsidRDefault="00156B03" w:rsidP="00156B03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9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5282BD44" w14:textId="2A6E6C42" w:rsidR="00156B03" w:rsidRPr="00CA0E7C" w:rsidRDefault="00000000" w:rsidP="005F157F">
            <w:pPr>
              <w:keepNext/>
              <w:tabs>
                <w:tab w:val="left" w:pos="7696"/>
              </w:tabs>
              <w:rPr>
                <w:sz w:val="20"/>
              </w:rPr>
            </w:pPr>
            <w:sdt>
              <w:sdtPr>
                <w:rPr>
                  <w:sz w:val="20"/>
                </w:rPr>
                <w:id w:val="649799601"/>
                <w:placeholder>
                  <w:docPart w:val="43950C8A71A644DC8F7D8339636F99A7"/>
                </w:placeholder>
                <w:showingPlcHdr/>
              </w:sdtPr>
              <w:sdtContent>
                <w:r w:rsidR="00156B03" w:rsidRPr="00EF2F05">
                  <w:rPr>
                    <w:rStyle w:val="PlaceholderText"/>
                  </w:rPr>
                  <w:t>Click or tap here to enter text.</w:t>
                </w:r>
              </w:sdtContent>
            </w:sdt>
            <w:r w:rsidR="005F157F">
              <w:rPr>
                <w:sz w:val="20"/>
              </w:rPr>
              <w:tab/>
            </w: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CA3B2F0" w14:textId="77777777" w:rsidR="00156B03" w:rsidRDefault="00156B03" w:rsidP="00156B03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14AE34" w14:textId="77777777" w:rsidR="00156B03" w:rsidRDefault="00156B03" w:rsidP="00156B03">
            <w:pPr>
              <w:keepNext/>
              <w:jc w:val="center"/>
              <w:rPr>
                <w:sz w:val="24"/>
              </w:rPr>
            </w:pPr>
          </w:p>
        </w:tc>
      </w:tr>
      <w:tr w:rsidR="00156B03" w14:paraId="604137C8" w14:textId="77777777" w:rsidTr="005F157F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1570BEFB" w14:textId="5CC264E9" w:rsidR="00156B03" w:rsidRPr="002F77C7" w:rsidRDefault="005F157F" w:rsidP="00156B03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215B72E9" w14:textId="285FF0C2" w:rsidR="00156B03" w:rsidRPr="00314FEB" w:rsidRDefault="00156B03" w:rsidP="00156B03">
            <w:pPr>
              <w:keepNext/>
              <w:rPr>
                <w:sz w:val="20"/>
              </w:rPr>
            </w:pPr>
            <w:r w:rsidRPr="00314FEB">
              <w:rPr>
                <w:sz w:val="20"/>
              </w:rPr>
              <w:t>Notify Northwestern Police Department</w:t>
            </w:r>
            <w:r w:rsidR="005F157F">
              <w:rPr>
                <w:sz w:val="20"/>
              </w:rPr>
              <w:t xml:space="preserve"> (NPD) and local police </w:t>
            </w:r>
            <w:proofErr w:type="gramStart"/>
            <w:r w:rsidR="005F157F">
              <w:rPr>
                <w:sz w:val="20"/>
              </w:rPr>
              <w:t>departments</w:t>
            </w:r>
            <w:proofErr w:type="gramEnd"/>
          </w:p>
          <w:p w14:paraId="4C54124F" w14:textId="67B84DB3" w:rsidR="00156B03" w:rsidRPr="00314FEB" w:rsidRDefault="00156B03" w:rsidP="00156B03">
            <w:pPr>
              <w:keepNext/>
            </w:pPr>
            <w:r w:rsidRPr="00314FEB">
              <w:rPr>
                <w:rFonts w:cstheme="minorHAnsi"/>
                <w:i/>
                <w:sz w:val="16"/>
              </w:rPr>
              <w:t>Chica</w:t>
            </w:r>
            <w:r w:rsidRPr="00314FEB">
              <w:rPr>
                <w:i/>
                <w:sz w:val="16"/>
              </w:rPr>
              <w:t>go</w:t>
            </w:r>
            <w:r w:rsidR="005F157F">
              <w:rPr>
                <w:i/>
                <w:sz w:val="16"/>
              </w:rPr>
              <w:t xml:space="preserve"> NPD</w:t>
            </w:r>
            <w:r w:rsidRPr="00314FEB">
              <w:rPr>
                <w:i/>
                <w:sz w:val="16"/>
              </w:rPr>
              <w:t xml:space="preserve">: </w:t>
            </w:r>
            <w:hyperlink r:id="rId14" w:history="1">
              <w:r w:rsidRPr="00314FEB">
                <w:rPr>
                  <w:i/>
                  <w:sz w:val="16"/>
                </w:rPr>
                <w:t xml:space="preserve">(312) </w:t>
              </w:r>
              <w:r w:rsidR="00314FEB" w:rsidRPr="00314FEB">
                <w:rPr>
                  <w:i/>
                  <w:sz w:val="16"/>
                </w:rPr>
                <w:t>503</w:t>
              </w:r>
              <w:r w:rsidRPr="00314FEB">
                <w:rPr>
                  <w:i/>
                  <w:sz w:val="16"/>
                </w:rPr>
                <w:t>-</w:t>
              </w:r>
              <w:r w:rsidR="00314FEB" w:rsidRPr="00314FEB">
                <w:rPr>
                  <w:i/>
                  <w:sz w:val="16"/>
                </w:rPr>
                <w:t>3456</w:t>
              </w:r>
            </w:hyperlink>
            <w:r w:rsidRPr="00314FEB">
              <w:rPr>
                <w:i/>
                <w:sz w:val="16"/>
              </w:rPr>
              <w:t xml:space="preserve">  Evanston</w:t>
            </w:r>
            <w:r w:rsidR="005F157F">
              <w:rPr>
                <w:i/>
                <w:sz w:val="16"/>
              </w:rPr>
              <w:t xml:space="preserve"> NPD</w:t>
            </w:r>
            <w:r w:rsidRPr="00314FEB">
              <w:rPr>
                <w:i/>
                <w:sz w:val="16"/>
              </w:rPr>
              <w:t xml:space="preserve">: (847) </w:t>
            </w:r>
            <w:r w:rsidR="00314FEB" w:rsidRPr="00314FEB">
              <w:rPr>
                <w:i/>
                <w:sz w:val="16"/>
              </w:rPr>
              <w:t>491</w:t>
            </w:r>
            <w:r w:rsidRPr="00314FEB">
              <w:rPr>
                <w:i/>
                <w:sz w:val="16"/>
              </w:rPr>
              <w:t>-</w:t>
            </w:r>
            <w:r w:rsidR="00314FEB" w:rsidRPr="00314FEB">
              <w:rPr>
                <w:i/>
                <w:sz w:val="16"/>
              </w:rPr>
              <w:t>3456</w:t>
            </w:r>
            <w:r w:rsidR="005F157F">
              <w:rPr>
                <w:i/>
                <w:sz w:val="16"/>
              </w:rPr>
              <w:t xml:space="preserve"> </w:t>
            </w:r>
            <w:r w:rsidR="005F157F" w:rsidRPr="00314FEB">
              <w:rPr>
                <w:rFonts w:cstheme="minorHAnsi"/>
                <w:i/>
                <w:sz w:val="16"/>
              </w:rPr>
              <w:t xml:space="preserve"> Chica</w:t>
            </w:r>
            <w:r w:rsidR="005F157F" w:rsidRPr="00314FEB">
              <w:rPr>
                <w:i/>
                <w:sz w:val="16"/>
              </w:rPr>
              <w:t>go</w:t>
            </w:r>
            <w:r w:rsidR="005F157F">
              <w:rPr>
                <w:i/>
                <w:sz w:val="16"/>
              </w:rPr>
              <w:t xml:space="preserve"> PD</w:t>
            </w:r>
            <w:r w:rsidR="005F157F" w:rsidRPr="00314FEB">
              <w:rPr>
                <w:i/>
                <w:sz w:val="16"/>
              </w:rPr>
              <w:t xml:space="preserve">: </w:t>
            </w:r>
            <w:hyperlink r:id="rId15" w:history="1">
              <w:r w:rsidR="005F157F" w:rsidRPr="00314FEB">
                <w:rPr>
                  <w:i/>
                  <w:sz w:val="16"/>
                </w:rPr>
                <w:t>(312) 746-6000</w:t>
              </w:r>
            </w:hyperlink>
            <w:r w:rsidR="005F157F" w:rsidRPr="00314FEB">
              <w:rPr>
                <w:i/>
                <w:sz w:val="16"/>
              </w:rPr>
              <w:t xml:space="preserve">  Evanston</w:t>
            </w:r>
            <w:r w:rsidR="005F157F">
              <w:rPr>
                <w:i/>
                <w:sz w:val="16"/>
              </w:rPr>
              <w:t xml:space="preserve"> PD</w:t>
            </w:r>
            <w:r w:rsidR="005F157F" w:rsidRPr="00314FEB">
              <w:rPr>
                <w:i/>
                <w:sz w:val="16"/>
              </w:rPr>
              <w:t>: (847) 866-5000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04F4D58" w14:textId="7FACC7DD" w:rsidR="00156B03" w:rsidRDefault="00156B03" w:rsidP="00156B03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D571159" w14:textId="77777777" w:rsidR="00156B03" w:rsidRDefault="00000000" w:rsidP="00156B03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-6179862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6B03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156B03" w14:paraId="5ADF1C6C" w14:textId="77777777" w:rsidTr="005F157F">
        <w:trPr>
          <w:trHeight w:val="403"/>
        </w:trPr>
        <w:tc>
          <w:tcPr>
            <w:tcW w:w="523" w:type="dxa"/>
            <w:vMerge/>
            <w:tcBorders>
              <w:bottom w:val="single" w:sz="4" w:space="0" w:color="auto"/>
            </w:tcBorders>
            <w:shd w:val="clear" w:color="auto" w:fill="E4E0EE"/>
            <w:vAlign w:val="center"/>
          </w:tcPr>
          <w:p w14:paraId="4105D331" w14:textId="77777777" w:rsidR="00156B03" w:rsidRDefault="00156B03" w:rsidP="00156B03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9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1783C8FC" w14:textId="58DC484C" w:rsidR="00156B03" w:rsidRPr="00314FEB" w:rsidRDefault="00000000" w:rsidP="005F157F">
            <w:pPr>
              <w:keepNext/>
              <w:tabs>
                <w:tab w:val="left" w:pos="8182"/>
              </w:tabs>
              <w:rPr>
                <w:sz w:val="20"/>
              </w:rPr>
            </w:pPr>
            <w:sdt>
              <w:sdtPr>
                <w:rPr>
                  <w:sz w:val="20"/>
                </w:rPr>
                <w:id w:val="353614231"/>
                <w:placeholder>
                  <w:docPart w:val="AA3108ABB071461C8BA123A4548DB3AA"/>
                </w:placeholder>
                <w:showingPlcHdr/>
              </w:sdtPr>
              <w:sdtContent>
                <w:r w:rsidR="00156B03" w:rsidRPr="0085184D">
                  <w:rPr>
                    <w:rStyle w:val="PlaceholderText"/>
                  </w:rPr>
                  <w:t>Click or tap here to enter text.</w:t>
                </w:r>
              </w:sdtContent>
            </w:sdt>
            <w:r w:rsidR="005F157F">
              <w:rPr>
                <w:sz w:val="20"/>
              </w:rPr>
              <w:tab/>
            </w: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5C21848" w14:textId="77777777" w:rsidR="00156B03" w:rsidRDefault="00156B03" w:rsidP="00156B03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2A467D" w14:textId="77777777" w:rsidR="00156B03" w:rsidRDefault="00156B03" w:rsidP="00156B03">
            <w:pPr>
              <w:keepNext/>
              <w:jc w:val="center"/>
              <w:rPr>
                <w:sz w:val="24"/>
              </w:rPr>
            </w:pPr>
          </w:p>
        </w:tc>
      </w:tr>
      <w:tr w:rsidR="0099041C" w:rsidRPr="006D644F" w14:paraId="5A4C7E21" w14:textId="77777777" w:rsidTr="005F157F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3862EF07" w14:textId="0BF6E5D2" w:rsidR="0099041C" w:rsidRPr="002F77C7" w:rsidRDefault="005F157F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0BD862ED" w14:textId="75CB8D15" w:rsidR="0099041C" w:rsidRPr="00CA0E7C" w:rsidRDefault="0099041C" w:rsidP="00F417BD">
            <w:pPr>
              <w:keepNext/>
            </w:pPr>
            <w:r w:rsidRPr="00CA0E7C">
              <w:rPr>
                <w:sz w:val="20"/>
              </w:rPr>
              <w:t>Notif</w:t>
            </w:r>
            <w:r w:rsidR="00211DE4">
              <w:rPr>
                <w:sz w:val="20"/>
              </w:rPr>
              <w:t xml:space="preserve">y </w:t>
            </w:r>
            <w:r w:rsidRPr="00CA0E7C">
              <w:rPr>
                <w:sz w:val="20"/>
              </w:rPr>
              <w:t xml:space="preserve">building manager and other relevant or affected </w:t>
            </w:r>
            <w:proofErr w:type="gramStart"/>
            <w:r w:rsidRPr="00CA0E7C">
              <w:rPr>
                <w:sz w:val="20"/>
              </w:rPr>
              <w:t>departments</w:t>
            </w:r>
            <w:proofErr w:type="gramEnd"/>
          </w:p>
          <w:p w14:paraId="4678B87C" w14:textId="2582D246" w:rsidR="0099041C" w:rsidRPr="00CA0E7C" w:rsidRDefault="0099041C" w:rsidP="00F417BD">
            <w:pPr>
              <w:keepNext/>
            </w:pPr>
            <w:r w:rsidRPr="00CA0E7C">
              <w:rPr>
                <w:i/>
                <w:sz w:val="16"/>
              </w:rPr>
              <w:t xml:space="preserve">e.g., </w:t>
            </w:r>
            <w:r w:rsidR="00314FEB">
              <w:rPr>
                <w:i/>
                <w:sz w:val="16"/>
              </w:rPr>
              <w:t>affected building, nearby buildings</w:t>
            </w:r>
            <w:r w:rsidR="005F157F">
              <w:rPr>
                <w:i/>
                <w:sz w:val="16"/>
              </w:rPr>
              <w:t>, Facilities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59B9DD5" w14:textId="650A79F8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04A37D4" w14:textId="3FE7AA63" w:rsidR="0099041C" w:rsidRDefault="00000000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3277940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06E26802" w14:textId="77777777" w:rsidTr="005F157F">
        <w:trPr>
          <w:trHeight w:val="403"/>
        </w:trPr>
        <w:tc>
          <w:tcPr>
            <w:tcW w:w="523" w:type="dxa"/>
            <w:vMerge/>
            <w:tcBorders>
              <w:bottom w:val="single" w:sz="4" w:space="0" w:color="auto"/>
            </w:tcBorders>
            <w:shd w:val="clear" w:color="auto" w:fill="E4E0EE"/>
            <w:vAlign w:val="center"/>
          </w:tcPr>
          <w:p w14:paraId="6111360B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9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6C53324A" w14:textId="3FA234C3" w:rsidR="0099041C" w:rsidRPr="00CA0E7C" w:rsidRDefault="00000000" w:rsidP="005F157F">
            <w:pPr>
              <w:keepNext/>
              <w:tabs>
                <w:tab w:val="left" w:pos="7948"/>
              </w:tabs>
              <w:rPr>
                <w:sz w:val="20"/>
              </w:rPr>
            </w:pPr>
            <w:sdt>
              <w:sdtPr>
                <w:rPr>
                  <w:sz w:val="20"/>
                </w:rPr>
                <w:id w:val="611793716"/>
                <w:placeholder>
                  <w:docPart w:val="ECE993DAE4E64C5A86066ED1BA2BD3CD"/>
                </w:placeholder>
                <w:showingPlcHdr/>
              </w:sdtPr>
              <w:sdtContent>
                <w:r w:rsidR="0099041C" w:rsidRPr="00EF2F05">
                  <w:rPr>
                    <w:rStyle w:val="PlaceholderText"/>
                  </w:rPr>
                  <w:t>Click or tap here to enter text.</w:t>
                </w:r>
              </w:sdtContent>
            </w:sdt>
            <w:r w:rsidR="005F157F">
              <w:rPr>
                <w:sz w:val="20"/>
              </w:rPr>
              <w:tab/>
            </w: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EBD291C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DEE41F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</w:tr>
      <w:tr w:rsidR="0099041C" w:rsidRPr="006D644F" w14:paraId="472DC11D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438FA815" w14:textId="0DEA6F3E" w:rsidR="0099041C" w:rsidRPr="002F77C7" w:rsidRDefault="005F157F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7C7FBEF8" w14:textId="689F8BF3" w:rsidR="0099041C" w:rsidRPr="005F157F" w:rsidRDefault="00211DE4" w:rsidP="00F417BD">
            <w:pPr>
              <w:keepNext/>
              <w:rPr>
                <w:sz w:val="20"/>
              </w:rPr>
            </w:pPr>
            <w:r>
              <w:rPr>
                <w:sz w:val="20"/>
              </w:rPr>
              <w:t>Evacuate i</w:t>
            </w:r>
            <w:r w:rsidR="0099041C" w:rsidRPr="005F157F">
              <w:rPr>
                <w:sz w:val="20"/>
              </w:rPr>
              <w:t xml:space="preserve">nterior building spaces one floor below the </w:t>
            </w:r>
            <w:r w:rsidR="000C5400" w:rsidRPr="005F157F">
              <w:rPr>
                <w:sz w:val="20"/>
              </w:rPr>
              <w:t>flight path</w:t>
            </w:r>
            <w:r w:rsidR="0099041C" w:rsidRPr="005F157F">
              <w:rPr>
                <w:sz w:val="20"/>
              </w:rPr>
              <w:t xml:space="preserve"> </w:t>
            </w:r>
            <w:r w:rsidR="005F157F" w:rsidRPr="005F157F">
              <w:rPr>
                <w:sz w:val="20"/>
              </w:rPr>
              <w:t xml:space="preserve">and landing area </w:t>
            </w:r>
            <w:r w:rsidR="0099041C" w:rsidRPr="005F157F">
              <w:rPr>
                <w:sz w:val="20"/>
              </w:rPr>
              <w:t xml:space="preserve">during </w:t>
            </w:r>
            <w:proofErr w:type="gramStart"/>
            <w:r w:rsidR="0099041C" w:rsidRPr="005F157F">
              <w:rPr>
                <w:sz w:val="20"/>
              </w:rPr>
              <w:t>operations</w:t>
            </w:r>
            <w:proofErr w:type="gramEnd"/>
          </w:p>
          <w:p w14:paraId="792FFD46" w14:textId="36026D2C" w:rsidR="0099041C" w:rsidRPr="005F157F" w:rsidRDefault="0099041C" w:rsidP="00F417BD">
            <w:pPr>
              <w:keepNext/>
            </w:pPr>
            <w:r w:rsidRPr="005F157F">
              <w:rPr>
                <w:i/>
                <w:sz w:val="16"/>
              </w:rPr>
              <w:t xml:space="preserve">occupants must be </w:t>
            </w:r>
            <w:r w:rsidR="00156B03" w:rsidRPr="005F157F">
              <w:rPr>
                <w:i/>
                <w:sz w:val="16"/>
              </w:rPr>
              <w:t>notified,</w:t>
            </w:r>
            <w:r w:rsidRPr="005F157F">
              <w:rPr>
                <w:i/>
                <w:sz w:val="16"/>
              </w:rPr>
              <w:t xml:space="preserve"> and signage posted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05C54A2" w14:textId="06473BCD" w:rsidR="0099041C" w:rsidRDefault="00000000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1015654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11469DB" w14:textId="756844A7" w:rsidR="0099041C" w:rsidRDefault="00000000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17951749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30223103" w14:textId="77777777" w:rsidTr="005F157F">
        <w:trPr>
          <w:trHeight w:val="403"/>
        </w:trPr>
        <w:tc>
          <w:tcPr>
            <w:tcW w:w="523" w:type="dxa"/>
            <w:vMerge/>
            <w:tcBorders>
              <w:bottom w:val="single" w:sz="4" w:space="0" w:color="auto"/>
            </w:tcBorders>
            <w:shd w:val="clear" w:color="auto" w:fill="E4E0EE"/>
            <w:vAlign w:val="center"/>
          </w:tcPr>
          <w:p w14:paraId="6F08E6F8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9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4391B0E1" w14:textId="7FE41468" w:rsidR="0099041C" w:rsidRPr="00CA0E7C" w:rsidRDefault="00000000" w:rsidP="005F157F">
            <w:pPr>
              <w:keepNext/>
              <w:tabs>
                <w:tab w:val="right" w:pos="9156"/>
              </w:tabs>
              <w:rPr>
                <w:sz w:val="20"/>
              </w:rPr>
            </w:pPr>
            <w:sdt>
              <w:sdtPr>
                <w:rPr>
                  <w:sz w:val="20"/>
                </w:rPr>
                <w:id w:val="-1545126371"/>
                <w:placeholder>
                  <w:docPart w:val="C2B7A3CEA9404DF7BEA6933022E2A84E"/>
                </w:placeholder>
                <w:showingPlcHdr/>
              </w:sdtPr>
              <w:sdtContent>
                <w:r w:rsidR="0099041C" w:rsidRPr="00EF2F05">
                  <w:rPr>
                    <w:rStyle w:val="PlaceholderText"/>
                  </w:rPr>
                  <w:t>Click or tap here to enter text.</w:t>
                </w:r>
              </w:sdtContent>
            </w:sdt>
            <w:r w:rsidR="005F157F">
              <w:rPr>
                <w:sz w:val="20"/>
              </w:rPr>
              <w:tab/>
            </w: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3B7A16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C7695F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</w:tr>
      <w:tr w:rsidR="0099041C" w:rsidRPr="006D644F" w14:paraId="3328DCB2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4156451C" w14:textId="2C067078" w:rsidR="0099041C" w:rsidRPr="002F77C7" w:rsidRDefault="005F157F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4A24B7D3" w14:textId="77777777" w:rsidR="0099041C" w:rsidRPr="00CA0E7C" w:rsidRDefault="0099041C" w:rsidP="00F417BD">
            <w:pPr>
              <w:keepNext/>
              <w:rPr>
                <w:sz w:val="20"/>
              </w:rPr>
            </w:pPr>
            <w:r w:rsidRPr="00CA0E7C">
              <w:rPr>
                <w:sz w:val="20"/>
              </w:rPr>
              <w:t xml:space="preserve">If operations block building exits and exit routes, notify building occupants and building </w:t>
            </w:r>
            <w:proofErr w:type="gramStart"/>
            <w:r w:rsidRPr="00CA0E7C">
              <w:rPr>
                <w:sz w:val="20"/>
              </w:rPr>
              <w:t>manager</w:t>
            </w:r>
            <w:proofErr w:type="gramEnd"/>
          </w:p>
          <w:p w14:paraId="25A61944" w14:textId="7DACEAB9" w:rsidR="0099041C" w:rsidRPr="00CA0E7C" w:rsidRDefault="0099041C" w:rsidP="00F417BD">
            <w:pPr>
              <w:keepNext/>
            </w:pPr>
            <w:r w:rsidRPr="00CA0E7C">
              <w:rPr>
                <w:i/>
                <w:sz w:val="16"/>
              </w:rPr>
              <w:t>notifications must include posting signage at blocked exits directing occupants to alternate exits, and blocking/barricading exit doors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E41591" w14:textId="4FDEA43A" w:rsidR="0099041C" w:rsidRDefault="00000000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855061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024143A" w14:textId="1D659F04" w:rsidR="0099041C" w:rsidRDefault="00000000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20172630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58C10BD3" w14:textId="77777777" w:rsidTr="005F157F">
        <w:trPr>
          <w:trHeight w:val="403"/>
        </w:trPr>
        <w:tc>
          <w:tcPr>
            <w:tcW w:w="523" w:type="dxa"/>
            <w:vMerge/>
            <w:tcBorders>
              <w:bottom w:val="single" w:sz="4" w:space="0" w:color="auto"/>
            </w:tcBorders>
            <w:shd w:val="clear" w:color="auto" w:fill="E4E0EE"/>
            <w:vAlign w:val="center"/>
          </w:tcPr>
          <w:p w14:paraId="3AB4ADFA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9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40833280" w14:textId="146B3940" w:rsidR="0099041C" w:rsidRPr="00CA0E7C" w:rsidRDefault="00000000" w:rsidP="005F157F">
            <w:pPr>
              <w:keepNext/>
              <w:tabs>
                <w:tab w:val="left" w:pos="8322"/>
              </w:tabs>
              <w:rPr>
                <w:sz w:val="20"/>
              </w:rPr>
            </w:pPr>
            <w:sdt>
              <w:sdtPr>
                <w:rPr>
                  <w:sz w:val="20"/>
                </w:rPr>
                <w:id w:val="-1614362293"/>
                <w:placeholder>
                  <w:docPart w:val="F682B4F6792646C6954408BBBF0C397F"/>
                </w:placeholder>
                <w:showingPlcHdr/>
              </w:sdtPr>
              <w:sdtContent>
                <w:r w:rsidR="0099041C" w:rsidRPr="00EF2F05">
                  <w:rPr>
                    <w:rStyle w:val="PlaceholderText"/>
                  </w:rPr>
                  <w:t>Click or tap here to enter text.</w:t>
                </w:r>
              </w:sdtContent>
            </w:sdt>
            <w:r w:rsidR="005F157F">
              <w:rPr>
                <w:sz w:val="20"/>
              </w:rPr>
              <w:tab/>
            </w: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353ACF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1DD6AB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</w:tr>
    </w:tbl>
    <w:p w14:paraId="65A16EA0" w14:textId="77777777" w:rsidR="00F417BD" w:rsidRPr="00025B40" w:rsidRDefault="00F417BD" w:rsidP="00A224C1">
      <w:pPr>
        <w:tabs>
          <w:tab w:val="left" w:pos="6885"/>
        </w:tabs>
        <w:rPr>
          <w:rFonts w:cstheme="minorHAnsi"/>
          <w:sz w:val="10"/>
          <w:szCs w:val="10"/>
        </w:rPr>
      </w:pPr>
    </w:p>
    <w:tbl>
      <w:tblPr>
        <w:tblStyle w:val="TableGrid"/>
        <w:tblpPr w:leftFromText="180" w:rightFromText="180" w:vertAnchor="text" w:horzAnchor="margin" w:tblpY="178"/>
        <w:tblW w:w="10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3"/>
        <w:gridCol w:w="9372"/>
        <w:gridCol w:w="452"/>
        <w:gridCol w:w="453"/>
      </w:tblGrid>
      <w:tr w:rsidR="00025B40" w:rsidRPr="006D644F" w14:paraId="38A492CB" w14:textId="77777777" w:rsidTr="00F417BD">
        <w:trPr>
          <w:cantSplit/>
          <w:trHeight w:val="288"/>
          <w:tblHeader/>
        </w:trPr>
        <w:tc>
          <w:tcPr>
            <w:tcW w:w="10800" w:type="dxa"/>
            <w:gridSpan w:val="4"/>
            <w:tcBorders>
              <w:top w:val="single" w:sz="4" w:space="0" w:color="auto"/>
            </w:tcBorders>
            <w:shd w:val="clear" w:color="auto" w:fill="4E2A84"/>
            <w:vAlign w:val="center"/>
          </w:tcPr>
          <w:p w14:paraId="5822585B" w14:textId="324BCE2C" w:rsidR="00025B40" w:rsidRPr="00DE09C8" w:rsidRDefault="00025B40" w:rsidP="00F417BD">
            <w:pPr>
              <w:keepNext/>
              <w:tabs>
                <w:tab w:val="left" w:pos="9766"/>
                <w:tab w:val="left" w:pos="10246"/>
              </w:tabs>
              <w:rPr>
                <w:rFonts w:cstheme="minorHAnsi"/>
                <w:b/>
                <w:color w:val="FFFFFF" w:themeColor="background1"/>
                <w:szCs w:val="24"/>
              </w:rPr>
            </w:pPr>
            <w:r w:rsidRPr="00DE09C8">
              <w:rPr>
                <w:rFonts w:cstheme="minorHAnsi"/>
                <w:b/>
                <w:color w:val="FFFFFF" w:themeColor="background1"/>
                <w:szCs w:val="24"/>
              </w:rPr>
              <w:t>III. General Requirements for Contractors</w:t>
            </w:r>
            <w:r>
              <w:rPr>
                <w:rFonts w:cstheme="minorHAnsi"/>
                <w:b/>
                <w:color w:val="FFFFFF" w:themeColor="background1"/>
                <w:szCs w:val="24"/>
              </w:rPr>
              <w:tab/>
            </w:r>
            <w:r w:rsidR="005F157F">
              <w:rPr>
                <w:rFonts w:cstheme="minorHAnsi"/>
                <w:b/>
                <w:color w:val="FFFFFF" w:themeColor="background1"/>
                <w:szCs w:val="24"/>
              </w:rPr>
              <w:t xml:space="preserve"> </w:t>
            </w:r>
            <w:r w:rsidRPr="00854139">
              <w:rPr>
                <w:rFonts w:cstheme="minorHAnsi"/>
                <w:b/>
                <w:color w:val="FFFFFF" w:themeColor="background1"/>
                <w:sz w:val="20"/>
                <w:szCs w:val="24"/>
              </w:rPr>
              <w:t>N/A</w:t>
            </w:r>
            <w:r>
              <w:rPr>
                <w:rFonts w:cstheme="minorHAnsi"/>
                <w:b/>
                <w:color w:val="FFFFFF" w:themeColor="background1"/>
                <w:sz w:val="20"/>
                <w:szCs w:val="24"/>
              </w:rPr>
              <w:tab/>
            </w:r>
            <w:r w:rsidR="005F157F">
              <w:rPr>
                <w:rFonts w:cstheme="minorHAnsi"/>
                <w:b/>
                <w:color w:val="FFFFFF" w:themeColor="background1"/>
                <w:sz w:val="20"/>
                <w:szCs w:val="24"/>
              </w:rPr>
              <w:t xml:space="preserve"> </w:t>
            </w:r>
            <w:r w:rsidRPr="00854139">
              <w:rPr>
                <w:rFonts w:cstheme="minorHAnsi"/>
                <w:b/>
                <w:color w:val="FFFFFF" w:themeColor="background1"/>
                <w:sz w:val="20"/>
                <w:szCs w:val="24"/>
              </w:rPr>
              <w:t>Yes</w:t>
            </w:r>
          </w:p>
        </w:tc>
      </w:tr>
      <w:tr w:rsidR="00025B40" w:rsidRPr="006D644F" w14:paraId="2BB2D069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1CA059A1" w14:textId="5475FACF" w:rsidR="00025B40" w:rsidRPr="002F77C7" w:rsidRDefault="005F157F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7C4DA6F5" w14:textId="6DCF489D" w:rsidR="00025B40" w:rsidRPr="00CA0E7C" w:rsidRDefault="00211DE4" w:rsidP="00F417BD">
            <w:pPr>
              <w:keepNext/>
              <w:rPr>
                <w:sz w:val="20"/>
              </w:rPr>
            </w:pPr>
            <w:r>
              <w:rPr>
                <w:sz w:val="20"/>
              </w:rPr>
              <w:t>Submit v</w:t>
            </w:r>
            <w:r w:rsidR="00025B40" w:rsidRPr="00CA0E7C">
              <w:rPr>
                <w:sz w:val="20"/>
              </w:rPr>
              <w:t xml:space="preserve">alid </w:t>
            </w:r>
            <w:hyperlink r:id="rId16" w:history="1">
              <w:r w:rsidR="00025B40" w:rsidRPr="00CA0E7C">
                <w:rPr>
                  <w:sz w:val="20"/>
                </w:rPr>
                <w:t>certificate of insurance</w:t>
              </w:r>
            </w:hyperlink>
            <w:r w:rsidR="00025B40" w:rsidRPr="00CA0E7C">
              <w:rPr>
                <w:sz w:val="20"/>
              </w:rPr>
              <w:t xml:space="preserve"> (COI) for all contractors and subcontractors involved</w:t>
            </w:r>
          </w:p>
          <w:p w14:paraId="323A34FF" w14:textId="4A0AF326" w:rsidR="00025B40" w:rsidRDefault="00025B40" w:rsidP="00F417BD">
            <w:pPr>
              <w:keepNext/>
            </w:pPr>
            <w:r w:rsidRPr="00CA0E7C">
              <w:rPr>
                <w:i/>
                <w:sz w:val="16"/>
              </w:rPr>
              <w:t xml:space="preserve">must meet or exceed </w:t>
            </w:r>
            <w:hyperlink r:id="rId17" w:history="1">
              <w:r w:rsidRPr="0099041C">
                <w:rPr>
                  <w:rStyle w:val="Hyperlink"/>
                  <w:i/>
                  <w:sz w:val="16"/>
                </w:rPr>
                <w:t>Northwestern’s requirements</w:t>
              </w:r>
            </w:hyperlink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E0FF4B2" w14:textId="77777777" w:rsidR="00025B40" w:rsidRDefault="00025B40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52B5D9B" w14:textId="77777777" w:rsidR="00025B40" w:rsidRDefault="00000000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1198430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5B40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025B40" w:rsidRPr="006D644F" w14:paraId="0E462B18" w14:textId="77777777" w:rsidTr="006C1659">
        <w:trPr>
          <w:trHeight w:val="403"/>
        </w:trPr>
        <w:tc>
          <w:tcPr>
            <w:tcW w:w="523" w:type="dxa"/>
            <w:vMerge/>
            <w:shd w:val="clear" w:color="auto" w:fill="E4E0EE"/>
            <w:vAlign w:val="center"/>
          </w:tcPr>
          <w:p w14:paraId="05F22277" w14:textId="77777777" w:rsidR="00025B40" w:rsidRDefault="00025B40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9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3520EC4C" w14:textId="01CCB51D" w:rsidR="00025B40" w:rsidRPr="00ED6A09" w:rsidRDefault="00000000" w:rsidP="006C1659">
            <w:pPr>
              <w:keepNext/>
              <w:tabs>
                <w:tab w:val="left" w:pos="7022"/>
              </w:tabs>
              <w:rPr>
                <w:sz w:val="20"/>
                <w:szCs w:val="24"/>
              </w:rPr>
            </w:pPr>
            <w:sdt>
              <w:sdtPr>
                <w:rPr>
                  <w:sz w:val="20"/>
                </w:rPr>
                <w:id w:val="-346483213"/>
                <w:placeholder>
                  <w:docPart w:val="D252B40075FE4AF29942ACE82EA4D376"/>
                </w:placeholder>
                <w:showingPlcHdr/>
              </w:sdtPr>
              <w:sdtContent>
                <w:r w:rsidR="00025B40" w:rsidRPr="00EF2F05">
                  <w:rPr>
                    <w:rStyle w:val="PlaceholderText"/>
                  </w:rPr>
                  <w:t>Click or tap here to enter text.</w:t>
                </w:r>
              </w:sdtContent>
            </w:sdt>
            <w:r w:rsidR="006C1659">
              <w:rPr>
                <w:sz w:val="20"/>
              </w:rPr>
              <w:tab/>
            </w:r>
          </w:p>
        </w:tc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B15FADF" w14:textId="77777777" w:rsidR="00025B40" w:rsidRDefault="00025B40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461FFE" w14:textId="77777777" w:rsidR="00025B40" w:rsidRDefault="00025B40" w:rsidP="00F417BD">
            <w:pPr>
              <w:keepNext/>
              <w:jc w:val="center"/>
              <w:rPr>
                <w:sz w:val="24"/>
              </w:rPr>
            </w:pPr>
          </w:p>
        </w:tc>
      </w:tr>
      <w:tr w:rsidR="00025B40" w:rsidRPr="006D644F" w14:paraId="147C25CD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34EFE6B3" w14:textId="6D9C1AAE" w:rsidR="00025B40" w:rsidRPr="002F77C7" w:rsidRDefault="00025B40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5F157F">
              <w:rPr>
                <w:sz w:val="24"/>
              </w:rPr>
              <w:t>2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22A54FB2" w14:textId="7B4EBF81" w:rsidR="00025B40" w:rsidRPr="0078379F" w:rsidRDefault="00211DE4" w:rsidP="00F417BD">
            <w:pPr>
              <w:keepNext/>
              <w:rPr>
                <w:i/>
                <w:sz w:val="16"/>
              </w:rPr>
            </w:pPr>
            <w:r>
              <w:rPr>
                <w:sz w:val="20"/>
              </w:rPr>
              <w:t>Submit v</w:t>
            </w:r>
            <w:r w:rsidR="00025B40">
              <w:rPr>
                <w:sz w:val="20"/>
              </w:rPr>
              <w:t xml:space="preserve">alid </w:t>
            </w:r>
            <w:r w:rsidR="000C5400">
              <w:rPr>
                <w:sz w:val="20"/>
              </w:rPr>
              <w:t>helicopter</w:t>
            </w:r>
            <w:r w:rsidR="00025B40" w:rsidRPr="00372CCF">
              <w:rPr>
                <w:sz w:val="20"/>
              </w:rPr>
              <w:t xml:space="preserve"> inspection report and certification that do not indicate any deficiencies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AEF177C" w14:textId="77777777" w:rsidR="00025B40" w:rsidRPr="006D644F" w:rsidRDefault="00025B40" w:rsidP="00F417BD">
            <w:pPr>
              <w:keepNext/>
              <w:jc w:val="center"/>
              <w:rPr>
                <w:rFonts w:cstheme="minorHAnsi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164D641" w14:textId="77777777" w:rsidR="00025B40" w:rsidRPr="006D644F" w:rsidRDefault="00000000" w:rsidP="00F417BD">
            <w:pPr>
              <w:keepNext/>
              <w:jc w:val="center"/>
              <w:rPr>
                <w:rFonts w:cstheme="minorHAnsi"/>
              </w:rPr>
            </w:pPr>
            <w:sdt>
              <w:sdtPr>
                <w:rPr>
                  <w:sz w:val="24"/>
                </w:rPr>
                <w:id w:val="-2123377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25B40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025B40" w:rsidRPr="006D644F" w14:paraId="2DADBEDC" w14:textId="77777777" w:rsidTr="006C1659">
        <w:trPr>
          <w:trHeight w:val="403"/>
        </w:trPr>
        <w:tc>
          <w:tcPr>
            <w:tcW w:w="523" w:type="dxa"/>
            <w:vMerge/>
            <w:shd w:val="clear" w:color="auto" w:fill="E4E0EE"/>
            <w:vAlign w:val="center"/>
          </w:tcPr>
          <w:p w14:paraId="79C2E710" w14:textId="77777777" w:rsidR="00025B40" w:rsidRDefault="00025B40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9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452741FE" w14:textId="4A87EEFB" w:rsidR="00025B40" w:rsidRPr="00ED6A09" w:rsidRDefault="00000000" w:rsidP="006C1659">
            <w:pPr>
              <w:keepNext/>
              <w:tabs>
                <w:tab w:val="left" w:pos="8023"/>
              </w:tabs>
              <w:rPr>
                <w:sz w:val="20"/>
              </w:rPr>
            </w:pPr>
            <w:sdt>
              <w:sdtPr>
                <w:rPr>
                  <w:sz w:val="20"/>
                </w:rPr>
                <w:id w:val="1621113328"/>
                <w:placeholder>
                  <w:docPart w:val="EE63E1B4D6E247BFB5863008BF0342D2"/>
                </w:placeholder>
                <w:showingPlcHdr/>
              </w:sdtPr>
              <w:sdtContent>
                <w:r w:rsidR="00025B40" w:rsidRPr="00EF2F05">
                  <w:rPr>
                    <w:rStyle w:val="PlaceholderText"/>
                  </w:rPr>
                  <w:t>Click or tap here to enter text.</w:t>
                </w:r>
              </w:sdtContent>
            </w:sdt>
            <w:r w:rsidR="006C1659">
              <w:rPr>
                <w:sz w:val="20"/>
              </w:rPr>
              <w:tab/>
            </w:r>
          </w:p>
        </w:tc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E1B822C" w14:textId="77777777" w:rsidR="00025B40" w:rsidRPr="006D644F" w:rsidRDefault="00025B40" w:rsidP="00F417BD">
            <w:pPr>
              <w:keepNext/>
              <w:jc w:val="center"/>
              <w:rPr>
                <w:rFonts w:cstheme="minorHAnsi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5D7DBE" w14:textId="77777777" w:rsidR="00025B40" w:rsidRDefault="00025B40" w:rsidP="00F417BD">
            <w:pPr>
              <w:keepNext/>
              <w:jc w:val="center"/>
              <w:rPr>
                <w:sz w:val="24"/>
              </w:rPr>
            </w:pPr>
          </w:p>
        </w:tc>
      </w:tr>
      <w:tr w:rsidR="00025B40" w:rsidRPr="006D644F" w14:paraId="3EC94749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7D7FD9C8" w14:textId="79C6468B" w:rsidR="00025B40" w:rsidRPr="002F77C7" w:rsidRDefault="00025B40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5F157F">
              <w:rPr>
                <w:sz w:val="24"/>
              </w:rPr>
              <w:t>3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2C6A171B" w14:textId="4D83F36D" w:rsidR="00025B40" w:rsidRDefault="00211DE4" w:rsidP="00F417BD">
            <w:pPr>
              <w:keepNext/>
            </w:pPr>
            <w:r>
              <w:rPr>
                <w:sz w:val="20"/>
              </w:rPr>
              <w:t>Submit v</w:t>
            </w:r>
            <w:r w:rsidR="00025B40">
              <w:rPr>
                <w:sz w:val="20"/>
              </w:rPr>
              <w:t>alid</w:t>
            </w:r>
            <w:r w:rsidR="000C5400">
              <w:rPr>
                <w:sz w:val="20"/>
              </w:rPr>
              <w:t xml:space="preserve"> helicopter</w:t>
            </w:r>
            <w:r w:rsidR="000C5400" w:rsidRPr="00372CCF">
              <w:rPr>
                <w:sz w:val="20"/>
              </w:rPr>
              <w:t xml:space="preserve"> </w:t>
            </w:r>
            <w:r w:rsidR="000C5400">
              <w:rPr>
                <w:sz w:val="20"/>
              </w:rPr>
              <w:t>pilot</w:t>
            </w:r>
            <w:r w:rsidR="00025B40" w:rsidRPr="00372CCF">
              <w:rPr>
                <w:sz w:val="20"/>
              </w:rPr>
              <w:t xml:space="preserve"> license and certification for the type of </w:t>
            </w:r>
            <w:r w:rsidR="000C5400">
              <w:rPr>
                <w:sz w:val="20"/>
              </w:rPr>
              <w:t>helicopter</w:t>
            </w:r>
            <w:r w:rsidR="00025B40" w:rsidRPr="00372CCF">
              <w:rPr>
                <w:sz w:val="20"/>
              </w:rPr>
              <w:t xml:space="preserve"> being operated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D051FC0" w14:textId="77777777" w:rsidR="00025B40" w:rsidRPr="006D644F" w:rsidRDefault="00025B40" w:rsidP="00F417BD">
            <w:pPr>
              <w:keepNext/>
              <w:rPr>
                <w:rFonts w:cstheme="minorHAnsi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A00AC0" w14:textId="5AD34831" w:rsidR="00025B40" w:rsidRPr="006D644F" w:rsidRDefault="00000000" w:rsidP="00F417BD">
            <w:pPr>
              <w:keepNext/>
              <w:rPr>
                <w:rFonts w:cstheme="minorHAnsi"/>
              </w:rPr>
            </w:pPr>
            <w:sdt>
              <w:sdtPr>
                <w:rPr>
                  <w:sz w:val="24"/>
                </w:rPr>
                <w:id w:val="1828774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F04B7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025B40" w:rsidRPr="006D644F" w14:paraId="33D66EB0" w14:textId="77777777" w:rsidTr="006C1659">
        <w:trPr>
          <w:trHeight w:val="403"/>
        </w:trPr>
        <w:tc>
          <w:tcPr>
            <w:tcW w:w="523" w:type="dxa"/>
            <w:vMerge/>
            <w:shd w:val="clear" w:color="auto" w:fill="E4E0EE"/>
            <w:vAlign w:val="center"/>
          </w:tcPr>
          <w:p w14:paraId="4AC085B3" w14:textId="77777777" w:rsidR="00025B40" w:rsidRDefault="00025B40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9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56D5F71F" w14:textId="5D41992F" w:rsidR="00025B40" w:rsidRPr="00ED6A09" w:rsidRDefault="00000000" w:rsidP="006C1659">
            <w:pPr>
              <w:keepNext/>
              <w:tabs>
                <w:tab w:val="left" w:pos="7864"/>
              </w:tabs>
              <w:rPr>
                <w:sz w:val="20"/>
              </w:rPr>
            </w:pPr>
            <w:sdt>
              <w:sdtPr>
                <w:rPr>
                  <w:sz w:val="20"/>
                </w:rPr>
                <w:id w:val="217556049"/>
                <w:placeholder>
                  <w:docPart w:val="34577FBBA7764E9B95FB6CACB32346CA"/>
                </w:placeholder>
                <w:showingPlcHdr/>
              </w:sdtPr>
              <w:sdtContent>
                <w:r w:rsidR="00025B40" w:rsidRPr="00EF2F05">
                  <w:rPr>
                    <w:rStyle w:val="PlaceholderText"/>
                  </w:rPr>
                  <w:t>Click or tap here to enter text.</w:t>
                </w:r>
              </w:sdtContent>
            </w:sdt>
            <w:r w:rsidR="006C1659">
              <w:rPr>
                <w:sz w:val="20"/>
              </w:rPr>
              <w:tab/>
            </w:r>
          </w:p>
        </w:tc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9764AF5" w14:textId="77777777" w:rsidR="00025B40" w:rsidRPr="006D644F" w:rsidRDefault="00025B40" w:rsidP="00F417BD">
            <w:pPr>
              <w:keepNext/>
              <w:rPr>
                <w:rFonts w:cstheme="minorHAnsi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268C04" w14:textId="77777777" w:rsidR="00025B40" w:rsidRDefault="00025B40" w:rsidP="00F417BD">
            <w:pPr>
              <w:keepNext/>
              <w:rPr>
                <w:sz w:val="24"/>
              </w:rPr>
            </w:pPr>
          </w:p>
        </w:tc>
      </w:tr>
      <w:tr w:rsidR="00200B05" w14:paraId="3E52A81A" w14:textId="77777777" w:rsidTr="00C16248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3767946A" w14:textId="35ABEE89" w:rsidR="00200B05" w:rsidRPr="002F77C7" w:rsidRDefault="00200B05" w:rsidP="00200B05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  <w:r w:rsidR="005F157F">
              <w:rPr>
                <w:sz w:val="24"/>
              </w:rPr>
              <w:t>4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1BB569B9" w14:textId="492A927B" w:rsidR="00200B05" w:rsidRPr="00B81539" w:rsidRDefault="00211DE4" w:rsidP="00200B05">
            <w:pPr>
              <w:keepNext/>
              <w:rPr>
                <w:i/>
              </w:rPr>
            </w:pPr>
            <w:r>
              <w:rPr>
                <w:sz w:val="20"/>
              </w:rPr>
              <w:t>Submit v</w:t>
            </w:r>
            <w:r w:rsidR="00200B05">
              <w:rPr>
                <w:sz w:val="20"/>
              </w:rPr>
              <w:t>alid r</w:t>
            </w:r>
            <w:r w:rsidR="00200B05" w:rsidRPr="00372CCF">
              <w:rPr>
                <w:sz w:val="20"/>
              </w:rPr>
              <w:t>igger / signalperson certification(s)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9A58F10" w14:textId="77777777" w:rsidR="00200B05" w:rsidRDefault="00200B05" w:rsidP="00200B05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6E1CC5" w14:textId="77777777" w:rsidR="00200B05" w:rsidRDefault="00000000" w:rsidP="00200B05">
            <w:pPr>
              <w:keepNext/>
              <w:rPr>
                <w:sz w:val="24"/>
              </w:rPr>
            </w:pPr>
            <w:sdt>
              <w:sdtPr>
                <w:rPr>
                  <w:sz w:val="24"/>
                </w:rPr>
                <w:id w:val="3599453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00B05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200B05" w14:paraId="35172C31" w14:textId="77777777" w:rsidTr="006C1659">
        <w:trPr>
          <w:trHeight w:val="403"/>
        </w:trPr>
        <w:tc>
          <w:tcPr>
            <w:tcW w:w="523" w:type="dxa"/>
            <w:vMerge/>
            <w:shd w:val="clear" w:color="auto" w:fill="E4E0EE"/>
            <w:vAlign w:val="center"/>
          </w:tcPr>
          <w:p w14:paraId="0407D513" w14:textId="77777777" w:rsidR="00200B05" w:rsidRDefault="00200B05" w:rsidP="00200B05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9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3B85F565" w14:textId="58F9236D" w:rsidR="00200B05" w:rsidRPr="00ED6A09" w:rsidRDefault="00000000" w:rsidP="006C1659">
            <w:pPr>
              <w:tabs>
                <w:tab w:val="left" w:pos="7537"/>
              </w:tabs>
              <w:rPr>
                <w:sz w:val="20"/>
              </w:rPr>
            </w:pPr>
            <w:sdt>
              <w:sdtPr>
                <w:rPr>
                  <w:sz w:val="20"/>
                </w:rPr>
                <w:id w:val="-310646626"/>
                <w:placeholder>
                  <w:docPart w:val="2131017C77A047EE97361D0510682312"/>
                </w:placeholder>
                <w:showingPlcHdr/>
              </w:sdtPr>
              <w:sdtContent>
                <w:r w:rsidR="00200B05" w:rsidRPr="00EF2F05">
                  <w:rPr>
                    <w:rStyle w:val="PlaceholderText"/>
                  </w:rPr>
                  <w:t>Click or tap here to enter text.</w:t>
                </w:r>
              </w:sdtContent>
            </w:sdt>
            <w:r w:rsidR="006C1659">
              <w:rPr>
                <w:sz w:val="20"/>
              </w:rPr>
              <w:tab/>
            </w:r>
          </w:p>
        </w:tc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D240613" w14:textId="77777777" w:rsidR="00200B05" w:rsidRDefault="00200B05" w:rsidP="00200B05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09CD57" w14:textId="77777777" w:rsidR="00200B05" w:rsidRDefault="00200B05" w:rsidP="00200B05">
            <w:pPr>
              <w:keepNext/>
              <w:rPr>
                <w:sz w:val="24"/>
              </w:rPr>
            </w:pPr>
          </w:p>
        </w:tc>
      </w:tr>
    </w:tbl>
    <w:p w14:paraId="7A67C07D" w14:textId="77777777" w:rsidR="00F417BD" w:rsidRPr="00F417BD" w:rsidRDefault="00F417BD" w:rsidP="00A224C1">
      <w:pPr>
        <w:tabs>
          <w:tab w:val="left" w:pos="6885"/>
        </w:tabs>
        <w:rPr>
          <w:rFonts w:cstheme="minorHAnsi"/>
          <w:sz w:val="10"/>
          <w:szCs w:val="10"/>
        </w:rPr>
      </w:pPr>
    </w:p>
    <w:tbl>
      <w:tblPr>
        <w:tblStyle w:val="TableGrid"/>
        <w:tblpPr w:leftFromText="180" w:rightFromText="180" w:vertAnchor="text" w:horzAnchor="margin" w:tblpY="178"/>
        <w:tblW w:w="10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3"/>
        <w:gridCol w:w="9370"/>
        <w:gridCol w:w="452"/>
        <w:gridCol w:w="455"/>
      </w:tblGrid>
      <w:tr w:rsidR="006E3CBD" w:rsidRPr="006D644F" w14:paraId="5400C00C" w14:textId="77777777" w:rsidTr="00F417BD">
        <w:trPr>
          <w:cantSplit/>
          <w:trHeight w:val="288"/>
          <w:tblHeader/>
        </w:trPr>
        <w:tc>
          <w:tcPr>
            <w:tcW w:w="10800" w:type="dxa"/>
            <w:gridSpan w:val="4"/>
            <w:tcBorders>
              <w:top w:val="single" w:sz="4" w:space="0" w:color="auto"/>
            </w:tcBorders>
            <w:shd w:val="clear" w:color="auto" w:fill="4E2A84"/>
            <w:vAlign w:val="center"/>
          </w:tcPr>
          <w:p w14:paraId="157210F2" w14:textId="429CD56B" w:rsidR="006E3CBD" w:rsidRPr="00DE09C8" w:rsidRDefault="006E3CBD" w:rsidP="00F417BD">
            <w:pPr>
              <w:keepNext/>
              <w:tabs>
                <w:tab w:val="left" w:pos="9766"/>
                <w:tab w:val="left" w:pos="10246"/>
              </w:tabs>
              <w:rPr>
                <w:rFonts w:cstheme="minorHAnsi"/>
                <w:b/>
                <w:color w:val="FFFFFF" w:themeColor="background1"/>
                <w:szCs w:val="24"/>
              </w:rPr>
            </w:pPr>
            <w:r w:rsidRPr="00DE09C8">
              <w:rPr>
                <w:rFonts w:cstheme="minorHAnsi"/>
                <w:b/>
                <w:color w:val="FFFFFF" w:themeColor="background1"/>
                <w:szCs w:val="24"/>
              </w:rPr>
              <w:t>IV. Written Lift Plan (</w:t>
            </w:r>
            <w:r w:rsidR="00F417BD">
              <w:rPr>
                <w:rFonts w:cstheme="minorHAnsi"/>
                <w:b/>
                <w:color w:val="FFFFFF" w:themeColor="background1"/>
                <w:szCs w:val="24"/>
              </w:rPr>
              <w:t>d</w:t>
            </w:r>
            <w:r w:rsidRPr="00DE09C8">
              <w:rPr>
                <w:rFonts w:cstheme="minorHAnsi"/>
                <w:b/>
                <w:color w:val="FFFFFF" w:themeColor="background1"/>
                <w:szCs w:val="24"/>
              </w:rPr>
              <w:t xml:space="preserve">eveloped by Project Managers </w:t>
            </w:r>
            <w:r w:rsidR="00DA17B0">
              <w:rPr>
                <w:rFonts w:cstheme="minorHAnsi"/>
                <w:b/>
                <w:color w:val="FFFFFF" w:themeColor="background1"/>
                <w:szCs w:val="24"/>
              </w:rPr>
              <w:t xml:space="preserve">and </w:t>
            </w:r>
            <w:r w:rsidRPr="00DE09C8">
              <w:rPr>
                <w:rFonts w:cstheme="minorHAnsi"/>
                <w:b/>
                <w:color w:val="FFFFFF" w:themeColor="background1"/>
                <w:szCs w:val="24"/>
              </w:rPr>
              <w:t>Contractors)</w:t>
            </w:r>
            <w:r w:rsidR="00D7602E">
              <w:rPr>
                <w:rFonts w:cstheme="minorHAnsi"/>
                <w:b/>
                <w:color w:val="FFFFFF" w:themeColor="background1"/>
                <w:szCs w:val="24"/>
              </w:rPr>
              <w:tab/>
            </w:r>
            <w:r w:rsidRPr="00DE09C8">
              <w:rPr>
                <w:rFonts w:cstheme="minorHAnsi"/>
                <w:b/>
                <w:color w:val="FFFFFF" w:themeColor="background1"/>
                <w:sz w:val="20"/>
                <w:szCs w:val="24"/>
              </w:rPr>
              <w:t>N/A</w:t>
            </w:r>
            <w:r w:rsidR="00D7602E">
              <w:rPr>
                <w:rFonts w:cstheme="minorHAnsi"/>
                <w:b/>
                <w:color w:val="FFFFFF" w:themeColor="background1"/>
                <w:sz w:val="20"/>
                <w:szCs w:val="24"/>
              </w:rPr>
              <w:tab/>
            </w:r>
            <w:r w:rsidRPr="00DE09C8">
              <w:rPr>
                <w:rFonts w:cstheme="minorHAnsi"/>
                <w:b/>
                <w:color w:val="FFFFFF" w:themeColor="background1"/>
                <w:sz w:val="20"/>
                <w:szCs w:val="24"/>
              </w:rPr>
              <w:t>Yes</w:t>
            </w:r>
          </w:p>
        </w:tc>
      </w:tr>
      <w:tr w:rsidR="007D2275" w:rsidRPr="006D644F" w14:paraId="2AEA31E0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3BD465AD" w14:textId="6E01A79E" w:rsidR="007D2275" w:rsidRPr="002F77C7" w:rsidRDefault="007D2275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CE41D6">
              <w:rPr>
                <w:sz w:val="24"/>
              </w:rPr>
              <w:t>5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5E4D651A" w14:textId="77777777" w:rsidR="007D2275" w:rsidRPr="00ED6A09" w:rsidRDefault="007D2275" w:rsidP="00F417BD">
            <w:pPr>
              <w:keepNext/>
              <w:rPr>
                <w:sz w:val="20"/>
                <w:szCs w:val="24"/>
              </w:rPr>
            </w:pPr>
            <w:r w:rsidRPr="00ED6A09">
              <w:rPr>
                <w:sz w:val="20"/>
                <w:szCs w:val="24"/>
              </w:rPr>
              <w:t xml:space="preserve">On-site competent person name, company, and contact </w:t>
            </w:r>
            <w:proofErr w:type="gramStart"/>
            <w:r w:rsidRPr="00ED6A09">
              <w:rPr>
                <w:sz w:val="20"/>
                <w:szCs w:val="24"/>
              </w:rPr>
              <w:t>information</w:t>
            </w:r>
            <w:proofErr w:type="gramEnd"/>
          </w:p>
          <w:p w14:paraId="5A2C8CAE" w14:textId="77777777" w:rsidR="007D2275" w:rsidRDefault="007D2275" w:rsidP="00F417BD">
            <w:pPr>
              <w:keepNext/>
            </w:pPr>
            <w:r>
              <w:rPr>
                <w:i/>
                <w:sz w:val="16"/>
                <w:szCs w:val="24"/>
              </w:rPr>
              <w:t>e.g., project engineer, project manager, foreman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A1DE12C" w14:textId="77777777" w:rsidR="007D2275" w:rsidRDefault="007D2275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545FC0" w14:textId="77777777" w:rsidR="007D2275" w:rsidRDefault="00000000" w:rsidP="00F417BD">
            <w:pPr>
              <w:keepNext/>
              <w:jc w:val="center"/>
              <w:rPr>
                <w:sz w:val="24"/>
              </w:rPr>
            </w:pPr>
            <w:sdt>
              <w:sdtPr>
                <w:rPr>
                  <w:sz w:val="24"/>
                </w:rPr>
                <w:id w:val="5346181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D2275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42BFFE57" w14:textId="77777777" w:rsidTr="006C1659">
        <w:trPr>
          <w:trHeight w:val="403"/>
        </w:trPr>
        <w:tc>
          <w:tcPr>
            <w:tcW w:w="523" w:type="dxa"/>
            <w:vMerge/>
            <w:shd w:val="clear" w:color="auto" w:fill="E4E0EE"/>
            <w:vAlign w:val="center"/>
          </w:tcPr>
          <w:p w14:paraId="52B65A4B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9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38B2D6DF" w14:textId="5EBA1847" w:rsidR="0099041C" w:rsidRPr="00025B40" w:rsidRDefault="00000000" w:rsidP="006C1659">
            <w:pPr>
              <w:keepNext/>
              <w:tabs>
                <w:tab w:val="left" w:pos="8154"/>
              </w:tabs>
              <w:rPr>
                <w:sz w:val="20"/>
              </w:rPr>
            </w:pPr>
            <w:sdt>
              <w:sdtPr>
                <w:rPr>
                  <w:sz w:val="20"/>
                </w:rPr>
                <w:id w:val="-612519815"/>
                <w:placeholder>
                  <w:docPart w:val="C9DF982642FD422383A8EE3179448071"/>
                </w:placeholder>
                <w:showingPlcHdr/>
              </w:sdtPr>
              <w:sdtContent>
                <w:r w:rsidR="00025B40" w:rsidRPr="00EF2F05">
                  <w:rPr>
                    <w:rStyle w:val="PlaceholderText"/>
                  </w:rPr>
                  <w:t>Click or tap here to enter text.</w:t>
                </w:r>
              </w:sdtContent>
            </w:sdt>
            <w:r w:rsidR="006C1659">
              <w:rPr>
                <w:sz w:val="20"/>
              </w:rPr>
              <w:tab/>
            </w:r>
          </w:p>
        </w:tc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FEA0ADE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AFC908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</w:tr>
      <w:tr w:rsidR="0099041C" w:rsidRPr="006D644F" w14:paraId="7D1388C6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75883224" w14:textId="174EF9A1" w:rsidR="0099041C" w:rsidRPr="002F77C7" w:rsidRDefault="0099041C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CE41D6">
              <w:rPr>
                <w:sz w:val="24"/>
              </w:rPr>
              <w:t>6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04F89222" w14:textId="77777777" w:rsidR="0099041C" w:rsidRPr="00ED6A09" w:rsidRDefault="0099041C" w:rsidP="00F417BD">
            <w:pPr>
              <w:keepNext/>
              <w:rPr>
                <w:sz w:val="20"/>
              </w:rPr>
            </w:pPr>
            <w:r w:rsidRPr="00ED6A09">
              <w:rPr>
                <w:sz w:val="20"/>
              </w:rPr>
              <w:t>Detailed scope of work</w:t>
            </w:r>
          </w:p>
          <w:p w14:paraId="4F0AC9FD" w14:textId="77777777" w:rsidR="0099041C" w:rsidRPr="0078379F" w:rsidRDefault="0099041C" w:rsidP="00F417BD">
            <w:pPr>
              <w:keepNext/>
              <w:rPr>
                <w:i/>
                <w:sz w:val="16"/>
              </w:rPr>
            </w:pPr>
            <w:r>
              <w:rPr>
                <w:i/>
                <w:sz w:val="16"/>
                <w:szCs w:val="24"/>
              </w:rPr>
              <w:t>must include date(s)</w:t>
            </w:r>
            <w:r w:rsidRPr="0078379F">
              <w:rPr>
                <w:i/>
                <w:sz w:val="16"/>
                <w:szCs w:val="24"/>
              </w:rPr>
              <w:t>, times, du</w:t>
            </w:r>
            <w:r>
              <w:rPr>
                <w:i/>
                <w:sz w:val="16"/>
                <w:szCs w:val="24"/>
              </w:rPr>
              <w:t>ration, vehicles/equipment, all parties involved</w:t>
            </w:r>
            <w:r w:rsidRPr="0078379F">
              <w:rPr>
                <w:i/>
                <w:sz w:val="16"/>
                <w:szCs w:val="24"/>
              </w:rPr>
              <w:t>, procedur</w:t>
            </w:r>
            <w:r>
              <w:rPr>
                <w:i/>
                <w:sz w:val="16"/>
                <w:szCs w:val="24"/>
              </w:rPr>
              <w:t>es, lift sequence, and necessary shutdowns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BF3CC1E" w14:textId="77777777" w:rsidR="0099041C" w:rsidRPr="006D644F" w:rsidRDefault="0099041C" w:rsidP="00F417BD">
            <w:pPr>
              <w:keepNext/>
              <w:jc w:val="center"/>
              <w:rPr>
                <w:rFonts w:cstheme="minorHAnsi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2EA999B" w14:textId="77777777" w:rsidR="0099041C" w:rsidRPr="006D644F" w:rsidRDefault="00000000" w:rsidP="00F417BD">
            <w:pPr>
              <w:keepNext/>
              <w:jc w:val="center"/>
              <w:rPr>
                <w:rFonts w:cstheme="minorHAnsi"/>
              </w:rPr>
            </w:pPr>
            <w:sdt>
              <w:sdtPr>
                <w:rPr>
                  <w:sz w:val="24"/>
                </w:rPr>
                <w:id w:val="-2715500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718CA214" w14:textId="77777777" w:rsidTr="006C1659">
        <w:trPr>
          <w:trHeight w:val="403"/>
        </w:trPr>
        <w:tc>
          <w:tcPr>
            <w:tcW w:w="523" w:type="dxa"/>
            <w:vMerge/>
            <w:shd w:val="clear" w:color="auto" w:fill="E4E0EE"/>
            <w:vAlign w:val="center"/>
          </w:tcPr>
          <w:p w14:paraId="0593D603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9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1385D5A8" w14:textId="3770BE5C" w:rsidR="0099041C" w:rsidRPr="00ED6A09" w:rsidRDefault="00000000" w:rsidP="006C1659">
            <w:pPr>
              <w:keepNext/>
              <w:tabs>
                <w:tab w:val="left" w:pos="8247"/>
              </w:tabs>
              <w:rPr>
                <w:sz w:val="20"/>
              </w:rPr>
            </w:pPr>
            <w:sdt>
              <w:sdtPr>
                <w:rPr>
                  <w:sz w:val="20"/>
                </w:rPr>
                <w:id w:val="-1488625264"/>
                <w:placeholder>
                  <w:docPart w:val="483A41D165754F559DCE41D3547D8D8E"/>
                </w:placeholder>
                <w:showingPlcHdr/>
              </w:sdtPr>
              <w:sdtContent>
                <w:r w:rsidR="0099041C" w:rsidRPr="00EF2F05">
                  <w:rPr>
                    <w:rStyle w:val="PlaceholderText"/>
                  </w:rPr>
                  <w:t>Click or tap here to enter text.</w:t>
                </w:r>
              </w:sdtContent>
            </w:sdt>
            <w:r w:rsidR="006C1659">
              <w:rPr>
                <w:sz w:val="20"/>
              </w:rPr>
              <w:tab/>
            </w:r>
          </w:p>
        </w:tc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0625A16" w14:textId="77777777" w:rsidR="0099041C" w:rsidRPr="006D644F" w:rsidRDefault="0099041C" w:rsidP="00F417BD">
            <w:pPr>
              <w:keepNext/>
              <w:jc w:val="center"/>
              <w:rPr>
                <w:rFonts w:cstheme="minorHAnsi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26BF7B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</w:tr>
      <w:tr w:rsidR="0099041C" w:rsidRPr="006D644F" w14:paraId="4EB69829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71732058" w14:textId="52E004B3" w:rsidR="0099041C" w:rsidRPr="002F77C7" w:rsidRDefault="0099041C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CE41D6">
              <w:rPr>
                <w:sz w:val="24"/>
              </w:rPr>
              <w:t>7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68ACD005" w14:textId="3598E9B5" w:rsidR="0099041C" w:rsidRPr="00ED6A09" w:rsidRDefault="0099041C" w:rsidP="00F417BD">
            <w:pPr>
              <w:keepNext/>
              <w:rPr>
                <w:sz w:val="20"/>
              </w:rPr>
            </w:pPr>
            <w:r w:rsidRPr="00ED6A09">
              <w:rPr>
                <w:sz w:val="20"/>
              </w:rPr>
              <w:t xml:space="preserve">Method(s) of communication between all parties during </w:t>
            </w:r>
            <w:r w:rsidR="001910B7">
              <w:rPr>
                <w:sz w:val="20"/>
              </w:rPr>
              <w:t>helicopter</w:t>
            </w:r>
            <w:r w:rsidRPr="00ED6A09">
              <w:rPr>
                <w:sz w:val="20"/>
              </w:rPr>
              <w:t xml:space="preserve"> operations</w:t>
            </w:r>
          </w:p>
          <w:p w14:paraId="48B539FD" w14:textId="77777777" w:rsidR="0099041C" w:rsidRDefault="0099041C" w:rsidP="00F417BD">
            <w:pPr>
              <w:keepNext/>
            </w:pPr>
            <w:r w:rsidRPr="00023F49">
              <w:rPr>
                <w:i/>
                <w:sz w:val="16"/>
              </w:rPr>
              <w:t xml:space="preserve">e.g., </w:t>
            </w:r>
            <w:r>
              <w:rPr>
                <w:i/>
                <w:sz w:val="16"/>
              </w:rPr>
              <w:t>radios, hand signals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B7E8782" w14:textId="77777777" w:rsidR="0099041C" w:rsidRPr="006D644F" w:rsidRDefault="0099041C" w:rsidP="00F417BD">
            <w:pPr>
              <w:keepNext/>
              <w:rPr>
                <w:rFonts w:cstheme="minorHAnsi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02175F1" w14:textId="4F1911F8" w:rsidR="0099041C" w:rsidRPr="006D644F" w:rsidRDefault="00000000" w:rsidP="00F417BD">
            <w:pPr>
              <w:keepNext/>
              <w:rPr>
                <w:rFonts w:cstheme="minorHAnsi"/>
              </w:rPr>
            </w:pPr>
            <w:sdt>
              <w:sdtPr>
                <w:rPr>
                  <w:sz w:val="24"/>
                </w:rPr>
                <w:id w:val="1115568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781E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62A628C6" w14:textId="77777777" w:rsidTr="006C1659">
        <w:trPr>
          <w:trHeight w:val="403"/>
        </w:trPr>
        <w:tc>
          <w:tcPr>
            <w:tcW w:w="523" w:type="dxa"/>
            <w:vMerge/>
            <w:shd w:val="clear" w:color="auto" w:fill="E4E0EE"/>
            <w:vAlign w:val="center"/>
          </w:tcPr>
          <w:p w14:paraId="434C39EC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9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5E56F4D0" w14:textId="0E6DA4EA" w:rsidR="0099041C" w:rsidRPr="00ED6A09" w:rsidRDefault="00000000" w:rsidP="006C1659">
            <w:pPr>
              <w:keepNext/>
              <w:tabs>
                <w:tab w:val="left" w:pos="7761"/>
              </w:tabs>
              <w:rPr>
                <w:sz w:val="20"/>
              </w:rPr>
            </w:pPr>
            <w:sdt>
              <w:sdtPr>
                <w:rPr>
                  <w:sz w:val="20"/>
                </w:rPr>
                <w:id w:val="1197123635"/>
                <w:placeholder>
                  <w:docPart w:val="D4DCEB0BA5264BF29626C06DF18CF56E"/>
                </w:placeholder>
                <w:showingPlcHdr/>
              </w:sdtPr>
              <w:sdtContent>
                <w:r w:rsidR="00BE781E" w:rsidRPr="00EF2F05">
                  <w:rPr>
                    <w:rStyle w:val="PlaceholderText"/>
                  </w:rPr>
                  <w:t>Click or tap here to enter text.</w:t>
                </w:r>
              </w:sdtContent>
            </w:sdt>
            <w:r w:rsidR="006C1659">
              <w:rPr>
                <w:sz w:val="20"/>
              </w:rPr>
              <w:tab/>
            </w:r>
          </w:p>
        </w:tc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8FAC6D9" w14:textId="77777777" w:rsidR="0099041C" w:rsidRPr="006D644F" w:rsidRDefault="0099041C" w:rsidP="00F417BD">
            <w:pPr>
              <w:keepNext/>
              <w:rPr>
                <w:rFonts w:cstheme="minorHAnsi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AB5343" w14:textId="77777777" w:rsidR="0099041C" w:rsidRDefault="0099041C" w:rsidP="00F417BD">
            <w:pPr>
              <w:keepNext/>
              <w:rPr>
                <w:sz w:val="24"/>
              </w:rPr>
            </w:pPr>
          </w:p>
        </w:tc>
      </w:tr>
      <w:tr w:rsidR="0099041C" w:rsidRPr="006D644F" w14:paraId="7C2E8E67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4DF82F3D" w14:textId="2554B0AD" w:rsidR="0099041C" w:rsidRPr="002F77C7" w:rsidRDefault="00CE41D6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453928E7" w14:textId="38715F12" w:rsidR="0099041C" w:rsidRPr="00ED6A09" w:rsidRDefault="0099041C" w:rsidP="00F417BD">
            <w:pPr>
              <w:rPr>
                <w:sz w:val="20"/>
              </w:rPr>
            </w:pPr>
            <w:r w:rsidRPr="00ED6A09">
              <w:rPr>
                <w:sz w:val="20"/>
              </w:rPr>
              <w:t>Description of load(s) to be lifted</w:t>
            </w:r>
            <w:r w:rsidR="005F157F">
              <w:rPr>
                <w:sz w:val="20"/>
              </w:rPr>
              <w:t xml:space="preserve">, rigging equipment, and rigging </w:t>
            </w:r>
            <w:proofErr w:type="gramStart"/>
            <w:r w:rsidR="005F157F">
              <w:rPr>
                <w:sz w:val="20"/>
              </w:rPr>
              <w:t>methods</w:t>
            </w:r>
            <w:proofErr w:type="gramEnd"/>
          </w:p>
          <w:p w14:paraId="3CE2F56B" w14:textId="1D4BC23B" w:rsidR="0099041C" w:rsidRPr="00B81539" w:rsidRDefault="0099041C" w:rsidP="00F417BD">
            <w:pPr>
              <w:keepNext/>
              <w:rPr>
                <w:i/>
              </w:rPr>
            </w:pPr>
            <w:r w:rsidRPr="00023F49">
              <w:rPr>
                <w:i/>
                <w:sz w:val="16"/>
              </w:rPr>
              <w:t xml:space="preserve">e.g., </w:t>
            </w:r>
            <w:r w:rsidR="005F157F">
              <w:rPr>
                <w:i/>
                <w:sz w:val="16"/>
              </w:rPr>
              <w:t xml:space="preserve">load </w:t>
            </w:r>
            <w:r w:rsidRPr="00023F49">
              <w:rPr>
                <w:i/>
                <w:sz w:val="16"/>
              </w:rPr>
              <w:t>weights, dimensions</w:t>
            </w:r>
            <w:r>
              <w:rPr>
                <w:i/>
                <w:sz w:val="16"/>
              </w:rPr>
              <w:t>, quantity</w:t>
            </w:r>
            <w:r w:rsidR="005F157F">
              <w:rPr>
                <w:i/>
                <w:sz w:val="16"/>
              </w:rPr>
              <w:t>; rigging shackles, slings, spreaders;</w:t>
            </w:r>
            <w:r w:rsidR="005F157F" w:rsidRPr="00023F49">
              <w:rPr>
                <w:i/>
                <w:sz w:val="16"/>
              </w:rPr>
              <w:t xml:space="preserve"> choker,</w:t>
            </w:r>
            <w:r w:rsidR="005F157F">
              <w:rPr>
                <w:i/>
                <w:sz w:val="16"/>
              </w:rPr>
              <w:t xml:space="preserve"> basket, tag lines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9EDD8FE" w14:textId="77777777" w:rsidR="0099041C" w:rsidRDefault="0099041C" w:rsidP="00F417BD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AA8148" w14:textId="77777777" w:rsidR="0099041C" w:rsidRDefault="00000000" w:rsidP="00F417BD">
            <w:pPr>
              <w:keepNext/>
              <w:rPr>
                <w:sz w:val="24"/>
              </w:rPr>
            </w:pPr>
            <w:sdt>
              <w:sdtPr>
                <w:rPr>
                  <w:sz w:val="24"/>
                </w:rPr>
                <w:id w:val="452524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700198DD" w14:textId="77777777" w:rsidTr="006C1659">
        <w:trPr>
          <w:trHeight w:val="403"/>
        </w:trPr>
        <w:tc>
          <w:tcPr>
            <w:tcW w:w="523" w:type="dxa"/>
            <w:vMerge/>
            <w:shd w:val="clear" w:color="auto" w:fill="E4E0EE"/>
            <w:vAlign w:val="center"/>
          </w:tcPr>
          <w:p w14:paraId="1E5752C9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9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170FBC91" w14:textId="4FD6C7B6" w:rsidR="0099041C" w:rsidRPr="00ED6A09" w:rsidRDefault="00000000" w:rsidP="006C1659">
            <w:pPr>
              <w:tabs>
                <w:tab w:val="left" w:pos="7911"/>
              </w:tabs>
              <w:rPr>
                <w:sz w:val="20"/>
              </w:rPr>
            </w:pPr>
            <w:sdt>
              <w:sdtPr>
                <w:rPr>
                  <w:sz w:val="20"/>
                </w:rPr>
                <w:id w:val="-662777958"/>
                <w:placeholder>
                  <w:docPart w:val="A4590343C0424A65B6ED629438016B72"/>
                </w:placeholder>
                <w:showingPlcHdr/>
              </w:sdtPr>
              <w:sdtContent>
                <w:r w:rsidR="0099041C" w:rsidRPr="00EF2F05">
                  <w:rPr>
                    <w:rStyle w:val="PlaceholderText"/>
                  </w:rPr>
                  <w:t>Click or tap here to enter text.</w:t>
                </w:r>
              </w:sdtContent>
            </w:sdt>
            <w:r w:rsidR="006C1659">
              <w:rPr>
                <w:sz w:val="20"/>
              </w:rPr>
              <w:tab/>
            </w:r>
          </w:p>
        </w:tc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1C1CE75" w14:textId="77777777" w:rsidR="0099041C" w:rsidRDefault="0099041C" w:rsidP="00F417BD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1A38CC" w14:textId="77777777" w:rsidR="0099041C" w:rsidRDefault="0099041C" w:rsidP="00F417BD">
            <w:pPr>
              <w:keepNext/>
              <w:rPr>
                <w:sz w:val="24"/>
              </w:rPr>
            </w:pPr>
          </w:p>
        </w:tc>
      </w:tr>
      <w:tr w:rsidR="0099041C" w:rsidRPr="006D644F" w14:paraId="3A7E3434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647AE791" w14:textId="2E03B718" w:rsidR="0099041C" w:rsidRPr="002F77C7" w:rsidRDefault="00CE41D6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5A127FAA" w14:textId="77777777" w:rsidR="0099041C" w:rsidRPr="00ED6A09" w:rsidRDefault="0099041C" w:rsidP="00F417BD">
            <w:pPr>
              <w:keepNext/>
              <w:rPr>
                <w:sz w:val="20"/>
              </w:rPr>
            </w:pPr>
            <w:r w:rsidRPr="00ED6A09">
              <w:rPr>
                <w:sz w:val="20"/>
              </w:rPr>
              <w:t xml:space="preserve">Rigging equipment certified, inspected, in good condition, and rated for the loads being </w:t>
            </w:r>
            <w:proofErr w:type="gramStart"/>
            <w:r w:rsidRPr="00ED6A09">
              <w:rPr>
                <w:sz w:val="20"/>
              </w:rPr>
              <w:t>lifted</w:t>
            </w:r>
            <w:proofErr w:type="gramEnd"/>
          </w:p>
          <w:p w14:paraId="12B87C5F" w14:textId="77777777" w:rsidR="0099041C" w:rsidRPr="000F3458" w:rsidRDefault="0099041C" w:rsidP="00F417BD">
            <w:pPr>
              <w:keepNext/>
              <w:rPr>
                <w:i/>
              </w:rPr>
            </w:pPr>
            <w:r>
              <w:rPr>
                <w:i/>
                <w:sz w:val="16"/>
              </w:rPr>
              <w:t>c</w:t>
            </w:r>
            <w:r w:rsidRPr="000F3458">
              <w:rPr>
                <w:i/>
                <w:sz w:val="16"/>
              </w:rPr>
              <w:t>ertifications must be available upon request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A87F34C" w14:textId="77777777" w:rsidR="0099041C" w:rsidRDefault="0099041C" w:rsidP="00F417BD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8D7995" w14:textId="77777777" w:rsidR="0099041C" w:rsidRDefault="00000000" w:rsidP="00F417BD">
            <w:pPr>
              <w:keepNext/>
              <w:rPr>
                <w:sz w:val="24"/>
              </w:rPr>
            </w:pPr>
            <w:sdt>
              <w:sdtPr>
                <w:rPr>
                  <w:sz w:val="24"/>
                </w:rPr>
                <w:id w:val="1919054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40FC04C0" w14:textId="77777777" w:rsidTr="006C1659">
        <w:trPr>
          <w:trHeight w:val="403"/>
        </w:trPr>
        <w:tc>
          <w:tcPr>
            <w:tcW w:w="523" w:type="dxa"/>
            <w:vMerge/>
            <w:shd w:val="clear" w:color="auto" w:fill="E4E0EE"/>
            <w:vAlign w:val="center"/>
          </w:tcPr>
          <w:p w14:paraId="3F13091E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9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58518D2E" w14:textId="1966C69B" w:rsidR="0099041C" w:rsidRPr="00ED6A09" w:rsidRDefault="00000000" w:rsidP="006C1659">
            <w:pPr>
              <w:keepNext/>
              <w:tabs>
                <w:tab w:val="left" w:pos="7639"/>
              </w:tabs>
              <w:rPr>
                <w:sz w:val="20"/>
              </w:rPr>
            </w:pPr>
            <w:sdt>
              <w:sdtPr>
                <w:rPr>
                  <w:sz w:val="20"/>
                </w:rPr>
                <w:id w:val="-1296527026"/>
                <w:placeholder>
                  <w:docPart w:val="0A81916DA21149A8A87B66017C6D860C"/>
                </w:placeholder>
                <w:showingPlcHdr/>
              </w:sdtPr>
              <w:sdtContent>
                <w:r w:rsidR="0099041C" w:rsidRPr="00EF2F05">
                  <w:rPr>
                    <w:rStyle w:val="PlaceholderText"/>
                  </w:rPr>
                  <w:t>Click or tap here to enter text.</w:t>
                </w:r>
              </w:sdtContent>
            </w:sdt>
            <w:r w:rsidR="006C1659">
              <w:rPr>
                <w:sz w:val="20"/>
              </w:rPr>
              <w:tab/>
            </w:r>
          </w:p>
        </w:tc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BA1F560" w14:textId="77777777" w:rsidR="0099041C" w:rsidRDefault="0099041C" w:rsidP="00F417BD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4F51A6" w14:textId="77777777" w:rsidR="0099041C" w:rsidRDefault="0099041C" w:rsidP="00F417BD">
            <w:pPr>
              <w:keepNext/>
              <w:rPr>
                <w:sz w:val="24"/>
              </w:rPr>
            </w:pPr>
          </w:p>
        </w:tc>
      </w:tr>
      <w:tr w:rsidR="00200B05" w14:paraId="35666439" w14:textId="77777777" w:rsidTr="00C16248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2619DA04" w14:textId="462D79BA" w:rsidR="00200B05" w:rsidRPr="002F77C7" w:rsidRDefault="00200B05" w:rsidP="00200B05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CE41D6">
              <w:rPr>
                <w:sz w:val="24"/>
              </w:rPr>
              <w:t>0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48CD8719" w14:textId="77777777" w:rsidR="00200B05" w:rsidRDefault="00200B05" w:rsidP="00200B05">
            <w:r w:rsidRPr="00ED6A09">
              <w:rPr>
                <w:sz w:val="20"/>
              </w:rPr>
              <w:t xml:space="preserve">Safety measures and </w:t>
            </w:r>
            <w:r>
              <w:rPr>
                <w:sz w:val="20"/>
              </w:rPr>
              <w:t xml:space="preserve">emergency </w:t>
            </w:r>
            <w:r w:rsidRPr="00ED6A09">
              <w:rPr>
                <w:sz w:val="20"/>
              </w:rPr>
              <w:t xml:space="preserve">procedures that all parties will adhere to during </w:t>
            </w:r>
            <w:r>
              <w:rPr>
                <w:sz w:val="20"/>
              </w:rPr>
              <w:t>helicopter</w:t>
            </w:r>
            <w:r w:rsidRPr="00ED6A09">
              <w:rPr>
                <w:sz w:val="20"/>
              </w:rPr>
              <w:t xml:space="preserve"> operations</w:t>
            </w:r>
          </w:p>
          <w:p w14:paraId="0FC4940A" w14:textId="46B21515" w:rsidR="00200B05" w:rsidRDefault="00200B05" w:rsidP="00200B05">
            <w:pPr>
              <w:keepNext/>
            </w:pPr>
            <w:r>
              <w:rPr>
                <w:i/>
                <w:sz w:val="16"/>
              </w:rPr>
              <w:t xml:space="preserve">must include </w:t>
            </w:r>
            <w:r w:rsidR="00113331">
              <w:rPr>
                <w:i/>
                <w:sz w:val="16"/>
              </w:rPr>
              <w:t xml:space="preserve">no smoking within 100ft of helicopter, </w:t>
            </w:r>
            <w:r w:rsidRPr="003A46CF">
              <w:rPr>
                <w:i/>
                <w:sz w:val="16"/>
              </w:rPr>
              <w:t>keeping clear of loads</w:t>
            </w:r>
            <w:r w:rsidR="00314FEB">
              <w:rPr>
                <w:i/>
                <w:sz w:val="16"/>
              </w:rPr>
              <w:t xml:space="preserve"> and tail rotor</w:t>
            </w:r>
            <w:r w:rsidRPr="003A46CF">
              <w:rPr>
                <w:i/>
                <w:sz w:val="16"/>
              </w:rPr>
              <w:t xml:space="preserve">, </w:t>
            </w:r>
            <w:r>
              <w:rPr>
                <w:i/>
                <w:sz w:val="16"/>
              </w:rPr>
              <w:t>avoiding fall hazards</w:t>
            </w:r>
            <w:r w:rsidRPr="003A46CF">
              <w:rPr>
                <w:i/>
                <w:sz w:val="16"/>
              </w:rPr>
              <w:t xml:space="preserve"> and pinch </w:t>
            </w:r>
            <w:r>
              <w:rPr>
                <w:i/>
                <w:sz w:val="16"/>
              </w:rPr>
              <w:t>points, equipment inspections, emergency landing, and PPE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37001D4" w14:textId="77777777" w:rsidR="00200B05" w:rsidRDefault="00200B05" w:rsidP="00200B05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B02CC59" w14:textId="77777777" w:rsidR="00200B05" w:rsidRDefault="00000000" w:rsidP="00200B05">
            <w:pPr>
              <w:keepNext/>
              <w:rPr>
                <w:sz w:val="24"/>
              </w:rPr>
            </w:pPr>
            <w:sdt>
              <w:sdtPr>
                <w:rPr>
                  <w:sz w:val="24"/>
                </w:rPr>
                <w:id w:val="1389457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00B05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200B05" w14:paraId="2722AEB5" w14:textId="77777777" w:rsidTr="006C1659">
        <w:trPr>
          <w:trHeight w:val="403"/>
        </w:trPr>
        <w:tc>
          <w:tcPr>
            <w:tcW w:w="523" w:type="dxa"/>
            <w:vMerge/>
            <w:tcBorders>
              <w:bottom w:val="single" w:sz="4" w:space="0" w:color="auto"/>
            </w:tcBorders>
            <w:shd w:val="clear" w:color="auto" w:fill="E4E0EE"/>
            <w:vAlign w:val="center"/>
          </w:tcPr>
          <w:p w14:paraId="341FBC25" w14:textId="77777777" w:rsidR="00200B05" w:rsidRDefault="00200B05" w:rsidP="00200B05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9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40819E53" w14:textId="76F044F6" w:rsidR="00200B05" w:rsidRPr="00ED6A09" w:rsidRDefault="00000000" w:rsidP="006C1659">
            <w:pPr>
              <w:tabs>
                <w:tab w:val="left" w:pos="7948"/>
              </w:tabs>
              <w:rPr>
                <w:sz w:val="20"/>
              </w:rPr>
            </w:pPr>
            <w:sdt>
              <w:sdtPr>
                <w:rPr>
                  <w:sz w:val="20"/>
                </w:rPr>
                <w:id w:val="170611188"/>
                <w:placeholder>
                  <w:docPart w:val="416B6077EE7C4B32A6D26DB6E5545988"/>
                </w:placeholder>
                <w:showingPlcHdr/>
              </w:sdtPr>
              <w:sdtContent>
                <w:r w:rsidR="00200B05" w:rsidRPr="00EF2F05">
                  <w:rPr>
                    <w:rStyle w:val="PlaceholderText"/>
                  </w:rPr>
                  <w:t>Click or tap here to enter text.</w:t>
                </w:r>
              </w:sdtContent>
            </w:sdt>
            <w:r w:rsidR="006C1659">
              <w:rPr>
                <w:sz w:val="20"/>
              </w:rPr>
              <w:tab/>
            </w:r>
          </w:p>
        </w:tc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7A3A98C" w14:textId="77777777" w:rsidR="00200B05" w:rsidRDefault="00200B05" w:rsidP="00200B05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AC4011" w14:textId="77777777" w:rsidR="00200B05" w:rsidRDefault="00200B05" w:rsidP="00200B05">
            <w:pPr>
              <w:keepNext/>
              <w:rPr>
                <w:sz w:val="24"/>
              </w:rPr>
            </w:pPr>
          </w:p>
        </w:tc>
      </w:tr>
      <w:tr w:rsidR="00D323FB" w14:paraId="41581462" w14:textId="77777777" w:rsidTr="00A3458E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0CA670B8" w14:textId="7A35637B" w:rsidR="00D323FB" w:rsidRPr="002F77C7" w:rsidRDefault="00D323FB" w:rsidP="00D323FB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CE41D6">
              <w:rPr>
                <w:sz w:val="24"/>
              </w:rPr>
              <w:t>1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683EF678" w14:textId="77777777" w:rsidR="00D323FB" w:rsidRDefault="00D323FB" w:rsidP="00D323FB">
            <w:r>
              <w:rPr>
                <w:sz w:val="20"/>
              </w:rPr>
              <w:t>H</w:t>
            </w:r>
            <w:r w:rsidRPr="00200B05">
              <w:rPr>
                <w:sz w:val="20"/>
              </w:rPr>
              <w:t>azard</w:t>
            </w:r>
            <w:r>
              <w:rPr>
                <w:sz w:val="20"/>
              </w:rPr>
              <w:t xml:space="preserve"> control plan</w:t>
            </w:r>
          </w:p>
          <w:p w14:paraId="52823934" w14:textId="77777777" w:rsidR="00D323FB" w:rsidRDefault="00D323FB" w:rsidP="00D323FB">
            <w:pPr>
              <w:keepNext/>
            </w:pPr>
            <w:r>
              <w:rPr>
                <w:i/>
                <w:sz w:val="16"/>
              </w:rPr>
              <w:t>e.g., dust, flying debris from rotor wash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8D95109" w14:textId="77777777" w:rsidR="00D323FB" w:rsidRDefault="00D323FB" w:rsidP="00D323FB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406BB9B" w14:textId="77777777" w:rsidR="00D323FB" w:rsidRDefault="00000000" w:rsidP="00D323FB">
            <w:pPr>
              <w:keepNext/>
              <w:rPr>
                <w:sz w:val="24"/>
              </w:rPr>
            </w:pPr>
            <w:sdt>
              <w:sdtPr>
                <w:rPr>
                  <w:sz w:val="24"/>
                </w:rPr>
                <w:id w:val="-9261164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23FB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D323FB" w14:paraId="5A7BBB09" w14:textId="77777777" w:rsidTr="00A3458E">
        <w:trPr>
          <w:trHeight w:val="403"/>
        </w:trPr>
        <w:tc>
          <w:tcPr>
            <w:tcW w:w="523" w:type="dxa"/>
            <w:vMerge/>
            <w:tcBorders>
              <w:bottom w:val="single" w:sz="4" w:space="0" w:color="auto"/>
            </w:tcBorders>
            <w:shd w:val="clear" w:color="auto" w:fill="E4E0EE"/>
            <w:vAlign w:val="center"/>
          </w:tcPr>
          <w:p w14:paraId="6B12BCCE" w14:textId="77777777" w:rsidR="00D323FB" w:rsidRDefault="00D323FB" w:rsidP="00D323FB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9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48E2166F" w14:textId="77777777" w:rsidR="00D323FB" w:rsidRPr="00ED6A09" w:rsidRDefault="00000000" w:rsidP="00D323FB">
            <w:pPr>
              <w:tabs>
                <w:tab w:val="left" w:pos="8313"/>
              </w:tabs>
              <w:rPr>
                <w:sz w:val="20"/>
              </w:rPr>
            </w:pPr>
            <w:sdt>
              <w:sdtPr>
                <w:rPr>
                  <w:sz w:val="20"/>
                </w:rPr>
                <w:id w:val="1111855767"/>
                <w:placeholder>
                  <w:docPart w:val="2A17F0A3176047E2AEDC8C87181BB1DF"/>
                </w:placeholder>
                <w:showingPlcHdr/>
              </w:sdtPr>
              <w:sdtContent>
                <w:r w:rsidR="00D323FB" w:rsidRPr="00EF2F05">
                  <w:rPr>
                    <w:rStyle w:val="PlaceholderText"/>
                  </w:rPr>
                  <w:t>Click or tap here to enter text.</w:t>
                </w:r>
              </w:sdtContent>
            </w:sdt>
            <w:r w:rsidR="00D323FB">
              <w:rPr>
                <w:sz w:val="20"/>
              </w:rPr>
              <w:tab/>
            </w:r>
          </w:p>
        </w:tc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48373DF" w14:textId="77777777" w:rsidR="00D323FB" w:rsidRDefault="00D323FB" w:rsidP="00D323FB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00F9CB" w14:textId="77777777" w:rsidR="00D323FB" w:rsidRDefault="00D323FB" w:rsidP="00D323FB">
            <w:pPr>
              <w:keepNext/>
              <w:rPr>
                <w:sz w:val="24"/>
              </w:rPr>
            </w:pPr>
          </w:p>
        </w:tc>
      </w:tr>
      <w:tr w:rsidR="0099041C" w:rsidRPr="006D644F" w14:paraId="3E0D75DC" w14:textId="77777777" w:rsidTr="00D323FB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16A57806" w14:textId="5BB2FE6B" w:rsidR="0099041C" w:rsidRPr="002F77C7" w:rsidRDefault="0099041C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CE41D6">
              <w:rPr>
                <w:sz w:val="24"/>
              </w:rPr>
              <w:t>2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6EEDB914" w14:textId="6B2557D8" w:rsidR="0099041C" w:rsidRDefault="00D323FB" w:rsidP="00F417BD">
            <w:pPr>
              <w:keepNext/>
            </w:pPr>
            <w:r w:rsidRPr="00200B05">
              <w:rPr>
                <w:sz w:val="20"/>
              </w:rPr>
              <w:t>Refueling plan</w:t>
            </w:r>
            <w:r>
              <w:rPr>
                <w:sz w:val="20"/>
              </w:rPr>
              <w:t xml:space="preserve"> (</w:t>
            </w:r>
            <w:r w:rsidRPr="00200B05">
              <w:rPr>
                <w:sz w:val="20"/>
              </w:rPr>
              <w:t>including fire protection</w:t>
            </w:r>
            <w:r>
              <w:rPr>
                <w:sz w:val="20"/>
              </w:rPr>
              <w:t>)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0E22209" w14:textId="1245E2E9" w:rsidR="0099041C" w:rsidRDefault="00000000" w:rsidP="00F417BD">
            <w:pPr>
              <w:keepNext/>
              <w:rPr>
                <w:sz w:val="24"/>
              </w:rPr>
            </w:pPr>
            <w:sdt>
              <w:sdtPr>
                <w:rPr>
                  <w:sz w:val="24"/>
                </w:rPr>
                <w:id w:val="1174616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23FB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45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409127" w14:textId="03B04A2C" w:rsidR="0099041C" w:rsidRDefault="00000000" w:rsidP="00F417BD">
            <w:pPr>
              <w:keepNext/>
              <w:rPr>
                <w:sz w:val="24"/>
              </w:rPr>
            </w:pPr>
            <w:sdt>
              <w:sdtPr>
                <w:rPr>
                  <w:sz w:val="24"/>
                </w:rPr>
                <w:id w:val="1207533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323FB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1CBACB88" w14:textId="77777777" w:rsidTr="00D323FB">
        <w:trPr>
          <w:trHeight w:val="403"/>
        </w:trPr>
        <w:tc>
          <w:tcPr>
            <w:tcW w:w="523" w:type="dxa"/>
            <w:vMerge/>
            <w:tcBorders>
              <w:bottom w:val="single" w:sz="4" w:space="0" w:color="auto"/>
            </w:tcBorders>
            <w:shd w:val="clear" w:color="auto" w:fill="E4E0EE"/>
            <w:vAlign w:val="center"/>
          </w:tcPr>
          <w:p w14:paraId="64576833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9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084563F7" w14:textId="4077A0BB" w:rsidR="0099041C" w:rsidRPr="00ED6A09" w:rsidRDefault="00000000" w:rsidP="006C1659">
            <w:pPr>
              <w:tabs>
                <w:tab w:val="left" w:pos="8313"/>
              </w:tabs>
              <w:rPr>
                <w:sz w:val="20"/>
              </w:rPr>
            </w:pPr>
            <w:sdt>
              <w:sdtPr>
                <w:rPr>
                  <w:sz w:val="20"/>
                </w:rPr>
                <w:id w:val="809285261"/>
                <w:placeholder>
                  <w:docPart w:val="28E40D4AB3BF48368133439716CD4240"/>
                </w:placeholder>
                <w:showingPlcHdr/>
              </w:sdtPr>
              <w:sdtContent>
                <w:r w:rsidR="0099041C" w:rsidRPr="00EF2F05">
                  <w:rPr>
                    <w:rStyle w:val="PlaceholderText"/>
                  </w:rPr>
                  <w:t>Click or tap here to enter text.</w:t>
                </w:r>
              </w:sdtContent>
            </w:sdt>
            <w:r w:rsidR="006C1659">
              <w:rPr>
                <w:sz w:val="20"/>
              </w:rPr>
              <w:tab/>
            </w: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18C2BC" w14:textId="77777777" w:rsidR="0099041C" w:rsidRDefault="0099041C" w:rsidP="00F417BD">
            <w:pPr>
              <w:keepNext/>
              <w:rPr>
                <w:sz w:val="24"/>
              </w:rPr>
            </w:pPr>
          </w:p>
        </w:tc>
        <w:tc>
          <w:tcPr>
            <w:tcW w:w="45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F3957D" w14:textId="77777777" w:rsidR="0099041C" w:rsidRDefault="0099041C" w:rsidP="00F417BD">
            <w:pPr>
              <w:keepNext/>
              <w:rPr>
                <w:sz w:val="24"/>
              </w:rPr>
            </w:pPr>
          </w:p>
        </w:tc>
      </w:tr>
      <w:tr w:rsidR="0099041C" w:rsidRPr="006D644F" w14:paraId="3015DE8D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256F59F5" w14:textId="647E2895" w:rsidR="0099041C" w:rsidRPr="002F77C7" w:rsidRDefault="0099041C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CE41D6">
              <w:rPr>
                <w:sz w:val="24"/>
              </w:rPr>
              <w:t>3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3BDAC819" w14:textId="77777777" w:rsidR="0099041C" w:rsidRPr="00CA0E7C" w:rsidRDefault="0099041C" w:rsidP="00F417BD">
            <w:pPr>
              <w:keepNext/>
              <w:rPr>
                <w:sz w:val="20"/>
              </w:rPr>
            </w:pPr>
            <w:r w:rsidRPr="00CA0E7C">
              <w:rPr>
                <w:sz w:val="20"/>
              </w:rPr>
              <w:t>If workers will be within 15-ft of fall hazards greater than 4-ft in height, develop a fall protection plan</w:t>
            </w:r>
          </w:p>
          <w:p w14:paraId="533B347B" w14:textId="03C4A85C" w:rsidR="0099041C" w:rsidRPr="00CA0E7C" w:rsidRDefault="00000000" w:rsidP="00F417BD">
            <w:pPr>
              <w:keepNext/>
            </w:pPr>
            <w:hyperlink r:id="rId18" w:history="1">
              <w:r w:rsidR="0099041C" w:rsidRPr="0099041C">
                <w:rPr>
                  <w:rStyle w:val="Hyperlink"/>
                  <w:i/>
                  <w:sz w:val="16"/>
                </w:rPr>
                <w:t xml:space="preserve">Northwestern’s </w:t>
              </w:r>
              <w:r w:rsidR="0099041C">
                <w:rPr>
                  <w:rStyle w:val="Hyperlink"/>
                  <w:i/>
                  <w:sz w:val="16"/>
                </w:rPr>
                <w:t>F</w:t>
              </w:r>
              <w:r w:rsidR="0099041C" w:rsidRPr="0099041C">
                <w:rPr>
                  <w:rStyle w:val="Hyperlink"/>
                  <w:i/>
                  <w:sz w:val="16"/>
                </w:rPr>
                <w:t xml:space="preserve">all </w:t>
              </w:r>
              <w:r w:rsidR="0099041C">
                <w:rPr>
                  <w:rStyle w:val="Hyperlink"/>
                  <w:i/>
                  <w:sz w:val="16"/>
                </w:rPr>
                <w:t>P</w:t>
              </w:r>
              <w:r w:rsidR="0099041C" w:rsidRPr="0099041C">
                <w:rPr>
                  <w:rStyle w:val="Hyperlink"/>
                  <w:i/>
                  <w:sz w:val="16"/>
                </w:rPr>
                <w:t xml:space="preserve">rotection </w:t>
              </w:r>
              <w:r w:rsidR="0099041C">
                <w:rPr>
                  <w:rStyle w:val="Hyperlink"/>
                  <w:i/>
                  <w:sz w:val="16"/>
                </w:rPr>
                <w:t>P</w:t>
              </w:r>
              <w:r w:rsidR="0099041C" w:rsidRPr="0099041C">
                <w:rPr>
                  <w:rStyle w:val="Hyperlink"/>
                  <w:i/>
                  <w:sz w:val="16"/>
                </w:rPr>
                <w:t>rogram</w:t>
              </w:r>
            </w:hyperlink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5944E0" w14:textId="77777777" w:rsidR="0099041C" w:rsidRDefault="00000000" w:rsidP="00F417BD">
            <w:pPr>
              <w:keepNext/>
              <w:rPr>
                <w:sz w:val="24"/>
              </w:rPr>
            </w:pPr>
            <w:sdt>
              <w:sdtPr>
                <w:rPr>
                  <w:sz w:val="24"/>
                </w:rPr>
                <w:id w:val="-128634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B41851" w14:textId="77777777" w:rsidR="0099041C" w:rsidRDefault="00000000" w:rsidP="00F417BD">
            <w:pPr>
              <w:keepNext/>
              <w:rPr>
                <w:sz w:val="24"/>
              </w:rPr>
            </w:pPr>
            <w:sdt>
              <w:sdtPr>
                <w:rPr>
                  <w:sz w:val="24"/>
                </w:rPr>
                <w:id w:val="-16887473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39BF5F05" w14:textId="77777777" w:rsidTr="006C1659">
        <w:trPr>
          <w:trHeight w:val="403"/>
        </w:trPr>
        <w:tc>
          <w:tcPr>
            <w:tcW w:w="523" w:type="dxa"/>
            <w:vMerge/>
            <w:tcBorders>
              <w:bottom w:val="single" w:sz="4" w:space="0" w:color="auto"/>
            </w:tcBorders>
            <w:shd w:val="clear" w:color="auto" w:fill="E4E0EE"/>
            <w:vAlign w:val="center"/>
          </w:tcPr>
          <w:p w14:paraId="0BA0BF0E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9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30CE4358" w14:textId="71908788" w:rsidR="0099041C" w:rsidRPr="00CA0E7C" w:rsidRDefault="00000000" w:rsidP="006C1659">
            <w:pPr>
              <w:keepNext/>
              <w:tabs>
                <w:tab w:val="left" w:pos="8341"/>
              </w:tabs>
              <w:rPr>
                <w:sz w:val="20"/>
              </w:rPr>
            </w:pPr>
            <w:sdt>
              <w:sdtPr>
                <w:rPr>
                  <w:sz w:val="20"/>
                </w:rPr>
                <w:id w:val="-2024238582"/>
                <w:placeholder>
                  <w:docPart w:val="2A9E316475FD4ADC8527AE66DABFA993"/>
                </w:placeholder>
                <w:showingPlcHdr/>
              </w:sdtPr>
              <w:sdtContent>
                <w:r w:rsidR="0099041C" w:rsidRPr="00EF2F05">
                  <w:rPr>
                    <w:rStyle w:val="PlaceholderText"/>
                  </w:rPr>
                  <w:t>Click or tap here to enter text.</w:t>
                </w:r>
              </w:sdtContent>
            </w:sdt>
            <w:r w:rsidR="006C1659">
              <w:rPr>
                <w:sz w:val="20"/>
              </w:rPr>
              <w:tab/>
            </w:r>
          </w:p>
        </w:tc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FA56D7" w14:textId="77777777" w:rsidR="0099041C" w:rsidRDefault="0099041C" w:rsidP="00F417BD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E26812" w14:textId="77777777" w:rsidR="0099041C" w:rsidRDefault="0099041C" w:rsidP="00F417BD">
            <w:pPr>
              <w:keepNext/>
              <w:rPr>
                <w:sz w:val="24"/>
              </w:rPr>
            </w:pPr>
          </w:p>
        </w:tc>
      </w:tr>
      <w:tr w:rsidR="0099041C" w:rsidRPr="006D644F" w14:paraId="580316CE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52079C44" w14:textId="13F1A91C" w:rsidR="0099041C" w:rsidRPr="002F77C7" w:rsidRDefault="0099041C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CE41D6">
              <w:rPr>
                <w:sz w:val="24"/>
              </w:rPr>
              <w:t>4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0902BCC4" w14:textId="4A1DDAA8" w:rsidR="0099041C" w:rsidRPr="00CA0E7C" w:rsidRDefault="001910B7" w:rsidP="00F417BD">
            <w:pPr>
              <w:keepNext/>
              <w:rPr>
                <w:sz w:val="20"/>
              </w:rPr>
            </w:pPr>
            <w:r>
              <w:rPr>
                <w:sz w:val="20"/>
              </w:rPr>
              <w:t>Helicopter</w:t>
            </w:r>
            <w:r w:rsidR="0099041C" w:rsidRPr="00CA0E7C">
              <w:rPr>
                <w:sz w:val="20"/>
              </w:rPr>
              <w:t xml:space="preserve"> operations weather shutdown parameters</w:t>
            </w:r>
          </w:p>
          <w:p w14:paraId="4910596F" w14:textId="77777777" w:rsidR="0099041C" w:rsidRPr="00CA0E7C" w:rsidRDefault="0099041C" w:rsidP="00F417BD">
            <w:pPr>
              <w:keepNext/>
              <w:rPr>
                <w:i/>
              </w:rPr>
            </w:pPr>
            <w:r w:rsidRPr="00CA0E7C">
              <w:rPr>
                <w:i/>
                <w:sz w:val="16"/>
              </w:rPr>
              <w:t>maximum wind speeds (mph), lightning proximity (miles), rain, snow, ice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343D3F0" w14:textId="77777777" w:rsidR="0099041C" w:rsidRDefault="0099041C" w:rsidP="00F417BD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C266525" w14:textId="77777777" w:rsidR="0099041C" w:rsidRDefault="00000000" w:rsidP="00F417BD">
            <w:pPr>
              <w:keepNext/>
              <w:rPr>
                <w:sz w:val="24"/>
              </w:rPr>
            </w:pPr>
            <w:sdt>
              <w:sdtPr>
                <w:rPr>
                  <w:sz w:val="24"/>
                </w:rPr>
                <w:id w:val="-11234572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23F58E9C" w14:textId="77777777" w:rsidTr="006C1659">
        <w:trPr>
          <w:trHeight w:val="403"/>
        </w:trPr>
        <w:tc>
          <w:tcPr>
            <w:tcW w:w="523" w:type="dxa"/>
            <w:vMerge/>
            <w:tcBorders>
              <w:bottom w:val="single" w:sz="4" w:space="0" w:color="auto"/>
            </w:tcBorders>
            <w:shd w:val="clear" w:color="auto" w:fill="E4E0EE"/>
            <w:vAlign w:val="center"/>
          </w:tcPr>
          <w:p w14:paraId="6764B547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9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1D8B65BF" w14:textId="4CD86D32" w:rsidR="0099041C" w:rsidRPr="00CA0E7C" w:rsidRDefault="00000000" w:rsidP="006C1659">
            <w:pPr>
              <w:keepNext/>
              <w:tabs>
                <w:tab w:val="left" w:pos="7864"/>
              </w:tabs>
              <w:rPr>
                <w:sz w:val="20"/>
              </w:rPr>
            </w:pPr>
            <w:sdt>
              <w:sdtPr>
                <w:rPr>
                  <w:sz w:val="20"/>
                </w:rPr>
                <w:id w:val="2002006711"/>
                <w:placeholder>
                  <w:docPart w:val="4B78ECB786F8498495C59FA7F2216B7D"/>
                </w:placeholder>
                <w:showingPlcHdr/>
              </w:sdtPr>
              <w:sdtContent>
                <w:r w:rsidR="0099041C" w:rsidRPr="00EF2F05">
                  <w:rPr>
                    <w:rStyle w:val="PlaceholderText"/>
                  </w:rPr>
                  <w:t>Click or tap here to enter text.</w:t>
                </w:r>
              </w:sdtContent>
            </w:sdt>
            <w:r w:rsidR="006C1659">
              <w:rPr>
                <w:sz w:val="20"/>
              </w:rPr>
              <w:tab/>
            </w:r>
          </w:p>
        </w:tc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7CB1B05" w14:textId="77777777" w:rsidR="0099041C" w:rsidRDefault="0099041C" w:rsidP="00F417BD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D83F00" w14:textId="77777777" w:rsidR="0099041C" w:rsidRDefault="0099041C" w:rsidP="00F417BD">
            <w:pPr>
              <w:keepNext/>
              <w:rPr>
                <w:sz w:val="24"/>
              </w:rPr>
            </w:pPr>
          </w:p>
        </w:tc>
      </w:tr>
      <w:tr w:rsidR="0099041C" w:rsidRPr="006D644F" w14:paraId="2935356A" w14:textId="77777777" w:rsidTr="00F417BD">
        <w:trPr>
          <w:trHeight w:val="403"/>
        </w:trPr>
        <w:tc>
          <w:tcPr>
            <w:tcW w:w="523" w:type="dxa"/>
            <w:vMerge w:val="restart"/>
            <w:tcBorders>
              <w:top w:val="single" w:sz="4" w:space="0" w:color="auto"/>
            </w:tcBorders>
            <w:shd w:val="clear" w:color="auto" w:fill="E4E0EE"/>
            <w:vAlign w:val="center"/>
          </w:tcPr>
          <w:p w14:paraId="098EB8ED" w14:textId="1F952844" w:rsidR="0099041C" w:rsidRPr="002F77C7" w:rsidRDefault="0099041C" w:rsidP="00F417BD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CE41D6">
              <w:rPr>
                <w:sz w:val="24"/>
              </w:rPr>
              <w:t>5</w:t>
            </w:r>
          </w:p>
        </w:tc>
        <w:tc>
          <w:tcPr>
            <w:tcW w:w="9372" w:type="dxa"/>
            <w:tcBorders>
              <w:top w:val="single" w:sz="4" w:space="0" w:color="auto"/>
              <w:bottom w:val="dotted" w:sz="4" w:space="0" w:color="auto"/>
            </w:tcBorders>
            <w:shd w:val="clear" w:color="auto" w:fill="E4E0EE"/>
          </w:tcPr>
          <w:p w14:paraId="435918A4" w14:textId="77777777" w:rsidR="0099041C" w:rsidRPr="00FF562C" w:rsidRDefault="0099041C" w:rsidP="00F417BD">
            <w:pPr>
              <w:keepNext/>
              <w:rPr>
                <w:sz w:val="20"/>
                <w:szCs w:val="24"/>
              </w:rPr>
            </w:pPr>
            <w:r w:rsidRPr="00FF562C">
              <w:rPr>
                <w:sz w:val="20"/>
                <w:szCs w:val="24"/>
              </w:rPr>
              <w:t xml:space="preserve">Provide a detailed lift plan </w:t>
            </w:r>
            <w:r w:rsidRPr="00D323FB">
              <w:rPr>
                <w:b/>
                <w:bCs/>
                <w:sz w:val="20"/>
                <w:szCs w:val="24"/>
              </w:rPr>
              <w:t>drawing</w:t>
            </w:r>
            <w:r w:rsidRPr="00FF562C">
              <w:rPr>
                <w:sz w:val="20"/>
                <w:szCs w:val="24"/>
              </w:rPr>
              <w:t xml:space="preserve"> indicating the following criteria:</w:t>
            </w:r>
          </w:p>
          <w:p w14:paraId="4C131C6D" w14:textId="7995B6CC" w:rsidR="0099041C" w:rsidRPr="00DC3E9D" w:rsidRDefault="001204DF" w:rsidP="00F417BD">
            <w:pPr>
              <w:pStyle w:val="ListParagraph"/>
              <w:keepNext/>
              <w:numPr>
                <w:ilvl w:val="0"/>
                <w:numId w:val="22"/>
              </w:numPr>
              <w:spacing w:line="240" w:lineRule="auto"/>
              <w:ind w:hanging="280"/>
              <w:rPr>
                <w:rFonts w:cstheme="minorHAnsi"/>
                <w:i/>
                <w:sz w:val="18"/>
                <w:szCs w:val="24"/>
              </w:rPr>
            </w:pPr>
            <w:r>
              <w:rPr>
                <w:rFonts w:cstheme="minorHAnsi"/>
                <w:i/>
                <w:sz w:val="18"/>
                <w:szCs w:val="24"/>
              </w:rPr>
              <w:t>Flight path</w:t>
            </w:r>
            <w:r w:rsidR="0099041C" w:rsidRPr="00DC3E9D">
              <w:rPr>
                <w:rFonts w:cstheme="minorHAnsi"/>
                <w:i/>
                <w:sz w:val="18"/>
                <w:szCs w:val="24"/>
              </w:rPr>
              <w:t xml:space="preserve"> and equipment positions in relation to nearby structures, streets, walkways, and hazards</w:t>
            </w:r>
          </w:p>
          <w:p w14:paraId="72F0427A" w14:textId="2910F3E2" w:rsidR="001204DF" w:rsidRDefault="001204DF" w:rsidP="00F417BD">
            <w:pPr>
              <w:pStyle w:val="ListParagraph"/>
              <w:keepNext/>
              <w:numPr>
                <w:ilvl w:val="0"/>
                <w:numId w:val="22"/>
              </w:numPr>
              <w:spacing w:line="240" w:lineRule="auto"/>
              <w:ind w:hanging="280"/>
              <w:rPr>
                <w:rFonts w:cstheme="minorHAnsi"/>
                <w:i/>
                <w:sz w:val="18"/>
                <w:szCs w:val="24"/>
              </w:rPr>
            </w:pPr>
            <w:r>
              <w:rPr>
                <w:rFonts w:cstheme="minorHAnsi"/>
                <w:i/>
                <w:sz w:val="18"/>
                <w:szCs w:val="24"/>
              </w:rPr>
              <w:t>Helicopter long line installation and removal areas</w:t>
            </w:r>
          </w:p>
          <w:p w14:paraId="14365B11" w14:textId="4A6DD77A" w:rsidR="0099041C" w:rsidRDefault="0099041C" w:rsidP="00F417BD">
            <w:pPr>
              <w:pStyle w:val="ListParagraph"/>
              <w:keepNext/>
              <w:numPr>
                <w:ilvl w:val="0"/>
                <w:numId w:val="22"/>
              </w:numPr>
              <w:spacing w:line="240" w:lineRule="auto"/>
              <w:ind w:hanging="280"/>
              <w:rPr>
                <w:rFonts w:cstheme="minorHAnsi"/>
                <w:i/>
                <w:sz w:val="18"/>
                <w:szCs w:val="24"/>
              </w:rPr>
            </w:pPr>
            <w:r w:rsidRPr="00DC3E9D">
              <w:rPr>
                <w:rFonts w:cstheme="minorHAnsi"/>
                <w:i/>
                <w:sz w:val="18"/>
                <w:szCs w:val="24"/>
              </w:rPr>
              <w:t xml:space="preserve">Staging, hoisting, and </w:t>
            </w:r>
            <w:r w:rsidR="001204DF">
              <w:rPr>
                <w:rFonts w:cstheme="minorHAnsi"/>
                <w:i/>
                <w:sz w:val="18"/>
                <w:szCs w:val="24"/>
              </w:rPr>
              <w:t xml:space="preserve">equipment </w:t>
            </w:r>
            <w:r w:rsidRPr="00DC3E9D">
              <w:rPr>
                <w:rFonts w:cstheme="minorHAnsi"/>
                <w:i/>
                <w:sz w:val="18"/>
                <w:szCs w:val="24"/>
              </w:rPr>
              <w:t>landing zones</w:t>
            </w:r>
          </w:p>
          <w:p w14:paraId="5A6E41E3" w14:textId="1188DC08" w:rsidR="001204DF" w:rsidRPr="00DC3E9D" w:rsidRDefault="001204DF" w:rsidP="00F417BD">
            <w:pPr>
              <w:pStyle w:val="ListParagraph"/>
              <w:keepNext/>
              <w:numPr>
                <w:ilvl w:val="0"/>
                <w:numId w:val="22"/>
              </w:numPr>
              <w:spacing w:line="240" w:lineRule="auto"/>
              <w:ind w:hanging="280"/>
              <w:rPr>
                <w:rFonts w:cstheme="minorHAnsi"/>
                <w:i/>
                <w:sz w:val="18"/>
                <w:szCs w:val="24"/>
              </w:rPr>
            </w:pPr>
            <w:r>
              <w:rPr>
                <w:rFonts w:cstheme="minorHAnsi"/>
                <w:i/>
                <w:sz w:val="18"/>
                <w:szCs w:val="24"/>
              </w:rPr>
              <w:t>Helicopter emergency landing zones (ELZs)</w:t>
            </w:r>
          </w:p>
          <w:p w14:paraId="04504A03" w14:textId="77777777" w:rsidR="0099041C" w:rsidRPr="00DC3E9D" w:rsidRDefault="0099041C" w:rsidP="00F417BD">
            <w:pPr>
              <w:pStyle w:val="ListParagraph"/>
              <w:keepNext/>
              <w:numPr>
                <w:ilvl w:val="0"/>
                <w:numId w:val="22"/>
              </w:numPr>
              <w:spacing w:line="240" w:lineRule="auto"/>
              <w:ind w:hanging="280"/>
              <w:rPr>
                <w:rFonts w:cstheme="minorHAnsi"/>
                <w:i/>
                <w:sz w:val="18"/>
                <w:szCs w:val="24"/>
              </w:rPr>
            </w:pPr>
            <w:r w:rsidRPr="00DC3E9D">
              <w:rPr>
                <w:rFonts w:cstheme="minorHAnsi"/>
                <w:i/>
                <w:sz w:val="18"/>
                <w:szCs w:val="24"/>
              </w:rPr>
              <w:t>Roadway and walkway shutdown locations</w:t>
            </w:r>
          </w:p>
          <w:p w14:paraId="1733F65C" w14:textId="77777777" w:rsidR="0099041C" w:rsidRPr="00DC3E9D" w:rsidRDefault="0099041C" w:rsidP="00F417BD">
            <w:pPr>
              <w:pStyle w:val="ListParagraph"/>
              <w:keepNext/>
              <w:numPr>
                <w:ilvl w:val="0"/>
                <w:numId w:val="22"/>
              </w:numPr>
              <w:spacing w:line="240" w:lineRule="auto"/>
              <w:ind w:hanging="280"/>
              <w:rPr>
                <w:rFonts w:cstheme="minorHAnsi"/>
                <w:i/>
                <w:sz w:val="18"/>
                <w:szCs w:val="24"/>
              </w:rPr>
            </w:pPr>
            <w:r w:rsidRPr="00DC3E9D">
              <w:rPr>
                <w:rFonts w:cstheme="minorHAnsi"/>
                <w:i/>
                <w:sz w:val="18"/>
                <w:szCs w:val="24"/>
              </w:rPr>
              <w:t xml:space="preserve">Barricade and flagger positions for vehicle and pedestrian safety and control </w:t>
            </w:r>
          </w:p>
          <w:p w14:paraId="3F7EF3C6" w14:textId="5D5D66DC" w:rsidR="0099041C" w:rsidRPr="00FF562C" w:rsidRDefault="0099041C" w:rsidP="00F417BD">
            <w:pPr>
              <w:pStyle w:val="ListParagraph"/>
              <w:keepNext/>
              <w:numPr>
                <w:ilvl w:val="0"/>
                <w:numId w:val="22"/>
              </w:numPr>
              <w:spacing w:after="0" w:line="240" w:lineRule="auto"/>
              <w:ind w:hanging="280"/>
              <w:rPr>
                <w:rFonts w:cstheme="minorHAnsi"/>
                <w:i/>
                <w:sz w:val="16"/>
                <w:szCs w:val="24"/>
              </w:rPr>
            </w:pPr>
            <w:r w:rsidRPr="00DC3E9D">
              <w:rPr>
                <w:rFonts w:cstheme="minorHAnsi"/>
                <w:i/>
                <w:sz w:val="18"/>
                <w:szCs w:val="24"/>
              </w:rPr>
              <w:t xml:space="preserve">Identification of overhead or </w:t>
            </w:r>
            <w:r w:rsidR="001910B7">
              <w:rPr>
                <w:rFonts w:cstheme="minorHAnsi"/>
                <w:i/>
                <w:sz w:val="18"/>
                <w:szCs w:val="24"/>
              </w:rPr>
              <w:t>flight path</w:t>
            </w:r>
            <w:r w:rsidRPr="00DC3E9D">
              <w:rPr>
                <w:rFonts w:cstheme="minorHAnsi"/>
                <w:i/>
                <w:sz w:val="18"/>
                <w:szCs w:val="24"/>
              </w:rPr>
              <w:t xml:space="preserve"> hazards</w:t>
            </w:r>
          </w:p>
        </w:tc>
        <w:tc>
          <w:tcPr>
            <w:tcW w:w="452" w:type="dxa"/>
            <w:vMerge w:val="restart"/>
            <w:tcBorders>
              <w:top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45AD04B" w14:textId="77777777" w:rsidR="0099041C" w:rsidRDefault="0099041C" w:rsidP="00F417BD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AF58D29" w14:textId="77777777" w:rsidR="0099041C" w:rsidRDefault="00000000" w:rsidP="00F417BD">
            <w:pPr>
              <w:keepNext/>
              <w:rPr>
                <w:sz w:val="24"/>
              </w:rPr>
            </w:pPr>
            <w:sdt>
              <w:sdtPr>
                <w:rPr>
                  <w:sz w:val="24"/>
                </w:rPr>
                <w:id w:val="-19362037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9041C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</w:p>
        </w:tc>
      </w:tr>
      <w:tr w:rsidR="0099041C" w:rsidRPr="006D644F" w14:paraId="55F86054" w14:textId="77777777" w:rsidTr="006C1659">
        <w:trPr>
          <w:trHeight w:val="403"/>
        </w:trPr>
        <w:tc>
          <w:tcPr>
            <w:tcW w:w="523" w:type="dxa"/>
            <w:vMerge/>
            <w:tcBorders>
              <w:bottom w:val="single" w:sz="4" w:space="0" w:color="auto"/>
            </w:tcBorders>
            <w:shd w:val="clear" w:color="auto" w:fill="E4E0EE"/>
            <w:vAlign w:val="center"/>
          </w:tcPr>
          <w:p w14:paraId="11346AC7" w14:textId="77777777" w:rsidR="0099041C" w:rsidRDefault="0099041C" w:rsidP="00F417BD">
            <w:pPr>
              <w:keepNext/>
              <w:jc w:val="center"/>
              <w:rPr>
                <w:sz w:val="24"/>
              </w:rPr>
            </w:pPr>
          </w:p>
        </w:tc>
        <w:tc>
          <w:tcPr>
            <w:tcW w:w="9372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14:paraId="22F109F2" w14:textId="0BEF00B2" w:rsidR="0099041C" w:rsidRPr="00FF562C" w:rsidRDefault="00000000" w:rsidP="006C1659">
            <w:pPr>
              <w:keepNext/>
              <w:tabs>
                <w:tab w:val="left" w:pos="6723"/>
              </w:tabs>
              <w:rPr>
                <w:sz w:val="20"/>
                <w:szCs w:val="24"/>
              </w:rPr>
            </w:pPr>
            <w:sdt>
              <w:sdtPr>
                <w:rPr>
                  <w:sz w:val="20"/>
                </w:rPr>
                <w:id w:val="42186556"/>
                <w:placeholder>
                  <w:docPart w:val="2A49EAB4B1A74671864EF14DC6321023"/>
                </w:placeholder>
                <w:showingPlcHdr/>
              </w:sdtPr>
              <w:sdtContent>
                <w:r w:rsidR="0099041C" w:rsidRPr="00EF2F05">
                  <w:rPr>
                    <w:rStyle w:val="PlaceholderText"/>
                  </w:rPr>
                  <w:t>Click or tap here to enter text.</w:t>
                </w:r>
              </w:sdtContent>
            </w:sdt>
            <w:r w:rsidR="006C1659">
              <w:rPr>
                <w:sz w:val="20"/>
              </w:rPr>
              <w:tab/>
            </w:r>
          </w:p>
        </w:tc>
        <w:tc>
          <w:tcPr>
            <w:tcW w:w="452" w:type="dxa"/>
            <w:vMerge/>
            <w:tcBorders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4173E7E" w14:textId="77777777" w:rsidR="0099041C" w:rsidRDefault="0099041C" w:rsidP="00F417BD">
            <w:pPr>
              <w:keepNext/>
              <w:rPr>
                <w:sz w:val="24"/>
              </w:rPr>
            </w:pPr>
          </w:p>
        </w:tc>
        <w:tc>
          <w:tcPr>
            <w:tcW w:w="45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C51661" w14:textId="77777777" w:rsidR="0099041C" w:rsidRDefault="0099041C" w:rsidP="00F417BD">
            <w:pPr>
              <w:keepNext/>
              <w:rPr>
                <w:sz w:val="24"/>
              </w:rPr>
            </w:pPr>
          </w:p>
        </w:tc>
      </w:tr>
    </w:tbl>
    <w:p w14:paraId="2947DC7C" w14:textId="0D043EF7" w:rsidR="0059709E" w:rsidRDefault="0059709E" w:rsidP="00CE41D6">
      <w:pPr>
        <w:rPr>
          <w:rFonts w:cstheme="minorHAnsi"/>
          <w:sz w:val="10"/>
          <w:szCs w:val="12"/>
        </w:rPr>
      </w:pPr>
    </w:p>
    <w:p w14:paraId="7AF2BA34" w14:textId="77777777" w:rsidR="003F04B7" w:rsidRDefault="003F04B7" w:rsidP="003F04B7">
      <w:pPr>
        <w:ind w:firstLine="720"/>
        <w:rPr>
          <w:rFonts w:cstheme="minorHAnsi"/>
          <w:sz w:val="10"/>
          <w:szCs w:val="12"/>
        </w:rPr>
      </w:pPr>
    </w:p>
    <w:tbl>
      <w:tblPr>
        <w:tblStyle w:val="TableGrid"/>
        <w:tblpPr w:leftFromText="180" w:rightFromText="180" w:vertAnchor="text" w:horzAnchor="margin" w:tblpY="178"/>
        <w:tblW w:w="10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3"/>
        <w:gridCol w:w="10277"/>
      </w:tblGrid>
      <w:tr w:rsidR="003F04B7" w:rsidRPr="00DE09C8" w14:paraId="0B38A15D" w14:textId="77777777" w:rsidTr="00905216">
        <w:trPr>
          <w:cantSplit/>
          <w:trHeight w:val="288"/>
          <w:tblHeader/>
        </w:trPr>
        <w:tc>
          <w:tcPr>
            <w:tcW w:w="10800" w:type="dxa"/>
            <w:gridSpan w:val="2"/>
            <w:tcBorders>
              <w:top w:val="single" w:sz="4" w:space="0" w:color="auto"/>
            </w:tcBorders>
            <w:shd w:val="clear" w:color="auto" w:fill="4E2A84"/>
            <w:vAlign w:val="center"/>
          </w:tcPr>
          <w:p w14:paraId="4CDE6795" w14:textId="77777777" w:rsidR="003F04B7" w:rsidRPr="00DE09C8" w:rsidRDefault="003F04B7" w:rsidP="00905216">
            <w:pPr>
              <w:keepNext/>
              <w:tabs>
                <w:tab w:val="left" w:pos="9766"/>
                <w:tab w:val="left" w:pos="10246"/>
              </w:tabs>
              <w:rPr>
                <w:rFonts w:cstheme="minorHAnsi"/>
                <w:b/>
                <w:color w:val="FFFFFF" w:themeColor="background1"/>
                <w:szCs w:val="24"/>
              </w:rPr>
            </w:pPr>
            <w:r w:rsidRPr="00DE09C8">
              <w:rPr>
                <w:rFonts w:cstheme="minorHAnsi"/>
                <w:b/>
                <w:color w:val="FFFFFF" w:themeColor="background1"/>
                <w:szCs w:val="24"/>
              </w:rPr>
              <w:t xml:space="preserve">V. </w:t>
            </w:r>
            <w:r>
              <w:rPr>
                <w:rFonts w:cstheme="minorHAnsi"/>
                <w:b/>
                <w:color w:val="FFFFFF" w:themeColor="background1"/>
                <w:szCs w:val="24"/>
              </w:rPr>
              <w:t>Additional Comments</w:t>
            </w:r>
          </w:p>
        </w:tc>
      </w:tr>
      <w:tr w:rsidR="003F04B7" w14:paraId="6B950F27" w14:textId="77777777" w:rsidTr="00905216">
        <w:trPr>
          <w:trHeight w:val="403"/>
        </w:trPr>
        <w:tc>
          <w:tcPr>
            <w:tcW w:w="523" w:type="dxa"/>
            <w:tcBorders>
              <w:bottom w:val="single" w:sz="4" w:space="0" w:color="auto"/>
            </w:tcBorders>
            <w:shd w:val="clear" w:color="auto" w:fill="E4E0EE"/>
            <w:vAlign w:val="center"/>
          </w:tcPr>
          <w:p w14:paraId="16932549" w14:textId="1EC94561" w:rsidR="003F04B7" w:rsidRDefault="003F04B7" w:rsidP="00905216">
            <w:pPr>
              <w:keepNext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CE41D6">
              <w:rPr>
                <w:sz w:val="24"/>
              </w:rPr>
              <w:t>6</w:t>
            </w:r>
          </w:p>
        </w:tc>
        <w:sdt>
          <w:sdtPr>
            <w:rPr>
              <w:sz w:val="20"/>
            </w:rPr>
            <w:id w:val="-1425717704"/>
            <w:placeholder>
              <w:docPart w:val="FDA571AD6DB54E21A901AE299F858B78"/>
            </w:placeholder>
            <w:showingPlcHdr/>
          </w:sdtPr>
          <w:sdtContent>
            <w:tc>
              <w:tcPr>
                <w:tcW w:w="10277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</w:tcPr>
              <w:p w14:paraId="260A1359" w14:textId="1EBED9D4" w:rsidR="003F04B7" w:rsidRDefault="00CE41D6" w:rsidP="00905216">
                <w:pPr>
                  <w:keepNext/>
                  <w:rPr>
                    <w:sz w:val="24"/>
                  </w:rPr>
                </w:pPr>
                <w:r w:rsidRPr="00EF2F0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5073327E" w14:textId="77777777" w:rsidR="003F04B7" w:rsidRPr="001E3107" w:rsidRDefault="003F04B7" w:rsidP="003F04B7">
      <w:pPr>
        <w:ind w:firstLine="720"/>
        <w:rPr>
          <w:rFonts w:cstheme="minorHAnsi"/>
          <w:sz w:val="10"/>
          <w:szCs w:val="12"/>
        </w:rPr>
      </w:pPr>
    </w:p>
    <w:p w14:paraId="76F04778" w14:textId="77777777" w:rsidR="003F04B7" w:rsidRPr="001E3107" w:rsidRDefault="003F04B7" w:rsidP="006E3CBD">
      <w:pPr>
        <w:ind w:firstLine="720"/>
        <w:rPr>
          <w:rFonts w:cstheme="minorHAnsi"/>
          <w:sz w:val="10"/>
          <w:szCs w:val="12"/>
        </w:rPr>
      </w:pPr>
    </w:p>
    <w:sectPr w:rsidR="003F04B7" w:rsidRPr="001E3107" w:rsidSect="006E3CBD">
      <w:headerReference w:type="default" r:id="rId19"/>
      <w:footerReference w:type="default" r:id="rId20"/>
      <w:pgSz w:w="12240" w:h="15840" w:code="1"/>
      <w:pgMar w:top="432" w:right="720" w:bottom="432" w:left="720" w:header="432" w:footer="144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F69A3" w14:textId="77777777" w:rsidR="00D332BC" w:rsidRDefault="00D332BC" w:rsidP="008C04EC">
      <w:r>
        <w:separator/>
      </w:r>
    </w:p>
  </w:endnote>
  <w:endnote w:type="continuationSeparator" w:id="0">
    <w:p w14:paraId="62440377" w14:textId="77777777" w:rsidR="00D332BC" w:rsidRDefault="00D332BC" w:rsidP="008C0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242889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E1E72C" w14:textId="150A776D" w:rsidR="00E0080A" w:rsidRDefault="00E0080A" w:rsidP="00232961">
        <w:pPr>
          <w:pStyle w:val="Footer"/>
          <w:tabs>
            <w:tab w:val="clear" w:pos="9360"/>
            <w:tab w:val="right" w:pos="10800"/>
          </w:tabs>
        </w:pPr>
        <w:r>
          <w:t xml:space="preserve">Revision Date: </w:t>
        </w:r>
        <w:r>
          <w:rPr>
            <w:noProof/>
          </w:rPr>
          <w:fldChar w:fldCharType="begin"/>
        </w:r>
        <w:r>
          <w:rPr>
            <w:noProof/>
          </w:rPr>
          <w:instrText xml:space="preserve"> DATE   \* MERGEFORMAT </w:instrText>
        </w:r>
        <w:r>
          <w:rPr>
            <w:noProof/>
          </w:rPr>
          <w:fldChar w:fldCharType="separate"/>
        </w:r>
        <w:r w:rsidR="00A52308">
          <w:rPr>
            <w:noProof/>
          </w:rPr>
          <w:t>4/4/2023</w:t>
        </w:r>
        <w:r>
          <w:rPr>
            <w:noProof/>
          </w:rPr>
          <w:fldChar w:fldCharType="end"/>
        </w:r>
        <w:r>
          <w:tab/>
        </w:r>
        <w:r>
          <w:tab/>
        </w:r>
      </w:p>
    </w:sdtContent>
  </w:sdt>
  <w:p w14:paraId="1E1970C3" w14:textId="77777777" w:rsidR="00E0080A" w:rsidRPr="00FB17C9" w:rsidRDefault="00E0080A" w:rsidP="008C04EC">
    <w:pPr>
      <w:pStyle w:val="Footer"/>
      <w:tabs>
        <w:tab w:val="clear" w:pos="4680"/>
        <w:tab w:val="clear" w:pos="9360"/>
        <w:tab w:val="center" w:pos="5400"/>
        <w:tab w:val="right" w:pos="1080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D9189F" w14:textId="77777777" w:rsidR="00D332BC" w:rsidRDefault="00D332BC" w:rsidP="008C04EC">
      <w:r>
        <w:separator/>
      </w:r>
    </w:p>
  </w:footnote>
  <w:footnote w:type="continuationSeparator" w:id="0">
    <w:p w14:paraId="3AAB0EB1" w14:textId="77777777" w:rsidR="00D332BC" w:rsidRDefault="00D332BC" w:rsidP="008C04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47B57E" w14:textId="5251C4D6" w:rsidR="00E0080A" w:rsidRPr="006342A2" w:rsidRDefault="00E0080A" w:rsidP="006342A2">
    <w:pPr>
      <w:pStyle w:val="Header"/>
      <w:tabs>
        <w:tab w:val="clear" w:pos="4680"/>
        <w:tab w:val="clear" w:pos="9360"/>
        <w:tab w:val="right" w:pos="10800"/>
      </w:tabs>
      <w:rPr>
        <w:b/>
        <w:color w:val="4E2A84"/>
        <w:sz w:val="28"/>
        <w:szCs w:val="32"/>
      </w:rPr>
    </w:pPr>
    <w:r w:rsidRPr="00674ADF">
      <w:rPr>
        <w:noProof/>
      </w:rPr>
      <w:drawing>
        <wp:inline distT="0" distB="0" distL="0" distR="0" wp14:anchorId="7E527570" wp14:editId="2F245B0A">
          <wp:extent cx="2503083" cy="362198"/>
          <wp:effectExtent l="0" t="0" r="7620" b="952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503083" cy="36219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color w:val="4E2A84"/>
        <w:sz w:val="28"/>
        <w:szCs w:val="28"/>
      </w:rPr>
      <w:tab/>
    </w:r>
    <w:r w:rsidR="00F47070">
      <w:rPr>
        <w:b/>
        <w:color w:val="4E2A84"/>
        <w:sz w:val="28"/>
        <w:szCs w:val="32"/>
      </w:rPr>
      <w:t>Helicopter</w:t>
    </w:r>
    <w:r>
      <w:rPr>
        <w:b/>
        <w:color w:val="4E2A84"/>
        <w:sz w:val="28"/>
        <w:szCs w:val="32"/>
      </w:rPr>
      <w:t xml:space="preserve"> Critical Lift</w:t>
    </w:r>
    <w:r w:rsidR="007B4D53">
      <w:rPr>
        <w:b/>
        <w:color w:val="4E2A84"/>
        <w:sz w:val="28"/>
        <w:szCs w:val="32"/>
      </w:rPr>
      <w:t xml:space="preserve"> Operation</w:t>
    </w:r>
    <w:r w:rsidR="006B1A4F">
      <w:rPr>
        <w:b/>
        <w:color w:val="4E2A84"/>
        <w:sz w:val="28"/>
        <w:szCs w:val="32"/>
      </w:rPr>
      <w:t>s Checklist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D077F"/>
    <w:multiLevelType w:val="hybridMultilevel"/>
    <w:tmpl w:val="A886C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FF0A17"/>
    <w:multiLevelType w:val="hybridMultilevel"/>
    <w:tmpl w:val="4378E4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BB4512"/>
    <w:multiLevelType w:val="hybridMultilevel"/>
    <w:tmpl w:val="6082C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3D29EA"/>
    <w:multiLevelType w:val="hybridMultilevel"/>
    <w:tmpl w:val="11D21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BF5BFC"/>
    <w:multiLevelType w:val="hybridMultilevel"/>
    <w:tmpl w:val="D1B8401E"/>
    <w:lvl w:ilvl="0" w:tplc="04090019">
      <w:start w:val="1"/>
      <w:numFmt w:val="lowerLetter"/>
      <w:lvlText w:val="%1."/>
      <w:lvlJc w:val="left"/>
      <w:pPr>
        <w:ind w:left="704" w:hanging="360"/>
      </w:pPr>
    </w:lvl>
    <w:lvl w:ilvl="1" w:tplc="04090019" w:tentative="1">
      <w:start w:val="1"/>
      <w:numFmt w:val="lowerLetter"/>
      <w:lvlText w:val="%2."/>
      <w:lvlJc w:val="left"/>
      <w:pPr>
        <w:ind w:left="1424" w:hanging="360"/>
      </w:pPr>
    </w:lvl>
    <w:lvl w:ilvl="2" w:tplc="0409001B" w:tentative="1">
      <w:start w:val="1"/>
      <w:numFmt w:val="lowerRoman"/>
      <w:lvlText w:val="%3."/>
      <w:lvlJc w:val="right"/>
      <w:pPr>
        <w:ind w:left="2144" w:hanging="180"/>
      </w:pPr>
    </w:lvl>
    <w:lvl w:ilvl="3" w:tplc="0409000F" w:tentative="1">
      <w:start w:val="1"/>
      <w:numFmt w:val="decimal"/>
      <w:lvlText w:val="%4."/>
      <w:lvlJc w:val="left"/>
      <w:pPr>
        <w:ind w:left="2864" w:hanging="360"/>
      </w:pPr>
    </w:lvl>
    <w:lvl w:ilvl="4" w:tplc="04090019" w:tentative="1">
      <w:start w:val="1"/>
      <w:numFmt w:val="lowerLetter"/>
      <w:lvlText w:val="%5."/>
      <w:lvlJc w:val="left"/>
      <w:pPr>
        <w:ind w:left="3584" w:hanging="360"/>
      </w:pPr>
    </w:lvl>
    <w:lvl w:ilvl="5" w:tplc="0409001B" w:tentative="1">
      <w:start w:val="1"/>
      <w:numFmt w:val="lowerRoman"/>
      <w:lvlText w:val="%6."/>
      <w:lvlJc w:val="right"/>
      <w:pPr>
        <w:ind w:left="4304" w:hanging="180"/>
      </w:pPr>
    </w:lvl>
    <w:lvl w:ilvl="6" w:tplc="0409000F" w:tentative="1">
      <w:start w:val="1"/>
      <w:numFmt w:val="decimal"/>
      <w:lvlText w:val="%7."/>
      <w:lvlJc w:val="left"/>
      <w:pPr>
        <w:ind w:left="5024" w:hanging="360"/>
      </w:pPr>
    </w:lvl>
    <w:lvl w:ilvl="7" w:tplc="04090019" w:tentative="1">
      <w:start w:val="1"/>
      <w:numFmt w:val="lowerLetter"/>
      <w:lvlText w:val="%8."/>
      <w:lvlJc w:val="left"/>
      <w:pPr>
        <w:ind w:left="5744" w:hanging="360"/>
      </w:pPr>
    </w:lvl>
    <w:lvl w:ilvl="8" w:tplc="0409001B" w:tentative="1">
      <w:start w:val="1"/>
      <w:numFmt w:val="lowerRoman"/>
      <w:lvlText w:val="%9."/>
      <w:lvlJc w:val="right"/>
      <w:pPr>
        <w:ind w:left="6464" w:hanging="180"/>
      </w:pPr>
    </w:lvl>
  </w:abstractNum>
  <w:abstractNum w:abstractNumId="5" w15:restartNumberingAfterBreak="0">
    <w:nsid w:val="2CE340A1"/>
    <w:multiLevelType w:val="hybridMultilevel"/>
    <w:tmpl w:val="3638560E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5071CA3"/>
    <w:multiLevelType w:val="hybridMultilevel"/>
    <w:tmpl w:val="A97EE9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190861"/>
    <w:multiLevelType w:val="hybridMultilevel"/>
    <w:tmpl w:val="D21068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210255"/>
    <w:multiLevelType w:val="hybridMultilevel"/>
    <w:tmpl w:val="2E98E7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FC68EE"/>
    <w:multiLevelType w:val="hybridMultilevel"/>
    <w:tmpl w:val="5A76E2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E55B39"/>
    <w:multiLevelType w:val="hybridMultilevel"/>
    <w:tmpl w:val="F4DAF11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BD2708"/>
    <w:multiLevelType w:val="hybridMultilevel"/>
    <w:tmpl w:val="FB00E9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846E5F"/>
    <w:multiLevelType w:val="hybridMultilevel"/>
    <w:tmpl w:val="201E9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6B7F27"/>
    <w:multiLevelType w:val="hybridMultilevel"/>
    <w:tmpl w:val="A886C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A9342C"/>
    <w:multiLevelType w:val="hybridMultilevel"/>
    <w:tmpl w:val="7B421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C257A85"/>
    <w:multiLevelType w:val="hybridMultilevel"/>
    <w:tmpl w:val="227EB04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pacing w:val="-1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D352ECC"/>
    <w:multiLevelType w:val="hybridMultilevel"/>
    <w:tmpl w:val="00A073DC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7" w15:restartNumberingAfterBreak="0">
    <w:nsid w:val="4D8E1015"/>
    <w:multiLevelType w:val="hybridMultilevel"/>
    <w:tmpl w:val="363856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C356BA"/>
    <w:multiLevelType w:val="hybridMultilevel"/>
    <w:tmpl w:val="03BCA2AC"/>
    <w:lvl w:ilvl="0" w:tplc="72FC88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E1D3DA6"/>
    <w:multiLevelType w:val="hybridMultilevel"/>
    <w:tmpl w:val="3638560E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A754774"/>
    <w:multiLevelType w:val="hybridMultilevel"/>
    <w:tmpl w:val="7FBCEE7C"/>
    <w:lvl w:ilvl="0" w:tplc="3D46032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EB0136F"/>
    <w:multiLevelType w:val="hybridMultilevel"/>
    <w:tmpl w:val="F4DAF11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8F1101"/>
    <w:multiLevelType w:val="hybridMultilevel"/>
    <w:tmpl w:val="F4DAF11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787BFA"/>
    <w:multiLevelType w:val="hybridMultilevel"/>
    <w:tmpl w:val="D63C3B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A34C1C"/>
    <w:multiLevelType w:val="hybridMultilevel"/>
    <w:tmpl w:val="16E221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9F26D1"/>
    <w:multiLevelType w:val="hybridMultilevel"/>
    <w:tmpl w:val="D1B8401E"/>
    <w:lvl w:ilvl="0" w:tplc="04090019">
      <w:start w:val="1"/>
      <w:numFmt w:val="lowerLetter"/>
      <w:lvlText w:val="%1."/>
      <w:lvlJc w:val="left"/>
      <w:pPr>
        <w:ind w:left="704" w:hanging="360"/>
      </w:pPr>
    </w:lvl>
    <w:lvl w:ilvl="1" w:tplc="04090019" w:tentative="1">
      <w:start w:val="1"/>
      <w:numFmt w:val="lowerLetter"/>
      <w:lvlText w:val="%2."/>
      <w:lvlJc w:val="left"/>
      <w:pPr>
        <w:ind w:left="1424" w:hanging="360"/>
      </w:pPr>
    </w:lvl>
    <w:lvl w:ilvl="2" w:tplc="0409001B" w:tentative="1">
      <w:start w:val="1"/>
      <w:numFmt w:val="lowerRoman"/>
      <w:lvlText w:val="%3."/>
      <w:lvlJc w:val="right"/>
      <w:pPr>
        <w:ind w:left="2144" w:hanging="180"/>
      </w:pPr>
    </w:lvl>
    <w:lvl w:ilvl="3" w:tplc="0409000F" w:tentative="1">
      <w:start w:val="1"/>
      <w:numFmt w:val="decimal"/>
      <w:lvlText w:val="%4."/>
      <w:lvlJc w:val="left"/>
      <w:pPr>
        <w:ind w:left="2864" w:hanging="360"/>
      </w:pPr>
    </w:lvl>
    <w:lvl w:ilvl="4" w:tplc="04090019" w:tentative="1">
      <w:start w:val="1"/>
      <w:numFmt w:val="lowerLetter"/>
      <w:lvlText w:val="%5."/>
      <w:lvlJc w:val="left"/>
      <w:pPr>
        <w:ind w:left="3584" w:hanging="360"/>
      </w:pPr>
    </w:lvl>
    <w:lvl w:ilvl="5" w:tplc="0409001B" w:tentative="1">
      <w:start w:val="1"/>
      <w:numFmt w:val="lowerRoman"/>
      <w:lvlText w:val="%6."/>
      <w:lvlJc w:val="right"/>
      <w:pPr>
        <w:ind w:left="4304" w:hanging="180"/>
      </w:pPr>
    </w:lvl>
    <w:lvl w:ilvl="6" w:tplc="0409000F" w:tentative="1">
      <w:start w:val="1"/>
      <w:numFmt w:val="decimal"/>
      <w:lvlText w:val="%7."/>
      <w:lvlJc w:val="left"/>
      <w:pPr>
        <w:ind w:left="5024" w:hanging="360"/>
      </w:pPr>
    </w:lvl>
    <w:lvl w:ilvl="7" w:tplc="04090019" w:tentative="1">
      <w:start w:val="1"/>
      <w:numFmt w:val="lowerLetter"/>
      <w:lvlText w:val="%8."/>
      <w:lvlJc w:val="left"/>
      <w:pPr>
        <w:ind w:left="5744" w:hanging="360"/>
      </w:pPr>
    </w:lvl>
    <w:lvl w:ilvl="8" w:tplc="0409001B" w:tentative="1">
      <w:start w:val="1"/>
      <w:numFmt w:val="lowerRoman"/>
      <w:lvlText w:val="%9."/>
      <w:lvlJc w:val="right"/>
      <w:pPr>
        <w:ind w:left="6464" w:hanging="180"/>
      </w:pPr>
    </w:lvl>
  </w:abstractNum>
  <w:num w:numId="1" w16cid:durableId="1207135855">
    <w:abstractNumId w:val="16"/>
  </w:num>
  <w:num w:numId="2" w16cid:durableId="702635027">
    <w:abstractNumId w:val="18"/>
  </w:num>
  <w:num w:numId="3" w16cid:durableId="1488205118">
    <w:abstractNumId w:val="2"/>
  </w:num>
  <w:num w:numId="4" w16cid:durableId="1083264398">
    <w:abstractNumId w:val="12"/>
  </w:num>
  <w:num w:numId="5" w16cid:durableId="1128400823">
    <w:abstractNumId w:val="24"/>
  </w:num>
  <w:num w:numId="6" w16cid:durableId="1831827318">
    <w:abstractNumId w:val="8"/>
  </w:num>
  <w:num w:numId="7" w16cid:durableId="520245787">
    <w:abstractNumId w:val="23"/>
  </w:num>
  <w:num w:numId="8" w16cid:durableId="1121221158">
    <w:abstractNumId w:val="7"/>
  </w:num>
  <w:num w:numId="9" w16cid:durableId="1386222451">
    <w:abstractNumId w:val="3"/>
  </w:num>
  <w:num w:numId="10" w16cid:durableId="1159425135">
    <w:abstractNumId w:val="1"/>
  </w:num>
  <w:num w:numId="11" w16cid:durableId="2066365272">
    <w:abstractNumId w:val="11"/>
  </w:num>
  <w:num w:numId="12" w16cid:durableId="69720220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88758949">
    <w:abstractNumId w:val="2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626621717">
    <w:abstractNumId w:val="6"/>
  </w:num>
  <w:num w:numId="15" w16cid:durableId="1986544938">
    <w:abstractNumId w:val="13"/>
  </w:num>
  <w:num w:numId="16" w16cid:durableId="2005891682">
    <w:abstractNumId w:val="0"/>
  </w:num>
  <w:num w:numId="17" w16cid:durableId="1698190150">
    <w:abstractNumId w:val="15"/>
  </w:num>
  <w:num w:numId="18" w16cid:durableId="56754922">
    <w:abstractNumId w:val="22"/>
  </w:num>
  <w:num w:numId="19" w16cid:durableId="1609044716">
    <w:abstractNumId w:val="10"/>
  </w:num>
  <w:num w:numId="20" w16cid:durableId="628708517">
    <w:abstractNumId w:val="21"/>
  </w:num>
  <w:num w:numId="21" w16cid:durableId="279530878">
    <w:abstractNumId w:val="9"/>
  </w:num>
  <w:num w:numId="22" w16cid:durableId="1299258832">
    <w:abstractNumId w:val="5"/>
  </w:num>
  <w:num w:numId="23" w16cid:durableId="1403869240">
    <w:abstractNumId w:val="17"/>
  </w:num>
  <w:num w:numId="24" w16cid:durableId="1556891222">
    <w:abstractNumId w:val="25"/>
  </w:num>
  <w:num w:numId="25" w16cid:durableId="378942521">
    <w:abstractNumId w:val="4"/>
  </w:num>
  <w:num w:numId="26" w16cid:durableId="1684935175">
    <w:abstractNumId w:val="1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im7oLsc4Y8S3wpn6IMzNTAB2t/1JY1e+bR0YKOy2b8Iah0gEJ4VypZkdfEQSaCaJnWTXAH/PY4rwDdoeUPMvKw==" w:salt="ZKJ6aRT+wT1K9p2AzeDiRA=="/>
  <w:defaultTabStop w:val="720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I0NzE1szQyNTcCYiUdpeDU4uLM/DyQAsNaAIpgTkYsAAAA"/>
  </w:docVars>
  <w:rsids>
    <w:rsidRoot w:val="0031180F"/>
    <w:rsid w:val="000009CB"/>
    <w:rsid w:val="00001B0F"/>
    <w:rsid w:val="00002664"/>
    <w:rsid w:val="00005449"/>
    <w:rsid w:val="00006911"/>
    <w:rsid w:val="00006F16"/>
    <w:rsid w:val="00007023"/>
    <w:rsid w:val="00007759"/>
    <w:rsid w:val="000102D0"/>
    <w:rsid w:val="000105D7"/>
    <w:rsid w:val="0001083A"/>
    <w:rsid w:val="00010861"/>
    <w:rsid w:val="00012E47"/>
    <w:rsid w:val="00013243"/>
    <w:rsid w:val="00013C5A"/>
    <w:rsid w:val="00014E05"/>
    <w:rsid w:val="000157EF"/>
    <w:rsid w:val="00015F04"/>
    <w:rsid w:val="00016096"/>
    <w:rsid w:val="00016ACE"/>
    <w:rsid w:val="00017BA4"/>
    <w:rsid w:val="00023A45"/>
    <w:rsid w:val="00023F49"/>
    <w:rsid w:val="00024482"/>
    <w:rsid w:val="0002463E"/>
    <w:rsid w:val="00025B40"/>
    <w:rsid w:val="00025E32"/>
    <w:rsid w:val="0002717E"/>
    <w:rsid w:val="00027882"/>
    <w:rsid w:val="00030D98"/>
    <w:rsid w:val="00031600"/>
    <w:rsid w:val="00031BD8"/>
    <w:rsid w:val="00032039"/>
    <w:rsid w:val="000320EC"/>
    <w:rsid w:val="0003250F"/>
    <w:rsid w:val="000341DF"/>
    <w:rsid w:val="000342EC"/>
    <w:rsid w:val="000344F3"/>
    <w:rsid w:val="0003455A"/>
    <w:rsid w:val="00037DF8"/>
    <w:rsid w:val="00041120"/>
    <w:rsid w:val="00041AE5"/>
    <w:rsid w:val="0004216F"/>
    <w:rsid w:val="000425F9"/>
    <w:rsid w:val="000439C2"/>
    <w:rsid w:val="000448CB"/>
    <w:rsid w:val="00047ABA"/>
    <w:rsid w:val="00050117"/>
    <w:rsid w:val="000501BA"/>
    <w:rsid w:val="00050468"/>
    <w:rsid w:val="00051715"/>
    <w:rsid w:val="0005252C"/>
    <w:rsid w:val="00053D97"/>
    <w:rsid w:val="00054770"/>
    <w:rsid w:val="00056653"/>
    <w:rsid w:val="000569F5"/>
    <w:rsid w:val="0005733F"/>
    <w:rsid w:val="00057D0D"/>
    <w:rsid w:val="00057D4E"/>
    <w:rsid w:val="000614F4"/>
    <w:rsid w:val="00061D7C"/>
    <w:rsid w:val="000626AF"/>
    <w:rsid w:val="00062B63"/>
    <w:rsid w:val="00063D14"/>
    <w:rsid w:val="00063D8F"/>
    <w:rsid w:val="00063E76"/>
    <w:rsid w:val="0006499D"/>
    <w:rsid w:val="0006583B"/>
    <w:rsid w:val="00065BB5"/>
    <w:rsid w:val="00066442"/>
    <w:rsid w:val="00066EFA"/>
    <w:rsid w:val="00067018"/>
    <w:rsid w:val="00067340"/>
    <w:rsid w:val="0006741B"/>
    <w:rsid w:val="000703D0"/>
    <w:rsid w:val="00070ED4"/>
    <w:rsid w:val="00073A67"/>
    <w:rsid w:val="00073E20"/>
    <w:rsid w:val="00074641"/>
    <w:rsid w:val="0007473E"/>
    <w:rsid w:val="00075849"/>
    <w:rsid w:val="0007610B"/>
    <w:rsid w:val="00076462"/>
    <w:rsid w:val="00077CB5"/>
    <w:rsid w:val="00081058"/>
    <w:rsid w:val="00084A05"/>
    <w:rsid w:val="00085222"/>
    <w:rsid w:val="0008745B"/>
    <w:rsid w:val="00090CEF"/>
    <w:rsid w:val="00090E65"/>
    <w:rsid w:val="00091E85"/>
    <w:rsid w:val="00092BBA"/>
    <w:rsid w:val="00093506"/>
    <w:rsid w:val="00094786"/>
    <w:rsid w:val="00094A38"/>
    <w:rsid w:val="00094F06"/>
    <w:rsid w:val="000951CE"/>
    <w:rsid w:val="000959F5"/>
    <w:rsid w:val="000A45FD"/>
    <w:rsid w:val="000A56C2"/>
    <w:rsid w:val="000A5D1F"/>
    <w:rsid w:val="000A5D48"/>
    <w:rsid w:val="000A6C88"/>
    <w:rsid w:val="000A7C5E"/>
    <w:rsid w:val="000B0B31"/>
    <w:rsid w:val="000B0E65"/>
    <w:rsid w:val="000B0E7B"/>
    <w:rsid w:val="000B194C"/>
    <w:rsid w:val="000B24CA"/>
    <w:rsid w:val="000B44BC"/>
    <w:rsid w:val="000B510A"/>
    <w:rsid w:val="000C1D8F"/>
    <w:rsid w:val="000C2627"/>
    <w:rsid w:val="000C2FE1"/>
    <w:rsid w:val="000C46C2"/>
    <w:rsid w:val="000C51F3"/>
    <w:rsid w:val="000C5400"/>
    <w:rsid w:val="000C6482"/>
    <w:rsid w:val="000D1077"/>
    <w:rsid w:val="000D2534"/>
    <w:rsid w:val="000D2C27"/>
    <w:rsid w:val="000D2FF5"/>
    <w:rsid w:val="000D3661"/>
    <w:rsid w:val="000D4B81"/>
    <w:rsid w:val="000D522F"/>
    <w:rsid w:val="000D57E9"/>
    <w:rsid w:val="000E19B6"/>
    <w:rsid w:val="000E1E88"/>
    <w:rsid w:val="000E41E6"/>
    <w:rsid w:val="000F2A77"/>
    <w:rsid w:val="000F306D"/>
    <w:rsid w:val="000F32D1"/>
    <w:rsid w:val="000F3458"/>
    <w:rsid w:val="000F3BEA"/>
    <w:rsid w:val="000F40B9"/>
    <w:rsid w:val="000F589E"/>
    <w:rsid w:val="000F624B"/>
    <w:rsid w:val="000F638B"/>
    <w:rsid w:val="000F676D"/>
    <w:rsid w:val="00105E4D"/>
    <w:rsid w:val="00105F73"/>
    <w:rsid w:val="00106195"/>
    <w:rsid w:val="0011022A"/>
    <w:rsid w:val="00110B20"/>
    <w:rsid w:val="001114C9"/>
    <w:rsid w:val="0011207A"/>
    <w:rsid w:val="0011242B"/>
    <w:rsid w:val="00113331"/>
    <w:rsid w:val="001140EB"/>
    <w:rsid w:val="001158A9"/>
    <w:rsid w:val="0011696A"/>
    <w:rsid w:val="0011778A"/>
    <w:rsid w:val="001177FE"/>
    <w:rsid w:val="00117889"/>
    <w:rsid w:val="001179E5"/>
    <w:rsid w:val="001200AC"/>
    <w:rsid w:val="001204DF"/>
    <w:rsid w:val="00122A30"/>
    <w:rsid w:val="001231B1"/>
    <w:rsid w:val="00123BF0"/>
    <w:rsid w:val="00126B70"/>
    <w:rsid w:val="0013079D"/>
    <w:rsid w:val="001327A7"/>
    <w:rsid w:val="00132D1C"/>
    <w:rsid w:val="001332C9"/>
    <w:rsid w:val="00140DC3"/>
    <w:rsid w:val="0014144D"/>
    <w:rsid w:val="0014166F"/>
    <w:rsid w:val="00142289"/>
    <w:rsid w:val="00142A01"/>
    <w:rsid w:val="001437F7"/>
    <w:rsid w:val="00143A19"/>
    <w:rsid w:val="00145B22"/>
    <w:rsid w:val="00146E5D"/>
    <w:rsid w:val="00147C55"/>
    <w:rsid w:val="001507F3"/>
    <w:rsid w:val="00150C4D"/>
    <w:rsid w:val="00152ADE"/>
    <w:rsid w:val="0015429A"/>
    <w:rsid w:val="00155C6D"/>
    <w:rsid w:val="00156828"/>
    <w:rsid w:val="0015692C"/>
    <w:rsid w:val="00156B03"/>
    <w:rsid w:val="00157299"/>
    <w:rsid w:val="00157839"/>
    <w:rsid w:val="0016081F"/>
    <w:rsid w:val="001627BB"/>
    <w:rsid w:val="00162C4E"/>
    <w:rsid w:val="001640DB"/>
    <w:rsid w:val="00165571"/>
    <w:rsid w:val="00165EA2"/>
    <w:rsid w:val="00167BDC"/>
    <w:rsid w:val="00170BE7"/>
    <w:rsid w:val="00170ED3"/>
    <w:rsid w:val="00171164"/>
    <w:rsid w:val="00171D2B"/>
    <w:rsid w:val="001732C9"/>
    <w:rsid w:val="00173B15"/>
    <w:rsid w:val="001743B6"/>
    <w:rsid w:val="00175DE6"/>
    <w:rsid w:val="0017641A"/>
    <w:rsid w:val="0018181B"/>
    <w:rsid w:val="001818AC"/>
    <w:rsid w:val="00185789"/>
    <w:rsid w:val="00187293"/>
    <w:rsid w:val="00187F93"/>
    <w:rsid w:val="00190189"/>
    <w:rsid w:val="00190246"/>
    <w:rsid w:val="00190CE1"/>
    <w:rsid w:val="00190F55"/>
    <w:rsid w:val="001910B7"/>
    <w:rsid w:val="00191BDC"/>
    <w:rsid w:val="0019759D"/>
    <w:rsid w:val="0019765E"/>
    <w:rsid w:val="00197D3E"/>
    <w:rsid w:val="001A2CCB"/>
    <w:rsid w:val="001A2D70"/>
    <w:rsid w:val="001A428E"/>
    <w:rsid w:val="001B2AE2"/>
    <w:rsid w:val="001B2AE5"/>
    <w:rsid w:val="001B2C60"/>
    <w:rsid w:val="001B3F84"/>
    <w:rsid w:val="001B45AD"/>
    <w:rsid w:val="001B4DFB"/>
    <w:rsid w:val="001B59D7"/>
    <w:rsid w:val="001B68DB"/>
    <w:rsid w:val="001B6BE8"/>
    <w:rsid w:val="001C00D3"/>
    <w:rsid w:val="001C0C4E"/>
    <w:rsid w:val="001C11A8"/>
    <w:rsid w:val="001C1923"/>
    <w:rsid w:val="001C2A26"/>
    <w:rsid w:val="001C671D"/>
    <w:rsid w:val="001C7AED"/>
    <w:rsid w:val="001D0D1A"/>
    <w:rsid w:val="001D1012"/>
    <w:rsid w:val="001D3575"/>
    <w:rsid w:val="001D3ECE"/>
    <w:rsid w:val="001D54D3"/>
    <w:rsid w:val="001D60E0"/>
    <w:rsid w:val="001D62A2"/>
    <w:rsid w:val="001E156B"/>
    <w:rsid w:val="001E3107"/>
    <w:rsid w:val="001E3B31"/>
    <w:rsid w:val="001E3DBF"/>
    <w:rsid w:val="001F164C"/>
    <w:rsid w:val="001F3DD2"/>
    <w:rsid w:val="001F476C"/>
    <w:rsid w:val="001F58F8"/>
    <w:rsid w:val="001F7BCD"/>
    <w:rsid w:val="00200B05"/>
    <w:rsid w:val="00200C07"/>
    <w:rsid w:val="00200E63"/>
    <w:rsid w:val="00202EFF"/>
    <w:rsid w:val="0020374B"/>
    <w:rsid w:val="002038CA"/>
    <w:rsid w:val="00203A6F"/>
    <w:rsid w:val="00203B7D"/>
    <w:rsid w:val="00205113"/>
    <w:rsid w:val="00211443"/>
    <w:rsid w:val="00211DE4"/>
    <w:rsid w:val="002122AE"/>
    <w:rsid w:val="00212DC1"/>
    <w:rsid w:val="00212EFF"/>
    <w:rsid w:val="00213621"/>
    <w:rsid w:val="00213D5F"/>
    <w:rsid w:val="002159D7"/>
    <w:rsid w:val="00216164"/>
    <w:rsid w:val="00217075"/>
    <w:rsid w:val="002171D5"/>
    <w:rsid w:val="002201D8"/>
    <w:rsid w:val="00220498"/>
    <w:rsid w:val="00221120"/>
    <w:rsid w:val="0022168E"/>
    <w:rsid w:val="002248FA"/>
    <w:rsid w:val="00224DB1"/>
    <w:rsid w:val="00225FC6"/>
    <w:rsid w:val="00227853"/>
    <w:rsid w:val="00230684"/>
    <w:rsid w:val="00230A5A"/>
    <w:rsid w:val="00232961"/>
    <w:rsid w:val="0023312F"/>
    <w:rsid w:val="00233D23"/>
    <w:rsid w:val="00235A5E"/>
    <w:rsid w:val="002364C1"/>
    <w:rsid w:val="00236F9A"/>
    <w:rsid w:val="0023798B"/>
    <w:rsid w:val="00240296"/>
    <w:rsid w:val="00240A5B"/>
    <w:rsid w:val="002421BD"/>
    <w:rsid w:val="00242373"/>
    <w:rsid w:val="00243C4F"/>
    <w:rsid w:val="00244363"/>
    <w:rsid w:val="00245ACD"/>
    <w:rsid w:val="00246087"/>
    <w:rsid w:val="002464D7"/>
    <w:rsid w:val="00247597"/>
    <w:rsid w:val="00251E9B"/>
    <w:rsid w:val="00252722"/>
    <w:rsid w:val="00253792"/>
    <w:rsid w:val="00253E0E"/>
    <w:rsid w:val="00255F49"/>
    <w:rsid w:val="00255F64"/>
    <w:rsid w:val="00256944"/>
    <w:rsid w:val="00256D5D"/>
    <w:rsid w:val="00257C30"/>
    <w:rsid w:val="00261033"/>
    <w:rsid w:val="00261C10"/>
    <w:rsid w:val="00264C16"/>
    <w:rsid w:val="00265C8E"/>
    <w:rsid w:val="0026612E"/>
    <w:rsid w:val="002716DF"/>
    <w:rsid w:val="00272FF7"/>
    <w:rsid w:val="00284294"/>
    <w:rsid w:val="00286796"/>
    <w:rsid w:val="002873B2"/>
    <w:rsid w:val="002914F7"/>
    <w:rsid w:val="00295939"/>
    <w:rsid w:val="00295ECB"/>
    <w:rsid w:val="0029624C"/>
    <w:rsid w:val="002A01ED"/>
    <w:rsid w:val="002A0AB9"/>
    <w:rsid w:val="002A7290"/>
    <w:rsid w:val="002B052D"/>
    <w:rsid w:val="002B40E4"/>
    <w:rsid w:val="002B4418"/>
    <w:rsid w:val="002B49C9"/>
    <w:rsid w:val="002B4B64"/>
    <w:rsid w:val="002B79FC"/>
    <w:rsid w:val="002C1BE8"/>
    <w:rsid w:val="002C27A4"/>
    <w:rsid w:val="002C3255"/>
    <w:rsid w:val="002C34FA"/>
    <w:rsid w:val="002C3522"/>
    <w:rsid w:val="002C4159"/>
    <w:rsid w:val="002C483F"/>
    <w:rsid w:val="002C6231"/>
    <w:rsid w:val="002C68D6"/>
    <w:rsid w:val="002C69E4"/>
    <w:rsid w:val="002C73D5"/>
    <w:rsid w:val="002C76B4"/>
    <w:rsid w:val="002D0273"/>
    <w:rsid w:val="002D286B"/>
    <w:rsid w:val="002D40C1"/>
    <w:rsid w:val="002D4335"/>
    <w:rsid w:val="002D5C34"/>
    <w:rsid w:val="002D6C78"/>
    <w:rsid w:val="002E0888"/>
    <w:rsid w:val="002E3199"/>
    <w:rsid w:val="002E388A"/>
    <w:rsid w:val="002E524C"/>
    <w:rsid w:val="002E7CF7"/>
    <w:rsid w:val="002F05A7"/>
    <w:rsid w:val="002F0B85"/>
    <w:rsid w:val="002F1015"/>
    <w:rsid w:val="002F14D0"/>
    <w:rsid w:val="002F2505"/>
    <w:rsid w:val="002F5792"/>
    <w:rsid w:val="002F60A5"/>
    <w:rsid w:val="002F727F"/>
    <w:rsid w:val="002F77C7"/>
    <w:rsid w:val="00300439"/>
    <w:rsid w:val="00300825"/>
    <w:rsid w:val="003041CD"/>
    <w:rsid w:val="003050E9"/>
    <w:rsid w:val="003057BF"/>
    <w:rsid w:val="0030591D"/>
    <w:rsid w:val="0031096C"/>
    <w:rsid w:val="003112C4"/>
    <w:rsid w:val="0031180F"/>
    <w:rsid w:val="003134B1"/>
    <w:rsid w:val="00313AB5"/>
    <w:rsid w:val="00314FEB"/>
    <w:rsid w:val="0031549A"/>
    <w:rsid w:val="003158B9"/>
    <w:rsid w:val="003163BA"/>
    <w:rsid w:val="003163D5"/>
    <w:rsid w:val="00320F2B"/>
    <w:rsid w:val="00322855"/>
    <w:rsid w:val="00323D77"/>
    <w:rsid w:val="00324854"/>
    <w:rsid w:val="003269CC"/>
    <w:rsid w:val="00332604"/>
    <w:rsid w:val="00332659"/>
    <w:rsid w:val="00332B37"/>
    <w:rsid w:val="00335871"/>
    <w:rsid w:val="0034138D"/>
    <w:rsid w:val="00343F6F"/>
    <w:rsid w:val="003446B1"/>
    <w:rsid w:val="003453EC"/>
    <w:rsid w:val="0034690A"/>
    <w:rsid w:val="00347A58"/>
    <w:rsid w:val="00350845"/>
    <w:rsid w:val="0035100E"/>
    <w:rsid w:val="003519D4"/>
    <w:rsid w:val="00353DFD"/>
    <w:rsid w:val="00353E6E"/>
    <w:rsid w:val="003548A8"/>
    <w:rsid w:val="00357678"/>
    <w:rsid w:val="00360441"/>
    <w:rsid w:val="00360712"/>
    <w:rsid w:val="00361B86"/>
    <w:rsid w:val="00362B2F"/>
    <w:rsid w:val="003653E9"/>
    <w:rsid w:val="00366A93"/>
    <w:rsid w:val="00366DFA"/>
    <w:rsid w:val="00372A94"/>
    <w:rsid w:val="00372CCF"/>
    <w:rsid w:val="00372CD1"/>
    <w:rsid w:val="00374092"/>
    <w:rsid w:val="00374E98"/>
    <w:rsid w:val="003757EC"/>
    <w:rsid w:val="00375B58"/>
    <w:rsid w:val="003804C2"/>
    <w:rsid w:val="003809D6"/>
    <w:rsid w:val="00382176"/>
    <w:rsid w:val="00382C89"/>
    <w:rsid w:val="00382C8F"/>
    <w:rsid w:val="003831D1"/>
    <w:rsid w:val="00384749"/>
    <w:rsid w:val="00385D8A"/>
    <w:rsid w:val="00386375"/>
    <w:rsid w:val="00386D7B"/>
    <w:rsid w:val="0038709E"/>
    <w:rsid w:val="0038758F"/>
    <w:rsid w:val="00392AB4"/>
    <w:rsid w:val="00392C74"/>
    <w:rsid w:val="00396F1B"/>
    <w:rsid w:val="003A1467"/>
    <w:rsid w:val="003A3F20"/>
    <w:rsid w:val="003A46CF"/>
    <w:rsid w:val="003A7C66"/>
    <w:rsid w:val="003B00B0"/>
    <w:rsid w:val="003C2265"/>
    <w:rsid w:val="003C236A"/>
    <w:rsid w:val="003C2638"/>
    <w:rsid w:val="003C302D"/>
    <w:rsid w:val="003C33B8"/>
    <w:rsid w:val="003C3AB3"/>
    <w:rsid w:val="003C4265"/>
    <w:rsid w:val="003C4C5E"/>
    <w:rsid w:val="003C5211"/>
    <w:rsid w:val="003C5958"/>
    <w:rsid w:val="003C5DCD"/>
    <w:rsid w:val="003C6569"/>
    <w:rsid w:val="003C7543"/>
    <w:rsid w:val="003D0095"/>
    <w:rsid w:val="003D0748"/>
    <w:rsid w:val="003D0E05"/>
    <w:rsid w:val="003D0F5D"/>
    <w:rsid w:val="003D1997"/>
    <w:rsid w:val="003D2685"/>
    <w:rsid w:val="003D378B"/>
    <w:rsid w:val="003D399E"/>
    <w:rsid w:val="003D3DAE"/>
    <w:rsid w:val="003D4F52"/>
    <w:rsid w:val="003D604E"/>
    <w:rsid w:val="003D62F7"/>
    <w:rsid w:val="003D643E"/>
    <w:rsid w:val="003E13E7"/>
    <w:rsid w:val="003E182F"/>
    <w:rsid w:val="003E199E"/>
    <w:rsid w:val="003E1ADE"/>
    <w:rsid w:val="003E389E"/>
    <w:rsid w:val="003E44C8"/>
    <w:rsid w:val="003E4F9E"/>
    <w:rsid w:val="003E511C"/>
    <w:rsid w:val="003E796B"/>
    <w:rsid w:val="003F006C"/>
    <w:rsid w:val="003F04B7"/>
    <w:rsid w:val="003F107D"/>
    <w:rsid w:val="003F1D37"/>
    <w:rsid w:val="003F2961"/>
    <w:rsid w:val="003F306C"/>
    <w:rsid w:val="003F3BD4"/>
    <w:rsid w:val="003F589C"/>
    <w:rsid w:val="003F63E7"/>
    <w:rsid w:val="003F6A5C"/>
    <w:rsid w:val="00401257"/>
    <w:rsid w:val="004042E2"/>
    <w:rsid w:val="00404AEF"/>
    <w:rsid w:val="00404CE4"/>
    <w:rsid w:val="00406940"/>
    <w:rsid w:val="00407E9A"/>
    <w:rsid w:val="0041219A"/>
    <w:rsid w:val="00415A21"/>
    <w:rsid w:val="00416B2E"/>
    <w:rsid w:val="00416D77"/>
    <w:rsid w:val="00421248"/>
    <w:rsid w:val="004235A2"/>
    <w:rsid w:val="004246CA"/>
    <w:rsid w:val="00424E82"/>
    <w:rsid w:val="00424F58"/>
    <w:rsid w:val="00425BD5"/>
    <w:rsid w:val="00430BA5"/>
    <w:rsid w:val="004324F8"/>
    <w:rsid w:val="004325F0"/>
    <w:rsid w:val="004326D2"/>
    <w:rsid w:val="004331D7"/>
    <w:rsid w:val="00433728"/>
    <w:rsid w:val="00433CE0"/>
    <w:rsid w:val="00433F04"/>
    <w:rsid w:val="004348DF"/>
    <w:rsid w:val="00434C40"/>
    <w:rsid w:val="004355EC"/>
    <w:rsid w:val="0043728C"/>
    <w:rsid w:val="00437C2D"/>
    <w:rsid w:val="004409FF"/>
    <w:rsid w:val="00440D7C"/>
    <w:rsid w:val="00441ECE"/>
    <w:rsid w:val="0044259B"/>
    <w:rsid w:val="0044473E"/>
    <w:rsid w:val="00445859"/>
    <w:rsid w:val="00446A84"/>
    <w:rsid w:val="00450551"/>
    <w:rsid w:val="00450600"/>
    <w:rsid w:val="0045081B"/>
    <w:rsid w:val="00451243"/>
    <w:rsid w:val="00451A25"/>
    <w:rsid w:val="004534FB"/>
    <w:rsid w:val="00453FB6"/>
    <w:rsid w:val="004551C2"/>
    <w:rsid w:val="00456DAB"/>
    <w:rsid w:val="004613DE"/>
    <w:rsid w:val="00462451"/>
    <w:rsid w:val="0046296F"/>
    <w:rsid w:val="0046348C"/>
    <w:rsid w:val="0046434A"/>
    <w:rsid w:val="00465B00"/>
    <w:rsid w:val="00470D92"/>
    <w:rsid w:val="00470EFC"/>
    <w:rsid w:val="0047109C"/>
    <w:rsid w:val="00472168"/>
    <w:rsid w:val="00472D5C"/>
    <w:rsid w:val="00474DC1"/>
    <w:rsid w:val="00475E88"/>
    <w:rsid w:val="0047666A"/>
    <w:rsid w:val="00476B05"/>
    <w:rsid w:val="00477BC3"/>
    <w:rsid w:val="00481BB6"/>
    <w:rsid w:val="00482A18"/>
    <w:rsid w:val="00484FAD"/>
    <w:rsid w:val="0048600A"/>
    <w:rsid w:val="00486945"/>
    <w:rsid w:val="00490454"/>
    <w:rsid w:val="00490D27"/>
    <w:rsid w:val="00491D22"/>
    <w:rsid w:val="004955E0"/>
    <w:rsid w:val="00495BFB"/>
    <w:rsid w:val="00495C3D"/>
    <w:rsid w:val="004A0789"/>
    <w:rsid w:val="004A104E"/>
    <w:rsid w:val="004A1C00"/>
    <w:rsid w:val="004A28B4"/>
    <w:rsid w:val="004A3112"/>
    <w:rsid w:val="004A39E8"/>
    <w:rsid w:val="004A3A01"/>
    <w:rsid w:val="004A3E28"/>
    <w:rsid w:val="004A75F0"/>
    <w:rsid w:val="004B2284"/>
    <w:rsid w:val="004B4225"/>
    <w:rsid w:val="004B55C3"/>
    <w:rsid w:val="004B58D9"/>
    <w:rsid w:val="004B6603"/>
    <w:rsid w:val="004C2928"/>
    <w:rsid w:val="004C31CA"/>
    <w:rsid w:val="004C6229"/>
    <w:rsid w:val="004C6782"/>
    <w:rsid w:val="004C726B"/>
    <w:rsid w:val="004D000E"/>
    <w:rsid w:val="004D48C5"/>
    <w:rsid w:val="004D49BD"/>
    <w:rsid w:val="004D4B7F"/>
    <w:rsid w:val="004D63FD"/>
    <w:rsid w:val="004E2D63"/>
    <w:rsid w:val="004E367B"/>
    <w:rsid w:val="004E4574"/>
    <w:rsid w:val="004E4D52"/>
    <w:rsid w:val="004E52D1"/>
    <w:rsid w:val="004E5381"/>
    <w:rsid w:val="004E6359"/>
    <w:rsid w:val="004E6E73"/>
    <w:rsid w:val="004F0B22"/>
    <w:rsid w:val="004F13A8"/>
    <w:rsid w:val="004F2A40"/>
    <w:rsid w:val="004F5ED4"/>
    <w:rsid w:val="004F5F2E"/>
    <w:rsid w:val="005006A5"/>
    <w:rsid w:val="0050075C"/>
    <w:rsid w:val="00500DC1"/>
    <w:rsid w:val="00504210"/>
    <w:rsid w:val="005046FE"/>
    <w:rsid w:val="005049BD"/>
    <w:rsid w:val="00505AFB"/>
    <w:rsid w:val="005068CC"/>
    <w:rsid w:val="00506AC4"/>
    <w:rsid w:val="0051072F"/>
    <w:rsid w:val="00511648"/>
    <w:rsid w:val="00514B06"/>
    <w:rsid w:val="00515E70"/>
    <w:rsid w:val="0051662F"/>
    <w:rsid w:val="00516D31"/>
    <w:rsid w:val="00517CCA"/>
    <w:rsid w:val="0052034E"/>
    <w:rsid w:val="00520C66"/>
    <w:rsid w:val="0052214E"/>
    <w:rsid w:val="005268A9"/>
    <w:rsid w:val="0052719C"/>
    <w:rsid w:val="00527A89"/>
    <w:rsid w:val="00530B5D"/>
    <w:rsid w:val="00530D4C"/>
    <w:rsid w:val="00531E69"/>
    <w:rsid w:val="00532495"/>
    <w:rsid w:val="00533683"/>
    <w:rsid w:val="00534A66"/>
    <w:rsid w:val="00534F30"/>
    <w:rsid w:val="0053781A"/>
    <w:rsid w:val="00537A8D"/>
    <w:rsid w:val="00541708"/>
    <w:rsid w:val="00541CE8"/>
    <w:rsid w:val="00544CF3"/>
    <w:rsid w:val="005450EB"/>
    <w:rsid w:val="005452FB"/>
    <w:rsid w:val="00545A84"/>
    <w:rsid w:val="00547535"/>
    <w:rsid w:val="00547A74"/>
    <w:rsid w:val="00550661"/>
    <w:rsid w:val="00551652"/>
    <w:rsid w:val="00552D90"/>
    <w:rsid w:val="0055369B"/>
    <w:rsid w:val="0055537F"/>
    <w:rsid w:val="00555740"/>
    <w:rsid w:val="00556B1F"/>
    <w:rsid w:val="00556B4D"/>
    <w:rsid w:val="00557BD6"/>
    <w:rsid w:val="0056089B"/>
    <w:rsid w:val="005620F7"/>
    <w:rsid w:val="005624F4"/>
    <w:rsid w:val="00562B6C"/>
    <w:rsid w:val="00563F41"/>
    <w:rsid w:val="00565729"/>
    <w:rsid w:val="00566544"/>
    <w:rsid w:val="00566CC3"/>
    <w:rsid w:val="00567855"/>
    <w:rsid w:val="00572BCD"/>
    <w:rsid w:val="00574278"/>
    <w:rsid w:val="005743C9"/>
    <w:rsid w:val="00574495"/>
    <w:rsid w:val="005759CB"/>
    <w:rsid w:val="00576F09"/>
    <w:rsid w:val="00580451"/>
    <w:rsid w:val="005809CC"/>
    <w:rsid w:val="00580B90"/>
    <w:rsid w:val="00583999"/>
    <w:rsid w:val="0058684B"/>
    <w:rsid w:val="00587C9C"/>
    <w:rsid w:val="00590489"/>
    <w:rsid w:val="0059094D"/>
    <w:rsid w:val="0059121C"/>
    <w:rsid w:val="00591641"/>
    <w:rsid w:val="00595C20"/>
    <w:rsid w:val="00596E67"/>
    <w:rsid w:val="0059709E"/>
    <w:rsid w:val="005970D5"/>
    <w:rsid w:val="005A0394"/>
    <w:rsid w:val="005A2EE8"/>
    <w:rsid w:val="005A3718"/>
    <w:rsid w:val="005A3A13"/>
    <w:rsid w:val="005A5BBE"/>
    <w:rsid w:val="005A716B"/>
    <w:rsid w:val="005A7C50"/>
    <w:rsid w:val="005B0B44"/>
    <w:rsid w:val="005B0EED"/>
    <w:rsid w:val="005B13A4"/>
    <w:rsid w:val="005B2543"/>
    <w:rsid w:val="005B3584"/>
    <w:rsid w:val="005B5918"/>
    <w:rsid w:val="005C0725"/>
    <w:rsid w:val="005C07C0"/>
    <w:rsid w:val="005C3DA7"/>
    <w:rsid w:val="005D0337"/>
    <w:rsid w:val="005D035B"/>
    <w:rsid w:val="005D04EA"/>
    <w:rsid w:val="005D4707"/>
    <w:rsid w:val="005D5E35"/>
    <w:rsid w:val="005E10E4"/>
    <w:rsid w:val="005E13BA"/>
    <w:rsid w:val="005E3A4C"/>
    <w:rsid w:val="005E4C78"/>
    <w:rsid w:val="005E584E"/>
    <w:rsid w:val="005E5F25"/>
    <w:rsid w:val="005E6A3E"/>
    <w:rsid w:val="005E7669"/>
    <w:rsid w:val="005F157F"/>
    <w:rsid w:val="005F2013"/>
    <w:rsid w:val="005F248F"/>
    <w:rsid w:val="005F27DD"/>
    <w:rsid w:val="005F2F2F"/>
    <w:rsid w:val="005F2FDE"/>
    <w:rsid w:val="005F6A29"/>
    <w:rsid w:val="005F7656"/>
    <w:rsid w:val="00601D5F"/>
    <w:rsid w:val="00602850"/>
    <w:rsid w:val="006037FF"/>
    <w:rsid w:val="00604342"/>
    <w:rsid w:val="006043BC"/>
    <w:rsid w:val="0060682C"/>
    <w:rsid w:val="006068D0"/>
    <w:rsid w:val="00606CCD"/>
    <w:rsid w:val="00606E92"/>
    <w:rsid w:val="00611A1E"/>
    <w:rsid w:val="0061222D"/>
    <w:rsid w:val="00612EC5"/>
    <w:rsid w:val="0061325D"/>
    <w:rsid w:val="0061451C"/>
    <w:rsid w:val="006167BE"/>
    <w:rsid w:val="00620216"/>
    <w:rsid w:val="00620DEC"/>
    <w:rsid w:val="006220C9"/>
    <w:rsid w:val="00623A35"/>
    <w:rsid w:val="00625173"/>
    <w:rsid w:val="00626741"/>
    <w:rsid w:val="006311FC"/>
    <w:rsid w:val="0063232B"/>
    <w:rsid w:val="00633693"/>
    <w:rsid w:val="00633A8A"/>
    <w:rsid w:val="006342A2"/>
    <w:rsid w:val="00634A2C"/>
    <w:rsid w:val="00634E9D"/>
    <w:rsid w:val="00636DE9"/>
    <w:rsid w:val="00636FF5"/>
    <w:rsid w:val="006377A8"/>
    <w:rsid w:val="006419EC"/>
    <w:rsid w:val="00642727"/>
    <w:rsid w:val="00642ABC"/>
    <w:rsid w:val="00643169"/>
    <w:rsid w:val="00647B8D"/>
    <w:rsid w:val="00650D03"/>
    <w:rsid w:val="00650D35"/>
    <w:rsid w:val="006510EC"/>
    <w:rsid w:val="006520A7"/>
    <w:rsid w:val="00652A2C"/>
    <w:rsid w:val="006555C7"/>
    <w:rsid w:val="00660869"/>
    <w:rsid w:val="00662B84"/>
    <w:rsid w:val="006630DD"/>
    <w:rsid w:val="00664D95"/>
    <w:rsid w:val="00666313"/>
    <w:rsid w:val="00666E87"/>
    <w:rsid w:val="00667E1D"/>
    <w:rsid w:val="00671452"/>
    <w:rsid w:val="006730BB"/>
    <w:rsid w:val="006739E0"/>
    <w:rsid w:val="00673BA0"/>
    <w:rsid w:val="00675163"/>
    <w:rsid w:val="00675429"/>
    <w:rsid w:val="0067619D"/>
    <w:rsid w:val="00681B8B"/>
    <w:rsid w:val="00681FCB"/>
    <w:rsid w:val="00682FA3"/>
    <w:rsid w:val="00682FF7"/>
    <w:rsid w:val="00683E45"/>
    <w:rsid w:val="00683EA3"/>
    <w:rsid w:val="00683F79"/>
    <w:rsid w:val="006850CA"/>
    <w:rsid w:val="0068570F"/>
    <w:rsid w:val="00685A4E"/>
    <w:rsid w:val="00685AF9"/>
    <w:rsid w:val="00685D17"/>
    <w:rsid w:val="00686DAB"/>
    <w:rsid w:val="00687A9D"/>
    <w:rsid w:val="0069141A"/>
    <w:rsid w:val="0069165E"/>
    <w:rsid w:val="00691F18"/>
    <w:rsid w:val="006921B1"/>
    <w:rsid w:val="006921DA"/>
    <w:rsid w:val="006921F5"/>
    <w:rsid w:val="006924C9"/>
    <w:rsid w:val="00693AB2"/>
    <w:rsid w:val="00693C1C"/>
    <w:rsid w:val="00696E9E"/>
    <w:rsid w:val="006A031F"/>
    <w:rsid w:val="006A082D"/>
    <w:rsid w:val="006A0891"/>
    <w:rsid w:val="006A3840"/>
    <w:rsid w:val="006A3AD8"/>
    <w:rsid w:val="006A3C58"/>
    <w:rsid w:val="006A4524"/>
    <w:rsid w:val="006A4D9D"/>
    <w:rsid w:val="006A6538"/>
    <w:rsid w:val="006A65D0"/>
    <w:rsid w:val="006A6D15"/>
    <w:rsid w:val="006A78CB"/>
    <w:rsid w:val="006B0C86"/>
    <w:rsid w:val="006B1207"/>
    <w:rsid w:val="006B1514"/>
    <w:rsid w:val="006B1A4F"/>
    <w:rsid w:val="006B2031"/>
    <w:rsid w:val="006B2FD6"/>
    <w:rsid w:val="006B4746"/>
    <w:rsid w:val="006B6426"/>
    <w:rsid w:val="006C0DA4"/>
    <w:rsid w:val="006C1659"/>
    <w:rsid w:val="006C2D34"/>
    <w:rsid w:val="006C48CF"/>
    <w:rsid w:val="006C541D"/>
    <w:rsid w:val="006C6163"/>
    <w:rsid w:val="006C6ABD"/>
    <w:rsid w:val="006D0226"/>
    <w:rsid w:val="006D032F"/>
    <w:rsid w:val="006D1D7D"/>
    <w:rsid w:val="006D418F"/>
    <w:rsid w:val="006D5126"/>
    <w:rsid w:val="006D5156"/>
    <w:rsid w:val="006D5507"/>
    <w:rsid w:val="006D644F"/>
    <w:rsid w:val="006D6754"/>
    <w:rsid w:val="006D67D0"/>
    <w:rsid w:val="006E2B04"/>
    <w:rsid w:val="006E35E7"/>
    <w:rsid w:val="006E3803"/>
    <w:rsid w:val="006E3CBD"/>
    <w:rsid w:val="006E4F96"/>
    <w:rsid w:val="006E5AAB"/>
    <w:rsid w:val="006E5CE1"/>
    <w:rsid w:val="006F1713"/>
    <w:rsid w:val="006F286A"/>
    <w:rsid w:val="006F3CBE"/>
    <w:rsid w:val="006F42AD"/>
    <w:rsid w:val="006F5A7D"/>
    <w:rsid w:val="006F5B63"/>
    <w:rsid w:val="006F76EC"/>
    <w:rsid w:val="007001F1"/>
    <w:rsid w:val="0070137C"/>
    <w:rsid w:val="007018F8"/>
    <w:rsid w:val="007027F9"/>
    <w:rsid w:val="007037AB"/>
    <w:rsid w:val="00704DC8"/>
    <w:rsid w:val="00704F89"/>
    <w:rsid w:val="007079B1"/>
    <w:rsid w:val="00711565"/>
    <w:rsid w:val="00714D34"/>
    <w:rsid w:val="00717A6A"/>
    <w:rsid w:val="00717C2E"/>
    <w:rsid w:val="00717C4E"/>
    <w:rsid w:val="00722926"/>
    <w:rsid w:val="00722F0E"/>
    <w:rsid w:val="00723127"/>
    <w:rsid w:val="007233DF"/>
    <w:rsid w:val="007270F5"/>
    <w:rsid w:val="007272D5"/>
    <w:rsid w:val="00727909"/>
    <w:rsid w:val="0073095E"/>
    <w:rsid w:val="00730FD8"/>
    <w:rsid w:val="00733B86"/>
    <w:rsid w:val="00734100"/>
    <w:rsid w:val="00736A9C"/>
    <w:rsid w:val="00737356"/>
    <w:rsid w:val="007379BF"/>
    <w:rsid w:val="00740475"/>
    <w:rsid w:val="007415F6"/>
    <w:rsid w:val="0074179D"/>
    <w:rsid w:val="00742796"/>
    <w:rsid w:val="00742A1E"/>
    <w:rsid w:val="007435F3"/>
    <w:rsid w:val="007440C0"/>
    <w:rsid w:val="00750883"/>
    <w:rsid w:val="00750CB3"/>
    <w:rsid w:val="007532AB"/>
    <w:rsid w:val="00753507"/>
    <w:rsid w:val="00755945"/>
    <w:rsid w:val="00756206"/>
    <w:rsid w:val="007562B3"/>
    <w:rsid w:val="0075639F"/>
    <w:rsid w:val="00756931"/>
    <w:rsid w:val="0075796E"/>
    <w:rsid w:val="0076071E"/>
    <w:rsid w:val="00761963"/>
    <w:rsid w:val="00762DDB"/>
    <w:rsid w:val="007635E3"/>
    <w:rsid w:val="00766134"/>
    <w:rsid w:val="007729D5"/>
    <w:rsid w:val="00774A1B"/>
    <w:rsid w:val="00774A5F"/>
    <w:rsid w:val="00780E07"/>
    <w:rsid w:val="00781465"/>
    <w:rsid w:val="007815E9"/>
    <w:rsid w:val="0078379F"/>
    <w:rsid w:val="0078675C"/>
    <w:rsid w:val="00786C37"/>
    <w:rsid w:val="00787ACE"/>
    <w:rsid w:val="00787F36"/>
    <w:rsid w:val="00791171"/>
    <w:rsid w:val="00793034"/>
    <w:rsid w:val="00795512"/>
    <w:rsid w:val="00795BFA"/>
    <w:rsid w:val="007963F3"/>
    <w:rsid w:val="00796508"/>
    <w:rsid w:val="00796AA8"/>
    <w:rsid w:val="007A1587"/>
    <w:rsid w:val="007A1F90"/>
    <w:rsid w:val="007A2477"/>
    <w:rsid w:val="007A26D3"/>
    <w:rsid w:val="007A2DFA"/>
    <w:rsid w:val="007A35BC"/>
    <w:rsid w:val="007A38CB"/>
    <w:rsid w:val="007A3EA9"/>
    <w:rsid w:val="007A4DA3"/>
    <w:rsid w:val="007A6162"/>
    <w:rsid w:val="007A6A5B"/>
    <w:rsid w:val="007A6FA9"/>
    <w:rsid w:val="007A7EFE"/>
    <w:rsid w:val="007B3152"/>
    <w:rsid w:val="007B37FB"/>
    <w:rsid w:val="007B4D53"/>
    <w:rsid w:val="007B6BB0"/>
    <w:rsid w:val="007C1EF0"/>
    <w:rsid w:val="007C2D49"/>
    <w:rsid w:val="007C3920"/>
    <w:rsid w:val="007C7547"/>
    <w:rsid w:val="007D0E7F"/>
    <w:rsid w:val="007D1CBA"/>
    <w:rsid w:val="007D2275"/>
    <w:rsid w:val="007D25BA"/>
    <w:rsid w:val="007D3EBD"/>
    <w:rsid w:val="007D5E72"/>
    <w:rsid w:val="007D6059"/>
    <w:rsid w:val="007E256E"/>
    <w:rsid w:val="007E2D12"/>
    <w:rsid w:val="007E5AF2"/>
    <w:rsid w:val="007E68A1"/>
    <w:rsid w:val="007E75D0"/>
    <w:rsid w:val="007F119F"/>
    <w:rsid w:val="007F291F"/>
    <w:rsid w:val="007F352D"/>
    <w:rsid w:val="007F3B20"/>
    <w:rsid w:val="007F557F"/>
    <w:rsid w:val="007F55F5"/>
    <w:rsid w:val="007F628F"/>
    <w:rsid w:val="007F78FD"/>
    <w:rsid w:val="0080149D"/>
    <w:rsid w:val="00801E3A"/>
    <w:rsid w:val="00803B2D"/>
    <w:rsid w:val="00804ACF"/>
    <w:rsid w:val="00805C15"/>
    <w:rsid w:val="00806096"/>
    <w:rsid w:val="00806691"/>
    <w:rsid w:val="00806AB4"/>
    <w:rsid w:val="008078C2"/>
    <w:rsid w:val="00810165"/>
    <w:rsid w:val="00811EFC"/>
    <w:rsid w:val="00814B33"/>
    <w:rsid w:val="00817F6B"/>
    <w:rsid w:val="0082017A"/>
    <w:rsid w:val="0082040B"/>
    <w:rsid w:val="00821D6D"/>
    <w:rsid w:val="00822630"/>
    <w:rsid w:val="00822BA4"/>
    <w:rsid w:val="00822DDA"/>
    <w:rsid w:val="00824987"/>
    <w:rsid w:val="00825067"/>
    <w:rsid w:val="0082582B"/>
    <w:rsid w:val="008261B2"/>
    <w:rsid w:val="0082635B"/>
    <w:rsid w:val="00827AF1"/>
    <w:rsid w:val="00827BC4"/>
    <w:rsid w:val="0083061E"/>
    <w:rsid w:val="00830F9D"/>
    <w:rsid w:val="00833235"/>
    <w:rsid w:val="00833E9D"/>
    <w:rsid w:val="00835430"/>
    <w:rsid w:val="00835B26"/>
    <w:rsid w:val="00837787"/>
    <w:rsid w:val="00837BD9"/>
    <w:rsid w:val="00841C85"/>
    <w:rsid w:val="00843598"/>
    <w:rsid w:val="00843A99"/>
    <w:rsid w:val="00844094"/>
    <w:rsid w:val="00844A95"/>
    <w:rsid w:val="00845FEA"/>
    <w:rsid w:val="008465CE"/>
    <w:rsid w:val="0084698F"/>
    <w:rsid w:val="0084765C"/>
    <w:rsid w:val="00850658"/>
    <w:rsid w:val="008507E2"/>
    <w:rsid w:val="00850BA5"/>
    <w:rsid w:val="0085184D"/>
    <w:rsid w:val="0085252C"/>
    <w:rsid w:val="00854139"/>
    <w:rsid w:val="0085426A"/>
    <w:rsid w:val="00856B50"/>
    <w:rsid w:val="008571AC"/>
    <w:rsid w:val="0085792E"/>
    <w:rsid w:val="00857E10"/>
    <w:rsid w:val="00857F1C"/>
    <w:rsid w:val="0086130E"/>
    <w:rsid w:val="0086357A"/>
    <w:rsid w:val="00865747"/>
    <w:rsid w:val="00866C2E"/>
    <w:rsid w:val="00872295"/>
    <w:rsid w:val="00872CD3"/>
    <w:rsid w:val="00872F79"/>
    <w:rsid w:val="0087304B"/>
    <w:rsid w:val="00873125"/>
    <w:rsid w:val="008757D4"/>
    <w:rsid w:val="0087661B"/>
    <w:rsid w:val="00876CFD"/>
    <w:rsid w:val="00877066"/>
    <w:rsid w:val="00877505"/>
    <w:rsid w:val="008778F9"/>
    <w:rsid w:val="008822C2"/>
    <w:rsid w:val="00883B42"/>
    <w:rsid w:val="008860A3"/>
    <w:rsid w:val="00891B96"/>
    <w:rsid w:val="008926E0"/>
    <w:rsid w:val="00892E80"/>
    <w:rsid w:val="00892F94"/>
    <w:rsid w:val="00893FDC"/>
    <w:rsid w:val="008945B4"/>
    <w:rsid w:val="0089479A"/>
    <w:rsid w:val="00894C98"/>
    <w:rsid w:val="00896147"/>
    <w:rsid w:val="00896417"/>
    <w:rsid w:val="008967CC"/>
    <w:rsid w:val="008A277E"/>
    <w:rsid w:val="008A2B6A"/>
    <w:rsid w:val="008A39E5"/>
    <w:rsid w:val="008A4C4B"/>
    <w:rsid w:val="008A4EE1"/>
    <w:rsid w:val="008A522E"/>
    <w:rsid w:val="008A60D1"/>
    <w:rsid w:val="008A77EC"/>
    <w:rsid w:val="008B1A61"/>
    <w:rsid w:val="008B2906"/>
    <w:rsid w:val="008B3239"/>
    <w:rsid w:val="008B5CB9"/>
    <w:rsid w:val="008C04EC"/>
    <w:rsid w:val="008C0B53"/>
    <w:rsid w:val="008C4A31"/>
    <w:rsid w:val="008C545D"/>
    <w:rsid w:val="008D0931"/>
    <w:rsid w:val="008D0AF0"/>
    <w:rsid w:val="008D1FE1"/>
    <w:rsid w:val="008D2A69"/>
    <w:rsid w:val="008D3BB5"/>
    <w:rsid w:val="008D463D"/>
    <w:rsid w:val="008D5835"/>
    <w:rsid w:val="008D5A2E"/>
    <w:rsid w:val="008D6F87"/>
    <w:rsid w:val="008E4D42"/>
    <w:rsid w:val="008E5C63"/>
    <w:rsid w:val="008E6EFE"/>
    <w:rsid w:val="008E79B9"/>
    <w:rsid w:val="008F0220"/>
    <w:rsid w:val="008F0296"/>
    <w:rsid w:val="008F07B9"/>
    <w:rsid w:val="008F08F6"/>
    <w:rsid w:val="008F098E"/>
    <w:rsid w:val="008F128B"/>
    <w:rsid w:val="008F1CAA"/>
    <w:rsid w:val="008F1E74"/>
    <w:rsid w:val="008F46F8"/>
    <w:rsid w:val="008F4A1E"/>
    <w:rsid w:val="008F4CF5"/>
    <w:rsid w:val="008F5B01"/>
    <w:rsid w:val="008F6969"/>
    <w:rsid w:val="008F7816"/>
    <w:rsid w:val="00904553"/>
    <w:rsid w:val="00905C83"/>
    <w:rsid w:val="00907577"/>
    <w:rsid w:val="00910486"/>
    <w:rsid w:val="00910A28"/>
    <w:rsid w:val="00910A32"/>
    <w:rsid w:val="009113CF"/>
    <w:rsid w:val="0091295F"/>
    <w:rsid w:val="00912C91"/>
    <w:rsid w:val="00913CD7"/>
    <w:rsid w:val="009147DE"/>
    <w:rsid w:val="0091647A"/>
    <w:rsid w:val="00916A3F"/>
    <w:rsid w:val="00920AD3"/>
    <w:rsid w:val="0092203E"/>
    <w:rsid w:val="00923975"/>
    <w:rsid w:val="00923E99"/>
    <w:rsid w:val="00926AF7"/>
    <w:rsid w:val="0092729A"/>
    <w:rsid w:val="009277B2"/>
    <w:rsid w:val="00927993"/>
    <w:rsid w:val="00930305"/>
    <w:rsid w:val="0093094B"/>
    <w:rsid w:val="009332C1"/>
    <w:rsid w:val="00934A4E"/>
    <w:rsid w:val="00934FE6"/>
    <w:rsid w:val="009352A2"/>
    <w:rsid w:val="00936BD6"/>
    <w:rsid w:val="009371D7"/>
    <w:rsid w:val="00941423"/>
    <w:rsid w:val="0094233E"/>
    <w:rsid w:val="009447D2"/>
    <w:rsid w:val="00946356"/>
    <w:rsid w:val="00946876"/>
    <w:rsid w:val="00946A3C"/>
    <w:rsid w:val="0094778D"/>
    <w:rsid w:val="00947980"/>
    <w:rsid w:val="00947BF5"/>
    <w:rsid w:val="00947F1E"/>
    <w:rsid w:val="00951214"/>
    <w:rsid w:val="00953C3C"/>
    <w:rsid w:val="00955459"/>
    <w:rsid w:val="00957B44"/>
    <w:rsid w:val="00962BEA"/>
    <w:rsid w:val="0096351B"/>
    <w:rsid w:val="00965272"/>
    <w:rsid w:val="00965765"/>
    <w:rsid w:val="0096737D"/>
    <w:rsid w:val="00970FD0"/>
    <w:rsid w:val="009721AB"/>
    <w:rsid w:val="009733F6"/>
    <w:rsid w:val="00973F69"/>
    <w:rsid w:val="009767F1"/>
    <w:rsid w:val="00977E0E"/>
    <w:rsid w:val="00981F94"/>
    <w:rsid w:val="00982158"/>
    <w:rsid w:val="0098314F"/>
    <w:rsid w:val="0098545C"/>
    <w:rsid w:val="0099041C"/>
    <w:rsid w:val="009909EB"/>
    <w:rsid w:val="00992075"/>
    <w:rsid w:val="00992F5F"/>
    <w:rsid w:val="009953FD"/>
    <w:rsid w:val="009955AC"/>
    <w:rsid w:val="00996285"/>
    <w:rsid w:val="00997DC6"/>
    <w:rsid w:val="009A11B1"/>
    <w:rsid w:val="009A21D0"/>
    <w:rsid w:val="009A4EFC"/>
    <w:rsid w:val="009B1300"/>
    <w:rsid w:val="009B1C34"/>
    <w:rsid w:val="009B2B10"/>
    <w:rsid w:val="009B605E"/>
    <w:rsid w:val="009B7B0B"/>
    <w:rsid w:val="009C0330"/>
    <w:rsid w:val="009C0C98"/>
    <w:rsid w:val="009C1F05"/>
    <w:rsid w:val="009C4C15"/>
    <w:rsid w:val="009C6852"/>
    <w:rsid w:val="009C77E4"/>
    <w:rsid w:val="009D0798"/>
    <w:rsid w:val="009D1FE3"/>
    <w:rsid w:val="009D2F37"/>
    <w:rsid w:val="009D32A8"/>
    <w:rsid w:val="009D34A9"/>
    <w:rsid w:val="009D4E75"/>
    <w:rsid w:val="009D59A2"/>
    <w:rsid w:val="009D665E"/>
    <w:rsid w:val="009D734B"/>
    <w:rsid w:val="009E0425"/>
    <w:rsid w:val="009E24A0"/>
    <w:rsid w:val="009E2632"/>
    <w:rsid w:val="009E2F75"/>
    <w:rsid w:val="009E30C3"/>
    <w:rsid w:val="009E456C"/>
    <w:rsid w:val="009E7EB8"/>
    <w:rsid w:val="009F17D1"/>
    <w:rsid w:val="009F5EEE"/>
    <w:rsid w:val="009F675C"/>
    <w:rsid w:val="00A013A9"/>
    <w:rsid w:val="00A02CAD"/>
    <w:rsid w:val="00A039F9"/>
    <w:rsid w:val="00A040BF"/>
    <w:rsid w:val="00A04CB0"/>
    <w:rsid w:val="00A11F26"/>
    <w:rsid w:val="00A122A3"/>
    <w:rsid w:val="00A12956"/>
    <w:rsid w:val="00A129C8"/>
    <w:rsid w:val="00A13905"/>
    <w:rsid w:val="00A144B0"/>
    <w:rsid w:val="00A14738"/>
    <w:rsid w:val="00A14811"/>
    <w:rsid w:val="00A1498F"/>
    <w:rsid w:val="00A14EEB"/>
    <w:rsid w:val="00A15BA6"/>
    <w:rsid w:val="00A17897"/>
    <w:rsid w:val="00A179BE"/>
    <w:rsid w:val="00A20E68"/>
    <w:rsid w:val="00A21FBF"/>
    <w:rsid w:val="00A224C1"/>
    <w:rsid w:val="00A22CB5"/>
    <w:rsid w:val="00A230FD"/>
    <w:rsid w:val="00A23329"/>
    <w:rsid w:val="00A23F7D"/>
    <w:rsid w:val="00A24D23"/>
    <w:rsid w:val="00A24FCA"/>
    <w:rsid w:val="00A25EDA"/>
    <w:rsid w:val="00A31EF3"/>
    <w:rsid w:val="00A327D6"/>
    <w:rsid w:val="00A359B9"/>
    <w:rsid w:val="00A36C29"/>
    <w:rsid w:val="00A409F0"/>
    <w:rsid w:val="00A40DC2"/>
    <w:rsid w:val="00A41342"/>
    <w:rsid w:val="00A41938"/>
    <w:rsid w:val="00A433F1"/>
    <w:rsid w:val="00A43A30"/>
    <w:rsid w:val="00A446D7"/>
    <w:rsid w:val="00A468B0"/>
    <w:rsid w:val="00A477DA"/>
    <w:rsid w:val="00A51006"/>
    <w:rsid w:val="00A52308"/>
    <w:rsid w:val="00A53172"/>
    <w:rsid w:val="00A53D90"/>
    <w:rsid w:val="00A54A64"/>
    <w:rsid w:val="00A54C18"/>
    <w:rsid w:val="00A55B1A"/>
    <w:rsid w:val="00A620D1"/>
    <w:rsid w:val="00A62A53"/>
    <w:rsid w:val="00A62DCE"/>
    <w:rsid w:val="00A65D2B"/>
    <w:rsid w:val="00A66023"/>
    <w:rsid w:val="00A674C6"/>
    <w:rsid w:val="00A70F90"/>
    <w:rsid w:val="00A7102D"/>
    <w:rsid w:val="00A7207F"/>
    <w:rsid w:val="00A724C2"/>
    <w:rsid w:val="00A7430C"/>
    <w:rsid w:val="00A74928"/>
    <w:rsid w:val="00A779F7"/>
    <w:rsid w:val="00A77B7D"/>
    <w:rsid w:val="00A812C1"/>
    <w:rsid w:val="00A828A9"/>
    <w:rsid w:val="00A83BC8"/>
    <w:rsid w:val="00A85D78"/>
    <w:rsid w:val="00A879BF"/>
    <w:rsid w:val="00A902E2"/>
    <w:rsid w:val="00A9044A"/>
    <w:rsid w:val="00A91127"/>
    <w:rsid w:val="00A9194B"/>
    <w:rsid w:val="00A93CDA"/>
    <w:rsid w:val="00A95807"/>
    <w:rsid w:val="00A95A96"/>
    <w:rsid w:val="00A96B67"/>
    <w:rsid w:val="00A9751F"/>
    <w:rsid w:val="00AA1A7B"/>
    <w:rsid w:val="00AA1F40"/>
    <w:rsid w:val="00AA2D5B"/>
    <w:rsid w:val="00AA3490"/>
    <w:rsid w:val="00AA4B92"/>
    <w:rsid w:val="00AA4C8F"/>
    <w:rsid w:val="00AA5480"/>
    <w:rsid w:val="00AA6157"/>
    <w:rsid w:val="00AA637C"/>
    <w:rsid w:val="00AA6640"/>
    <w:rsid w:val="00AB0CDC"/>
    <w:rsid w:val="00AB14CD"/>
    <w:rsid w:val="00AB16D4"/>
    <w:rsid w:val="00AB17A1"/>
    <w:rsid w:val="00AB2B3B"/>
    <w:rsid w:val="00AB4013"/>
    <w:rsid w:val="00AB48C8"/>
    <w:rsid w:val="00AB55B4"/>
    <w:rsid w:val="00AC0005"/>
    <w:rsid w:val="00AC0032"/>
    <w:rsid w:val="00AC0367"/>
    <w:rsid w:val="00AC0BA8"/>
    <w:rsid w:val="00AC147A"/>
    <w:rsid w:val="00AC219D"/>
    <w:rsid w:val="00AC394F"/>
    <w:rsid w:val="00AC46E7"/>
    <w:rsid w:val="00AC4C99"/>
    <w:rsid w:val="00AC51A0"/>
    <w:rsid w:val="00AC565A"/>
    <w:rsid w:val="00AC57D4"/>
    <w:rsid w:val="00AC7B9D"/>
    <w:rsid w:val="00AC7EA9"/>
    <w:rsid w:val="00AD11A1"/>
    <w:rsid w:val="00AD2401"/>
    <w:rsid w:val="00AD4FD0"/>
    <w:rsid w:val="00AD5AFE"/>
    <w:rsid w:val="00AD7567"/>
    <w:rsid w:val="00AD79B5"/>
    <w:rsid w:val="00AE0015"/>
    <w:rsid w:val="00AE1C72"/>
    <w:rsid w:val="00AE24B3"/>
    <w:rsid w:val="00AE2584"/>
    <w:rsid w:val="00AE5001"/>
    <w:rsid w:val="00AE5108"/>
    <w:rsid w:val="00AE528E"/>
    <w:rsid w:val="00AE6631"/>
    <w:rsid w:val="00AE66D7"/>
    <w:rsid w:val="00AE6DD9"/>
    <w:rsid w:val="00AE70E2"/>
    <w:rsid w:val="00AE7319"/>
    <w:rsid w:val="00AF3294"/>
    <w:rsid w:val="00AF4063"/>
    <w:rsid w:val="00AF5994"/>
    <w:rsid w:val="00AF61D5"/>
    <w:rsid w:val="00B03524"/>
    <w:rsid w:val="00B03729"/>
    <w:rsid w:val="00B05B26"/>
    <w:rsid w:val="00B067AA"/>
    <w:rsid w:val="00B07321"/>
    <w:rsid w:val="00B07579"/>
    <w:rsid w:val="00B0757A"/>
    <w:rsid w:val="00B11993"/>
    <w:rsid w:val="00B12D9B"/>
    <w:rsid w:val="00B137A4"/>
    <w:rsid w:val="00B13E7C"/>
    <w:rsid w:val="00B140F8"/>
    <w:rsid w:val="00B165E9"/>
    <w:rsid w:val="00B1791F"/>
    <w:rsid w:val="00B20636"/>
    <w:rsid w:val="00B20B9A"/>
    <w:rsid w:val="00B21158"/>
    <w:rsid w:val="00B21C4A"/>
    <w:rsid w:val="00B221DF"/>
    <w:rsid w:val="00B22675"/>
    <w:rsid w:val="00B252DC"/>
    <w:rsid w:val="00B27121"/>
    <w:rsid w:val="00B27956"/>
    <w:rsid w:val="00B306F9"/>
    <w:rsid w:val="00B30AE9"/>
    <w:rsid w:val="00B30BD8"/>
    <w:rsid w:val="00B34820"/>
    <w:rsid w:val="00B3729C"/>
    <w:rsid w:val="00B41B52"/>
    <w:rsid w:val="00B41F08"/>
    <w:rsid w:val="00B4224E"/>
    <w:rsid w:val="00B42796"/>
    <w:rsid w:val="00B460BC"/>
    <w:rsid w:val="00B463D4"/>
    <w:rsid w:val="00B47082"/>
    <w:rsid w:val="00B47EFD"/>
    <w:rsid w:val="00B50855"/>
    <w:rsid w:val="00B50EA4"/>
    <w:rsid w:val="00B53056"/>
    <w:rsid w:val="00B531EC"/>
    <w:rsid w:val="00B53FEE"/>
    <w:rsid w:val="00B549B6"/>
    <w:rsid w:val="00B554ED"/>
    <w:rsid w:val="00B56543"/>
    <w:rsid w:val="00B60AA7"/>
    <w:rsid w:val="00B61C51"/>
    <w:rsid w:val="00B624A5"/>
    <w:rsid w:val="00B6349A"/>
    <w:rsid w:val="00B6385F"/>
    <w:rsid w:val="00B64422"/>
    <w:rsid w:val="00B645DF"/>
    <w:rsid w:val="00B64FAC"/>
    <w:rsid w:val="00B670A2"/>
    <w:rsid w:val="00B675E8"/>
    <w:rsid w:val="00B67AB3"/>
    <w:rsid w:val="00B71569"/>
    <w:rsid w:val="00B71661"/>
    <w:rsid w:val="00B71669"/>
    <w:rsid w:val="00B72B2B"/>
    <w:rsid w:val="00B734DA"/>
    <w:rsid w:val="00B73531"/>
    <w:rsid w:val="00B75003"/>
    <w:rsid w:val="00B761C0"/>
    <w:rsid w:val="00B770E6"/>
    <w:rsid w:val="00B7732C"/>
    <w:rsid w:val="00B80346"/>
    <w:rsid w:val="00B81539"/>
    <w:rsid w:val="00B82376"/>
    <w:rsid w:val="00B84301"/>
    <w:rsid w:val="00B8541F"/>
    <w:rsid w:val="00B85898"/>
    <w:rsid w:val="00B87097"/>
    <w:rsid w:val="00B9051B"/>
    <w:rsid w:val="00B9096F"/>
    <w:rsid w:val="00B93662"/>
    <w:rsid w:val="00B93A68"/>
    <w:rsid w:val="00B95640"/>
    <w:rsid w:val="00B95F86"/>
    <w:rsid w:val="00B96078"/>
    <w:rsid w:val="00B96741"/>
    <w:rsid w:val="00B970B3"/>
    <w:rsid w:val="00BA0064"/>
    <w:rsid w:val="00BA1DF9"/>
    <w:rsid w:val="00BA247D"/>
    <w:rsid w:val="00BA3912"/>
    <w:rsid w:val="00BA48D1"/>
    <w:rsid w:val="00BA5363"/>
    <w:rsid w:val="00BA6020"/>
    <w:rsid w:val="00BB0854"/>
    <w:rsid w:val="00BB0934"/>
    <w:rsid w:val="00BB0B92"/>
    <w:rsid w:val="00BB129E"/>
    <w:rsid w:val="00BB1BF8"/>
    <w:rsid w:val="00BB1DD3"/>
    <w:rsid w:val="00BB202E"/>
    <w:rsid w:val="00BB2851"/>
    <w:rsid w:val="00BB4671"/>
    <w:rsid w:val="00BB52B5"/>
    <w:rsid w:val="00BB645C"/>
    <w:rsid w:val="00BC279B"/>
    <w:rsid w:val="00BC2B66"/>
    <w:rsid w:val="00BC37F5"/>
    <w:rsid w:val="00BC3C1D"/>
    <w:rsid w:val="00BC477D"/>
    <w:rsid w:val="00BC5E36"/>
    <w:rsid w:val="00BD0004"/>
    <w:rsid w:val="00BD32BD"/>
    <w:rsid w:val="00BD3890"/>
    <w:rsid w:val="00BD4E79"/>
    <w:rsid w:val="00BD520C"/>
    <w:rsid w:val="00BD5CDC"/>
    <w:rsid w:val="00BD63AE"/>
    <w:rsid w:val="00BE1477"/>
    <w:rsid w:val="00BE59C6"/>
    <w:rsid w:val="00BE5E53"/>
    <w:rsid w:val="00BE64C9"/>
    <w:rsid w:val="00BE6969"/>
    <w:rsid w:val="00BE6A10"/>
    <w:rsid w:val="00BE781E"/>
    <w:rsid w:val="00BF0C0A"/>
    <w:rsid w:val="00BF162A"/>
    <w:rsid w:val="00BF16EF"/>
    <w:rsid w:val="00BF2844"/>
    <w:rsid w:val="00BF2A4A"/>
    <w:rsid w:val="00BF3619"/>
    <w:rsid w:val="00BF70C2"/>
    <w:rsid w:val="00BF7CA6"/>
    <w:rsid w:val="00C003C9"/>
    <w:rsid w:val="00C013FE"/>
    <w:rsid w:val="00C017FD"/>
    <w:rsid w:val="00C03498"/>
    <w:rsid w:val="00C03B39"/>
    <w:rsid w:val="00C03E26"/>
    <w:rsid w:val="00C04ED5"/>
    <w:rsid w:val="00C10088"/>
    <w:rsid w:val="00C11E2A"/>
    <w:rsid w:val="00C13424"/>
    <w:rsid w:val="00C15F0A"/>
    <w:rsid w:val="00C17761"/>
    <w:rsid w:val="00C17BEB"/>
    <w:rsid w:val="00C20D45"/>
    <w:rsid w:val="00C22A1D"/>
    <w:rsid w:val="00C22FFB"/>
    <w:rsid w:val="00C25917"/>
    <w:rsid w:val="00C26448"/>
    <w:rsid w:val="00C269A3"/>
    <w:rsid w:val="00C26BD7"/>
    <w:rsid w:val="00C3011F"/>
    <w:rsid w:val="00C308C2"/>
    <w:rsid w:val="00C33B81"/>
    <w:rsid w:val="00C33E8B"/>
    <w:rsid w:val="00C34EB1"/>
    <w:rsid w:val="00C34F63"/>
    <w:rsid w:val="00C371AF"/>
    <w:rsid w:val="00C37496"/>
    <w:rsid w:val="00C37662"/>
    <w:rsid w:val="00C40402"/>
    <w:rsid w:val="00C417C0"/>
    <w:rsid w:val="00C41D1F"/>
    <w:rsid w:val="00C41D73"/>
    <w:rsid w:val="00C4227C"/>
    <w:rsid w:val="00C427C6"/>
    <w:rsid w:val="00C46980"/>
    <w:rsid w:val="00C46F98"/>
    <w:rsid w:val="00C5146D"/>
    <w:rsid w:val="00C52267"/>
    <w:rsid w:val="00C52D79"/>
    <w:rsid w:val="00C53C95"/>
    <w:rsid w:val="00C55FBF"/>
    <w:rsid w:val="00C56DDA"/>
    <w:rsid w:val="00C57AFB"/>
    <w:rsid w:val="00C624D6"/>
    <w:rsid w:val="00C6756C"/>
    <w:rsid w:val="00C676AD"/>
    <w:rsid w:val="00C74C4A"/>
    <w:rsid w:val="00C75822"/>
    <w:rsid w:val="00C7743B"/>
    <w:rsid w:val="00C823DE"/>
    <w:rsid w:val="00C825FB"/>
    <w:rsid w:val="00C828B3"/>
    <w:rsid w:val="00C837E3"/>
    <w:rsid w:val="00C83D37"/>
    <w:rsid w:val="00C84620"/>
    <w:rsid w:val="00C84F5F"/>
    <w:rsid w:val="00C85713"/>
    <w:rsid w:val="00C86765"/>
    <w:rsid w:val="00C905D0"/>
    <w:rsid w:val="00C90BFD"/>
    <w:rsid w:val="00C923CB"/>
    <w:rsid w:val="00C92FF6"/>
    <w:rsid w:val="00C9333A"/>
    <w:rsid w:val="00C93ED1"/>
    <w:rsid w:val="00C94333"/>
    <w:rsid w:val="00C959CA"/>
    <w:rsid w:val="00C96031"/>
    <w:rsid w:val="00C978E1"/>
    <w:rsid w:val="00CA0E7C"/>
    <w:rsid w:val="00CA3D26"/>
    <w:rsid w:val="00CA5030"/>
    <w:rsid w:val="00CA5FAB"/>
    <w:rsid w:val="00CA6035"/>
    <w:rsid w:val="00CA647D"/>
    <w:rsid w:val="00CA664C"/>
    <w:rsid w:val="00CB42B4"/>
    <w:rsid w:val="00CB45F5"/>
    <w:rsid w:val="00CB4B24"/>
    <w:rsid w:val="00CB4E9E"/>
    <w:rsid w:val="00CB7AE8"/>
    <w:rsid w:val="00CB7B7E"/>
    <w:rsid w:val="00CB7E58"/>
    <w:rsid w:val="00CC0D38"/>
    <w:rsid w:val="00CC26A9"/>
    <w:rsid w:val="00CC2D60"/>
    <w:rsid w:val="00CC4C93"/>
    <w:rsid w:val="00CC701D"/>
    <w:rsid w:val="00CD0642"/>
    <w:rsid w:val="00CD0D5D"/>
    <w:rsid w:val="00CD1191"/>
    <w:rsid w:val="00CD3427"/>
    <w:rsid w:val="00CD3B2B"/>
    <w:rsid w:val="00CD4B43"/>
    <w:rsid w:val="00CD69C1"/>
    <w:rsid w:val="00CD700A"/>
    <w:rsid w:val="00CE0D7C"/>
    <w:rsid w:val="00CE1E74"/>
    <w:rsid w:val="00CE41D6"/>
    <w:rsid w:val="00CE56B0"/>
    <w:rsid w:val="00CE67F3"/>
    <w:rsid w:val="00CF04B8"/>
    <w:rsid w:val="00CF05A0"/>
    <w:rsid w:val="00CF12F6"/>
    <w:rsid w:val="00CF177A"/>
    <w:rsid w:val="00CF24C3"/>
    <w:rsid w:val="00CF599C"/>
    <w:rsid w:val="00CF6D7F"/>
    <w:rsid w:val="00CF7683"/>
    <w:rsid w:val="00D0110E"/>
    <w:rsid w:val="00D0234C"/>
    <w:rsid w:val="00D0264D"/>
    <w:rsid w:val="00D02862"/>
    <w:rsid w:val="00D0390B"/>
    <w:rsid w:val="00D0396D"/>
    <w:rsid w:val="00D0417A"/>
    <w:rsid w:val="00D04ED6"/>
    <w:rsid w:val="00D05C02"/>
    <w:rsid w:val="00D06619"/>
    <w:rsid w:val="00D073EB"/>
    <w:rsid w:val="00D107A1"/>
    <w:rsid w:val="00D111D5"/>
    <w:rsid w:val="00D12397"/>
    <w:rsid w:val="00D1596C"/>
    <w:rsid w:val="00D20613"/>
    <w:rsid w:val="00D2066E"/>
    <w:rsid w:val="00D2322B"/>
    <w:rsid w:val="00D244FA"/>
    <w:rsid w:val="00D259A9"/>
    <w:rsid w:val="00D25E35"/>
    <w:rsid w:val="00D273F8"/>
    <w:rsid w:val="00D31C6A"/>
    <w:rsid w:val="00D323FB"/>
    <w:rsid w:val="00D332BC"/>
    <w:rsid w:val="00D33569"/>
    <w:rsid w:val="00D344A2"/>
    <w:rsid w:val="00D3752E"/>
    <w:rsid w:val="00D400CA"/>
    <w:rsid w:val="00D41216"/>
    <w:rsid w:val="00D417F3"/>
    <w:rsid w:val="00D41AB6"/>
    <w:rsid w:val="00D460BC"/>
    <w:rsid w:val="00D468FC"/>
    <w:rsid w:val="00D47BFA"/>
    <w:rsid w:val="00D50CF5"/>
    <w:rsid w:val="00D520EF"/>
    <w:rsid w:val="00D524AE"/>
    <w:rsid w:val="00D544CE"/>
    <w:rsid w:val="00D5506E"/>
    <w:rsid w:val="00D56F83"/>
    <w:rsid w:val="00D57B70"/>
    <w:rsid w:val="00D609BD"/>
    <w:rsid w:val="00D613F0"/>
    <w:rsid w:val="00D628FD"/>
    <w:rsid w:val="00D66839"/>
    <w:rsid w:val="00D67E1E"/>
    <w:rsid w:val="00D70371"/>
    <w:rsid w:val="00D717A9"/>
    <w:rsid w:val="00D7329F"/>
    <w:rsid w:val="00D7421B"/>
    <w:rsid w:val="00D750ED"/>
    <w:rsid w:val="00D7602E"/>
    <w:rsid w:val="00D76B16"/>
    <w:rsid w:val="00D76BCA"/>
    <w:rsid w:val="00D77D71"/>
    <w:rsid w:val="00D80369"/>
    <w:rsid w:val="00D8061E"/>
    <w:rsid w:val="00D8194D"/>
    <w:rsid w:val="00D827E2"/>
    <w:rsid w:val="00D828DD"/>
    <w:rsid w:val="00D83860"/>
    <w:rsid w:val="00D87038"/>
    <w:rsid w:val="00D91992"/>
    <w:rsid w:val="00D920FE"/>
    <w:rsid w:val="00D93525"/>
    <w:rsid w:val="00D95A81"/>
    <w:rsid w:val="00D96156"/>
    <w:rsid w:val="00D97921"/>
    <w:rsid w:val="00DA089C"/>
    <w:rsid w:val="00DA17B0"/>
    <w:rsid w:val="00DA3CE5"/>
    <w:rsid w:val="00DA3D74"/>
    <w:rsid w:val="00DA3F08"/>
    <w:rsid w:val="00DA48C3"/>
    <w:rsid w:val="00DA5B29"/>
    <w:rsid w:val="00DA6556"/>
    <w:rsid w:val="00DA6AA0"/>
    <w:rsid w:val="00DA7FC6"/>
    <w:rsid w:val="00DB10E6"/>
    <w:rsid w:val="00DB24FD"/>
    <w:rsid w:val="00DB2825"/>
    <w:rsid w:val="00DB2F5D"/>
    <w:rsid w:val="00DB31ED"/>
    <w:rsid w:val="00DB3A11"/>
    <w:rsid w:val="00DB5E0C"/>
    <w:rsid w:val="00DB5F3F"/>
    <w:rsid w:val="00DB635D"/>
    <w:rsid w:val="00DB6A5E"/>
    <w:rsid w:val="00DB6FB5"/>
    <w:rsid w:val="00DB7D27"/>
    <w:rsid w:val="00DC3C18"/>
    <w:rsid w:val="00DC3C63"/>
    <w:rsid w:val="00DC3E9D"/>
    <w:rsid w:val="00DC500C"/>
    <w:rsid w:val="00DC7052"/>
    <w:rsid w:val="00DC7E3C"/>
    <w:rsid w:val="00DD0B08"/>
    <w:rsid w:val="00DD6936"/>
    <w:rsid w:val="00DE04B7"/>
    <w:rsid w:val="00DE09C8"/>
    <w:rsid w:val="00DE0B84"/>
    <w:rsid w:val="00DE29BF"/>
    <w:rsid w:val="00DE2AE8"/>
    <w:rsid w:val="00DE446D"/>
    <w:rsid w:val="00DE45BC"/>
    <w:rsid w:val="00DE6447"/>
    <w:rsid w:val="00DE7835"/>
    <w:rsid w:val="00DF0D7E"/>
    <w:rsid w:val="00DF277F"/>
    <w:rsid w:val="00DF497D"/>
    <w:rsid w:val="00DF610C"/>
    <w:rsid w:val="00DF75A8"/>
    <w:rsid w:val="00E0080A"/>
    <w:rsid w:val="00E00868"/>
    <w:rsid w:val="00E00FA6"/>
    <w:rsid w:val="00E01190"/>
    <w:rsid w:val="00E0243D"/>
    <w:rsid w:val="00E02706"/>
    <w:rsid w:val="00E07D6C"/>
    <w:rsid w:val="00E10A32"/>
    <w:rsid w:val="00E12345"/>
    <w:rsid w:val="00E130D4"/>
    <w:rsid w:val="00E13422"/>
    <w:rsid w:val="00E140BA"/>
    <w:rsid w:val="00E15166"/>
    <w:rsid w:val="00E174AA"/>
    <w:rsid w:val="00E20127"/>
    <w:rsid w:val="00E22A04"/>
    <w:rsid w:val="00E22FE0"/>
    <w:rsid w:val="00E231F3"/>
    <w:rsid w:val="00E251E6"/>
    <w:rsid w:val="00E26827"/>
    <w:rsid w:val="00E26E92"/>
    <w:rsid w:val="00E30088"/>
    <w:rsid w:val="00E30A72"/>
    <w:rsid w:val="00E3107D"/>
    <w:rsid w:val="00E31A28"/>
    <w:rsid w:val="00E31A6A"/>
    <w:rsid w:val="00E33DA9"/>
    <w:rsid w:val="00E35376"/>
    <w:rsid w:val="00E357C4"/>
    <w:rsid w:val="00E40B45"/>
    <w:rsid w:val="00E417B3"/>
    <w:rsid w:val="00E423A4"/>
    <w:rsid w:val="00E42E44"/>
    <w:rsid w:val="00E43FF7"/>
    <w:rsid w:val="00E527DA"/>
    <w:rsid w:val="00E52AD1"/>
    <w:rsid w:val="00E54D64"/>
    <w:rsid w:val="00E556CD"/>
    <w:rsid w:val="00E55B83"/>
    <w:rsid w:val="00E60BD6"/>
    <w:rsid w:val="00E61404"/>
    <w:rsid w:val="00E62345"/>
    <w:rsid w:val="00E62B7B"/>
    <w:rsid w:val="00E62E6B"/>
    <w:rsid w:val="00E63226"/>
    <w:rsid w:val="00E65194"/>
    <w:rsid w:val="00E672A1"/>
    <w:rsid w:val="00E70F9A"/>
    <w:rsid w:val="00E71350"/>
    <w:rsid w:val="00E71AF1"/>
    <w:rsid w:val="00E721D8"/>
    <w:rsid w:val="00E725DF"/>
    <w:rsid w:val="00E740D7"/>
    <w:rsid w:val="00E74D91"/>
    <w:rsid w:val="00E74E07"/>
    <w:rsid w:val="00E768F3"/>
    <w:rsid w:val="00E77DAA"/>
    <w:rsid w:val="00E82DC2"/>
    <w:rsid w:val="00E83547"/>
    <w:rsid w:val="00E86195"/>
    <w:rsid w:val="00E86B92"/>
    <w:rsid w:val="00E9139A"/>
    <w:rsid w:val="00E93DB5"/>
    <w:rsid w:val="00E949D5"/>
    <w:rsid w:val="00EA0799"/>
    <w:rsid w:val="00EA07BD"/>
    <w:rsid w:val="00EA0E2C"/>
    <w:rsid w:val="00EB1181"/>
    <w:rsid w:val="00EB382B"/>
    <w:rsid w:val="00EB5E83"/>
    <w:rsid w:val="00EB66F3"/>
    <w:rsid w:val="00EB7526"/>
    <w:rsid w:val="00EB7A18"/>
    <w:rsid w:val="00EB7C01"/>
    <w:rsid w:val="00EB7FEF"/>
    <w:rsid w:val="00EC06CE"/>
    <w:rsid w:val="00EC10C9"/>
    <w:rsid w:val="00EC31CE"/>
    <w:rsid w:val="00EC67D7"/>
    <w:rsid w:val="00ED2BF6"/>
    <w:rsid w:val="00ED48A5"/>
    <w:rsid w:val="00ED6A09"/>
    <w:rsid w:val="00ED6D70"/>
    <w:rsid w:val="00ED71C7"/>
    <w:rsid w:val="00ED7C41"/>
    <w:rsid w:val="00EE0989"/>
    <w:rsid w:val="00EE11F7"/>
    <w:rsid w:val="00EE1E9C"/>
    <w:rsid w:val="00EE2EC7"/>
    <w:rsid w:val="00EE3CA0"/>
    <w:rsid w:val="00EE48B2"/>
    <w:rsid w:val="00EE48FA"/>
    <w:rsid w:val="00EE5AA9"/>
    <w:rsid w:val="00EE6912"/>
    <w:rsid w:val="00EE7577"/>
    <w:rsid w:val="00EE7FBF"/>
    <w:rsid w:val="00EF0E16"/>
    <w:rsid w:val="00EF135D"/>
    <w:rsid w:val="00EF2E27"/>
    <w:rsid w:val="00EF3CCB"/>
    <w:rsid w:val="00EF4211"/>
    <w:rsid w:val="00EF5005"/>
    <w:rsid w:val="00F00AF5"/>
    <w:rsid w:val="00F00B0D"/>
    <w:rsid w:val="00F00B20"/>
    <w:rsid w:val="00F014F4"/>
    <w:rsid w:val="00F01AC0"/>
    <w:rsid w:val="00F057CD"/>
    <w:rsid w:val="00F05D3A"/>
    <w:rsid w:val="00F07695"/>
    <w:rsid w:val="00F077A7"/>
    <w:rsid w:val="00F100A5"/>
    <w:rsid w:val="00F12C2B"/>
    <w:rsid w:val="00F222D1"/>
    <w:rsid w:val="00F24E58"/>
    <w:rsid w:val="00F25B55"/>
    <w:rsid w:val="00F27CF3"/>
    <w:rsid w:val="00F27CFC"/>
    <w:rsid w:val="00F309B2"/>
    <w:rsid w:val="00F30BF5"/>
    <w:rsid w:val="00F30CD9"/>
    <w:rsid w:val="00F32E2D"/>
    <w:rsid w:val="00F374BD"/>
    <w:rsid w:val="00F411F4"/>
    <w:rsid w:val="00F41505"/>
    <w:rsid w:val="00F417BD"/>
    <w:rsid w:val="00F42E14"/>
    <w:rsid w:val="00F453B2"/>
    <w:rsid w:val="00F467AB"/>
    <w:rsid w:val="00F47070"/>
    <w:rsid w:val="00F4776A"/>
    <w:rsid w:val="00F509C7"/>
    <w:rsid w:val="00F509CE"/>
    <w:rsid w:val="00F512F6"/>
    <w:rsid w:val="00F513E0"/>
    <w:rsid w:val="00F51F24"/>
    <w:rsid w:val="00F53FE8"/>
    <w:rsid w:val="00F546BA"/>
    <w:rsid w:val="00F55284"/>
    <w:rsid w:val="00F57855"/>
    <w:rsid w:val="00F62DF4"/>
    <w:rsid w:val="00F62F65"/>
    <w:rsid w:val="00F62F8E"/>
    <w:rsid w:val="00F63C67"/>
    <w:rsid w:val="00F64125"/>
    <w:rsid w:val="00F647E8"/>
    <w:rsid w:val="00F65CA3"/>
    <w:rsid w:val="00F66453"/>
    <w:rsid w:val="00F70EE4"/>
    <w:rsid w:val="00F71AE3"/>
    <w:rsid w:val="00F71D67"/>
    <w:rsid w:val="00F71ED8"/>
    <w:rsid w:val="00F728D2"/>
    <w:rsid w:val="00F73C97"/>
    <w:rsid w:val="00F74EC9"/>
    <w:rsid w:val="00F76540"/>
    <w:rsid w:val="00F803C5"/>
    <w:rsid w:val="00F8330C"/>
    <w:rsid w:val="00F83726"/>
    <w:rsid w:val="00F84491"/>
    <w:rsid w:val="00F84E4C"/>
    <w:rsid w:val="00F8504D"/>
    <w:rsid w:val="00F90905"/>
    <w:rsid w:val="00F9483B"/>
    <w:rsid w:val="00FA1947"/>
    <w:rsid w:val="00FA2CC7"/>
    <w:rsid w:val="00FA5801"/>
    <w:rsid w:val="00FA6446"/>
    <w:rsid w:val="00FA6DC7"/>
    <w:rsid w:val="00FA6DE0"/>
    <w:rsid w:val="00FA6E29"/>
    <w:rsid w:val="00FA7A55"/>
    <w:rsid w:val="00FB110E"/>
    <w:rsid w:val="00FB1345"/>
    <w:rsid w:val="00FB17C9"/>
    <w:rsid w:val="00FB235F"/>
    <w:rsid w:val="00FB2580"/>
    <w:rsid w:val="00FB2B75"/>
    <w:rsid w:val="00FB2F64"/>
    <w:rsid w:val="00FB3D6C"/>
    <w:rsid w:val="00FB3E6D"/>
    <w:rsid w:val="00FB4F25"/>
    <w:rsid w:val="00FB7713"/>
    <w:rsid w:val="00FB7C75"/>
    <w:rsid w:val="00FC0837"/>
    <w:rsid w:val="00FC1DD6"/>
    <w:rsid w:val="00FC26A8"/>
    <w:rsid w:val="00FC3230"/>
    <w:rsid w:val="00FC420C"/>
    <w:rsid w:val="00FC4B63"/>
    <w:rsid w:val="00FC4F5F"/>
    <w:rsid w:val="00FC668B"/>
    <w:rsid w:val="00FD00AD"/>
    <w:rsid w:val="00FD0558"/>
    <w:rsid w:val="00FD101F"/>
    <w:rsid w:val="00FD134F"/>
    <w:rsid w:val="00FD214D"/>
    <w:rsid w:val="00FD4AC2"/>
    <w:rsid w:val="00FD6325"/>
    <w:rsid w:val="00FD6452"/>
    <w:rsid w:val="00FD6499"/>
    <w:rsid w:val="00FE1CA1"/>
    <w:rsid w:val="00FE279A"/>
    <w:rsid w:val="00FE415A"/>
    <w:rsid w:val="00FE5957"/>
    <w:rsid w:val="00FE6DBA"/>
    <w:rsid w:val="00FF0C96"/>
    <w:rsid w:val="00FF1C16"/>
    <w:rsid w:val="00FF2CCE"/>
    <w:rsid w:val="00FF33D4"/>
    <w:rsid w:val="00FF3F4B"/>
    <w:rsid w:val="00FF510D"/>
    <w:rsid w:val="00FF562C"/>
    <w:rsid w:val="00FF652F"/>
    <w:rsid w:val="00FF66E8"/>
    <w:rsid w:val="00FF6B64"/>
    <w:rsid w:val="00FF6F66"/>
    <w:rsid w:val="00FF7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17F82C"/>
  <w15:docId w15:val="{850AB3F9-1D56-4171-9897-5D69D55FC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04EC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qFormat/>
    <w:rsid w:val="002B49C9"/>
    <w:pPr>
      <w:jc w:val="right"/>
      <w:outlineLvl w:val="0"/>
    </w:pPr>
    <w:rPr>
      <w:b/>
      <w:sz w:val="28"/>
      <w:szCs w:val="24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2B49C9"/>
    <w:pPr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1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17C9"/>
  </w:style>
  <w:style w:type="paragraph" w:styleId="Footer">
    <w:name w:val="footer"/>
    <w:basedOn w:val="Normal"/>
    <w:link w:val="FooterChar"/>
    <w:uiPriority w:val="99"/>
    <w:unhideWhenUsed/>
    <w:rsid w:val="00FB1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17C9"/>
  </w:style>
  <w:style w:type="paragraph" w:styleId="BalloonText">
    <w:name w:val="Balloon Text"/>
    <w:basedOn w:val="Normal"/>
    <w:link w:val="BalloonTextChar"/>
    <w:uiPriority w:val="99"/>
    <w:semiHidden/>
    <w:unhideWhenUsed/>
    <w:rsid w:val="00FB1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17C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C04E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C94333"/>
    <w:pPr>
      <w:spacing w:after="200" w:line="276" w:lineRule="auto"/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566CC3"/>
    <w:pPr>
      <w:spacing w:after="200"/>
    </w:pPr>
    <w:rPr>
      <w:b/>
      <w:bCs/>
      <w:color w:val="4F81BD" w:themeColor="accent1"/>
      <w:sz w:val="18"/>
      <w:szCs w:val="18"/>
    </w:rPr>
  </w:style>
  <w:style w:type="paragraph" w:styleId="BodyText">
    <w:name w:val="Body Text"/>
    <w:basedOn w:val="Normal"/>
    <w:link w:val="BodyTextChar"/>
    <w:semiHidden/>
    <w:rsid w:val="00856B50"/>
    <w:rPr>
      <w:rFonts w:ascii="Times New Roman" w:eastAsia="Times New Roman" w:hAnsi="Times New Roman" w:cs="Times New Roman"/>
      <w:b/>
      <w:bCs/>
      <w:sz w:val="40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856B50"/>
    <w:rPr>
      <w:rFonts w:ascii="Times New Roman" w:eastAsia="Times New Roman" w:hAnsi="Times New Roman" w:cs="Times New Roman"/>
      <w:b/>
      <w:bCs/>
      <w:sz w:val="40"/>
      <w:szCs w:val="24"/>
    </w:rPr>
  </w:style>
  <w:style w:type="character" w:customStyle="1" w:styleId="Heading1Char">
    <w:name w:val="Heading 1 Char"/>
    <w:basedOn w:val="DefaultParagraphFont"/>
    <w:link w:val="Heading1"/>
    <w:rsid w:val="002B49C9"/>
    <w:rPr>
      <w:b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2B49C9"/>
    <w:rPr>
      <w:b/>
      <w:color w:val="FFFFFF" w:themeColor="background1"/>
      <w:sz w:val="28"/>
      <w:szCs w:val="24"/>
    </w:rPr>
  </w:style>
  <w:style w:type="character" w:styleId="PlaceholderText">
    <w:name w:val="Placeholder Text"/>
    <w:basedOn w:val="DefaultParagraphFont"/>
    <w:uiPriority w:val="99"/>
    <w:semiHidden/>
    <w:rsid w:val="00091E85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0342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342E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342E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42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42EC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A7EFE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A20E6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2">
    <w:name w:val="Table Grid2"/>
    <w:basedOn w:val="TableNormal"/>
    <w:next w:val="TableGrid"/>
    <w:rsid w:val="00332659"/>
    <w:pPr>
      <w:spacing w:after="0" w:line="240" w:lineRule="auto"/>
    </w:pPr>
    <w:rPr>
      <w:rFonts w:ascii="Palatino Linotype" w:eastAsia="Times New Roman" w:hAnsi="Palatino Linotype" w:cs="Times New Roman"/>
      <w:sz w:val="18"/>
      <w:szCs w:val="24"/>
    </w:rPr>
    <w:tblPr>
      <w:jc w:val="center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single" w:sz="4" w:space="0" w:color="auto"/>
        <w:insideV w:val="single" w:sz="4" w:space="0" w:color="auto"/>
      </w:tblBorders>
    </w:tblPr>
    <w:trPr>
      <w:cantSplit/>
      <w:jc w:val="center"/>
    </w:trPr>
    <w:tcPr>
      <w:vAlign w:val="center"/>
    </w:tcPr>
    <w:tblStylePr w:type="firstRow">
      <w:rPr>
        <w:rFonts w:ascii="Garamond" w:hAnsi="Garamond"/>
        <w:b/>
        <w:sz w:val="18"/>
      </w:rPr>
      <w:tblPr/>
      <w:tcPr>
        <w:shd w:val="clear" w:color="auto" w:fill="DBE5F1" w:themeFill="accent1" w:themeFillTint="33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B81539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57D4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75849"/>
    <w:pPr>
      <w:spacing w:after="0" w:line="240" w:lineRule="auto"/>
    </w:pPr>
  </w:style>
  <w:style w:type="character" w:customStyle="1" w:styleId="cf01">
    <w:name w:val="cf01"/>
    <w:basedOn w:val="DefaultParagraphFont"/>
    <w:rsid w:val="005452FB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93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9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1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6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google.com/search?rlz=1C1GCEU_enUS832US832&amp;tbs=lf:1,lf_ui:4&amp;tbm=lcl&amp;sxsrf=ALeKk018EHjje_jXKpI-XYcYwuyt6tFUxA:1628889730337&amp;q=chicago+fire+department+phone+number&amp;rflfq=1&amp;num=10&amp;ved=2ahUKEwjktoSO967yAhU6r5UCHSvICwkQtgN6BAgbEAM" TargetMode="External"/><Relationship Id="rId18" Type="http://schemas.openxmlformats.org/officeDocument/2006/relationships/hyperlink" Target="https://www.northwestern.edu/risk/environmental-health-safety/facility-safety/fall-protection.html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s://nusports.com/" TargetMode="External"/><Relationship Id="rId17" Type="http://schemas.openxmlformats.org/officeDocument/2006/relationships/hyperlink" Target="https://www.northwestern.edu/risk/risk-insurance/certificates-of-insurance/index.htm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northwestern.edu/risk/risk-insurance/certificates-of-insurance/index.html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northwestern.edu/transportation-parking/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google.com/search?rlz=1C1GCEU_enUS832US832&amp;tbs=lf:1,lf_ui:4&amp;tbm=lcl&amp;sxsrf=ALeKk018EHjje_jXKpI-XYcYwuyt6tFUxA:1628889730337&amp;q=chicago+fire+department+phone+number&amp;rflfq=1&amp;num=10&amp;ved=2ahUKEwjktoSO967yAhU6r5UCHSvICwkQtgN6BAgbEAM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ehs@northwestern.edu" TargetMode="External"/><Relationship Id="rId19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google.com/search?rlz=1C1GCEU_enUS832US832&amp;tbs=lf:1,lf_ui:4&amp;tbm=lcl&amp;sxsrf=ALeKk018EHjje_jXKpI-XYcYwuyt6tFUxA:1628889730337&amp;q=chicago+fire+department+phone+number&amp;rflfq=1&amp;num=10&amp;ved=2ahUKEwjktoSO967yAhU6r5UCHSvICwkQtgN6BAgbEAM" TargetMode="External"/><Relationship Id="rId22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\My%20Documents\TR%20-%20SOP%20Templa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A2FF9007028488B9C099E2888782C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12ECC3-53DB-4055-BEC6-CE1A67C85DD8}"/>
      </w:docPartPr>
      <w:docPartBody>
        <w:p w:rsidR="00D30962" w:rsidRDefault="00ED03DD" w:rsidP="00ED03DD">
          <w:pPr>
            <w:pStyle w:val="3A2FF9007028488B9C099E2888782CC5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87C3130FF2B4BAA856DE795A36C18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EAF149-2A6D-4E37-82CC-1D9028AB7BEB}"/>
      </w:docPartPr>
      <w:docPartBody>
        <w:p w:rsidR="00D30962" w:rsidRDefault="00ED03DD" w:rsidP="00ED03DD">
          <w:pPr>
            <w:pStyle w:val="287C3130FF2B4BAA856DE795A36C189E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9A37DCD12D44E2282F40903CF3FF9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02B79B-D4B3-40F1-8D59-85921D2BC4EE}"/>
      </w:docPartPr>
      <w:docPartBody>
        <w:p w:rsidR="00D30962" w:rsidRDefault="00ED03DD" w:rsidP="00ED03DD">
          <w:pPr>
            <w:pStyle w:val="C9A37DCD12D44E2282F40903CF3FF94C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CE993DAE4E64C5A86066ED1BA2BD3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7F546A-430E-4E40-B8B7-11E12446B6D5}"/>
      </w:docPartPr>
      <w:docPartBody>
        <w:p w:rsidR="00D30962" w:rsidRDefault="00ED03DD" w:rsidP="00ED03DD">
          <w:pPr>
            <w:pStyle w:val="ECE993DAE4E64C5A86066ED1BA2BD3CD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2B7A3CEA9404DF7BEA6933022E2A8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C5282B-41EB-4C94-A124-18950017968D}"/>
      </w:docPartPr>
      <w:docPartBody>
        <w:p w:rsidR="00D30962" w:rsidRDefault="00ED03DD" w:rsidP="00ED03DD">
          <w:pPr>
            <w:pStyle w:val="C2B7A3CEA9404DF7BEA6933022E2A84E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682B4F6792646C6954408BBBF0C39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FDF4A4-90AA-4CC7-BC1A-FA1A98627A98}"/>
      </w:docPartPr>
      <w:docPartBody>
        <w:p w:rsidR="00D30962" w:rsidRDefault="00ED03DD" w:rsidP="00ED03DD">
          <w:pPr>
            <w:pStyle w:val="F682B4F6792646C6954408BBBF0C397F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9DF982642FD422383A8EE31794480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0B568E-B8B7-4E86-B8E9-482A351C7200}"/>
      </w:docPartPr>
      <w:docPartBody>
        <w:p w:rsidR="00D30962" w:rsidRDefault="00ED03DD" w:rsidP="00ED03DD">
          <w:pPr>
            <w:pStyle w:val="C9DF982642FD422383A8EE3179448071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83A41D165754F559DCE41D3547D8D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363BF2-9F3B-4A05-8D03-AA418E578D63}"/>
      </w:docPartPr>
      <w:docPartBody>
        <w:p w:rsidR="00D30962" w:rsidRDefault="00ED03DD" w:rsidP="00ED03DD">
          <w:pPr>
            <w:pStyle w:val="483A41D165754F559DCE41D3547D8D8E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4DCEB0BA5264BF29626C06DF18CF5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0DA1C5-CA1E-4BF5-A252-2ACD9EA878EC}"/>
      </w:docPartPr>
      <w:docPartBody>
        <w:p w:rsidR="00D30962" w:rsidRDefault="00ED03DD" w:rsidP="00ED03DD">
          <w:pPr>
            <w:pStyle w:val="D4DCEB0BA5264BF29626C06DF18CF56E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4590343C0424A65B6ED629438016B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32725E-88DC-41D4-B2C4-C7E422DED912}"/>
      </w:docPartPr>
      <w:docPartBody>
        <w:p w:rsidR="00D30962" w:rsidRDefault="00ED03DD" w:rsidP="00ED03DD">
          <w:pPr>
            <w:pStyle w:val="A4590343C0424A65B6ED629438016B72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A81916DA21149A8A87B66017C6D86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BDEB1F-ABEB-4387-A389-193A67C44FA5}"/>
      </w:docPartPr>
      <w:docPartBody>
        <w:p w:rsidR="00D30962" w:rsidRDefault="00ED03DD" w:rsidP="00ED03DD">
          <w:pPr>
            <w:pStyle w:val="0A81916DA21149A8A87B66017C6D860C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8E40D4AB3BF48368133439716CD42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E27F69-2D2E-4F52-8EFB-4541BF5B4ACA}"/>
      </w:docPartPr>
      <w:docPartBody>
        <w:p w:rsidR="00D30962" w:rsidRDefault="00ED03DD" w:rsidP="00ED03DD">
          <w:pPr>
            <w:pStyle w:val="28E40D4AB3BF48368133439716CD4240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A9E316475FD4ADC8527AE66DABFA9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879A02-19BB-453A-9B15-E3BF3C0DDE84}"/>
      </w:docPartPr>
      <w:docPartBody>
        <w:p w:rsidR="00D30962" w:rsidRDefault="00ED03DD" w:rsidP="00ED03DD">
          <w:pPr>
            <w:pStyle w:val="2A9E316475FD4ADC8527AE66DABFA993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B78ECB786F8498495C59FA7F2216B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3A9937-7554-416F-962C-FC3D5A712333}"/>
      </w:docPartPr>
      <w:docPartBody>
        <w:p w:rsidR="00D30962" w:rsidRDefault="00ED03DD" w:rsidP="00ED03DD">
          <w:pPr>
            <w:pStyle w:val="4B78ECB786F8498495C59FA7F2216B7D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A49EAB4B1A74671864EF14DC6321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FFE5DF-A0AD-4775-B2E7-8E88AD6C3965}"/>
      </w:docPartPr>
      <w:docPartBody>
        <w:p w:rsidR="00D30962" w:rsidRDefault="00ED03DD" w:rsidP="00ED03DD">
          <w:pPr>
            <w:pStyle w:val="2A49EAB4B1A74671864EF14DC6321023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252B40075FE4AF29942ACE82EA4D3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F8050A-7219-4044-B914-B3A738BAF1B1}"/>
      </w:docPartPr>
      <w:docPartBody>
        <w:p w:rsidR="00D30962" w:rsidRDefault="00ED03DD" w:rsidP="00ED03DD">
          <w:pPr>
            <w:pStyle w:val="D252B40075FE4AF29942ACE82EA4D376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E63E1B4D6E247BFB5863008BF0342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13578D-223B-474C-8638-84C37973FA5B}"/>
      </w:docPartPr>
      <w:docPartBody>
        <w:p w:rsidR="00D30962" w:rsidRDefault="00ED03DD" w:rsidP="00ED03DD">
          <w:pPr>
            <w:pStyle w:val="EE63E1B4D6E247BFB5863008BF0342D2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4577FBBA7764E9B95FB6CACB32346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1BECAE-106A-4385-A116-C53B9C77A3D3}"/>
      </w:docPartPr>
      <w:docPartBody>
        <w:p w:rsidR="00D30962" w:rsidRDefault="00ED03DD" w:rsidP="00ED03DD">
          <w:pPr>
            <w:pStyle w:val="34577FBBA7764E9B95FB6CACB32346CA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DA571AD6DB54E21A901AE299F858B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7B10FA-52EF-4DF4-A8AF-A96212A36C86}"/>
      </w:docPartPr>
      <w:docPartBody>
        <w:p w:rsidR="003C16EC" w:rsidRDefault="00D30962" w:rsidP="00D30962">
          <w:pPr>
            <w:pStyle w:val="FDA571AD6DB54E21A901AE299F858B78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14944E87A434AA9B588D77B50ABD5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8A839F-3F88-41AA-A9B7-E72DB17FAD5C}"/>
      </w:docPartPr>
      <w:docPartBody>
        <w:p w:rsidR="00F80312" w:rsidRDefault="003C16EC" w:rsidP="003C16EC">
          <w:pPr>
            <w:pStyle w:val="814944E87A434AA9B588D77B50ABD5F0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131017C77A047EE97361D05106823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325904-C201-44CF-B5A7-58EF10301BBF}"/>
      </w:docPartPr>
      <w:docPartBody>
        <w:p w:rsidR="00F80312" w:rsidRDefault="003C16EC" w:rsidP="003C16EC">
          <w:pPr>
            <w:pStyle w:val="2131017C77A047EE97361D0510682312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B1976F5D41D4DB791598825376199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47CEE5-52B7-4C2E-8BE0-1D6AA05F5A61}"/>
      </w:docPartPr>
      <w:docPartBody>
        <w:p w:rsidR="00F80312" w:rsidRDefault="003C16EC" w:rsidP="003C16EC">
          <w:pPr>
            <w:pStyle w:val="3B1976F5D41D4DB791598825376199C3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16B6077EE7C4B32A6D26DB6E55459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A89435-DE31-4175-A9D3-B2052B777A3B}"/>
      </w:docPartPr>
      <w:docPartBody>
        <w:p w:rsidR="00F80312" w:rsidRDefault="003C16EC" w:rsidP="003C16EC">
          <w:pPr>
            <w:pStyle w:val="416B6077EE7C4B32A6D26DB6E5545988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3950C8A71A644DC8F7D8339636F99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9C0CB3-D34F-401B-89B1-C9F41D2C1721}"/>
      </w:docPartPr>
      <w:docPartBody>
        <w:p w:rsidR="00F80312" w:rsidRDefault="003C16EC" w:rsidP="003C16EC">
          <w:pPr>
            <w:pStyle w:val="43950C8A71A644DC8F7D8339636F99A7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A3108ABB071461C8BA123A4548DB3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CF88FD-B0C1-4625-8094-1C1C31E892FB}"/>
      </w:docPartPr>
      <w:docPartBody>
        <w:p w:rsidR="00F80312" w:rsidRDefault="003C16EC" w:rsidP="003C16EC">
          <w:pPr>
            <w:pStyle w:val="AA3108ABB071461C8BA123A4548DB3AA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A17F0A3176047E2AEDC8C87181BB1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86A944-DD5D-4DDF-A97F-0D00BA5AE07F}"/>
      </w:docPartPr>
      <w:docPartBody>
        <w:p w:rsidR="00275259" w:rsidRDefault="00F80312" w:rsidP="00F80312">
          <w:pPr>
            <w:pStyle w:val="2A17F0A3176047E2AEDC8C87181BB1DF"/>
          </w:pPr>
          <w:r w:rsidRPr="00EF2F05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3DD"/>
    <w:rsid w:val="00021749"/>
    <w:rsid w:val="00275259"/>
    <w:rsid w:val="003C16EC"/>
    <w:rsid w:val="0045229A"/>
    <w:rsid w:val="00D30962"/>
    <w:rsid w:val="00ED03DD"/>
    <w:rsid w:val="00F80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80312"/>
    <w:rPr>
      <w:color w:val="808080"/>
    </w:rPr>
  </w:style>
  <w:style w:type="paragraph" w:customStyle="1" w:styleId="FDA571AD6DB54E21A901AE299F858B78">
    <w:name w:val="FDA571AD6DB54E21A901AE299F858B78"/>
    <w:rsid w:val="00D30962"/>
  </w:style>
  <w:style w:type="paragraph" w:customStyle="1" w:styleId="3A2FF9007028488B9C099E2888782CC5">
    <w:name w:val="3A2FF9007028488B9C099E2888782CC5"/>
    <w:rsid w:val="00ED03DD"/>
  </w:style>
  <w:style w:type="paragraph" w:customStyle="1" w:styleId="2A17F0A3176047E2AEDC8C87181BB1DF">
    <w:name w:val="2A17F0A3176047E2AEDC8C87181BB1DF"/>
    <w:rsid w:val="00F80312"/>
  </w:style>
  <w:style w:type="paragraph" w:customStyle="1" w:styleId="287C3130FF2B4BAA856DE795A36C189E">
    <w:name w:val="287C3130FF2B4BAA856DE795A36C189E"/>
    <w:rsid w:val="00ED03DD"/>
  </w:style>
  <w:style w:type="paragraph" w:customStyle="1" w:styleId="C9A37DCD12D44E2282F40903CF3FF94C">
    <w:name w:val="C9A37DCD12D44E2282F40903CF3FF94C"/>
    <w:rsid w:val="00ED03DD"/>
  </w:style>
  <w:style w:type="paragraph" w:customStyle="1" w:styleId="ECE993DAE4E64C5A86066ED1BA2BD3CD">
    <w:name w:val="ECE993DAE4E64C5A86066ED1BA2BD3CD"/>
    <w:rsid w:val="00ED03DD"/>
  </w:style>
  <w:style w:type="paragraph" w:customStyle="1" w:styleId="C2B7A3CEA9404DF7BEA6933022E2A84E">
    <w:name w:val="C2B7A3CEA9404DF7BEA6933022E2A84E"/>
    <w:rsid w:val="00ED03DD"/>
  </w:style>
  <w:style w:type="paragraph" w:customStyle="1" w:styleId="F682B4F6792646C6954408BBBF0C397F">
    <w:name w:val="F682B4F6792646C6954408BBBF0C397F"/>
    <w:rsid w:val="00ED03DD"/>
  </w:style>
  <w:style w:type="paragraph" w:customStyle="1" w:styleId="C9DF982642FD422383A8EE3179448071">
    <w:name w:val="C9DF982642FD422383A8EE3179448071"/>
    <w:rsid w:val="00ED03DD"/>
  </w:style>
  <w:style w:type="paragraph" w:customStyle="1" w:styleId="483A41D165754F559DCE41D3547D8D8E">
    <w:name w:val="483A41D165754F559DCE41D3547D8D8E"/>
    <w:rsid w:val="00ED03DD"/>
  </w:style>
  <w:style w:type="paragraph" w:customStyle="1" w:styleId="D4DCEB0BA5264BF29626C06DF18CF56E">
    <w:name w:val="D4DCEB0BA5264BF29626C06DF18CF56E"/>
    <w:rsid w:val="00ED03DD"/>
  </w:style>
  <w:style w:type="paragraph" w:customStyle="1" w:styleId="A4590343C0424A65B6ED629438016B72">
    <w:name w:val="A4590343C0424A65B6ED629438016B72"/>
    <w:rsid w:val="00ED03DD"/>
  </w:style>
  <w:style w:type="paragraph" w:customStyle="1" w:styleId="0A81916DA21149A8A87B66017C6D860C">
    <w:name w:val="0A81916DA21149A8A87B66017C6D860C"/>
    <w:rsid w:val="00ED03DD"/>
  </w:style>
  <w:style w:type="paragraph" w:customStyle="1" w:styleId="28E40D4AB3BF48368133439716CD4240">
    <w:name w:val="28E40D4AB3BF48368133439716CD4240"/>
    <w:rsid w:val="00ED03DD"/>
  </w:style>
  <w:style w:type="paragraph" w:customStyle="1" w:styleId="2A9E316475FD4ADC8527AE66DABFA993">
    <w:name w:val="2A9E316475FD4ADC8527AE66DABFA993"/>
    <w:rsid w:val="00ED03DD"/>
  </w:style>
  <w:style w:type="paragraph" w:customStyle="1" w:styleId="4B78ECB786F8498495C59FA7F2216B7D">
    <w:name w:val="4B78ECB786F8498495C59FA7F2216B7D"/>
    <w:rsid w:val="00ED03DD"/>
  </w:style>
  <w:style w:type="paragraph" w:customStyle="1" w:styleId="2A49EAB4B1A74671864EF14DC6321023">
    <w:name w:val="2A49EAB4B1A74671864EF14DC6321023"/>
    <w:rsid w:val="00ED03DD"/>
  </w:style>
  <w:style w:type="paragraph" w:customStyle="1" w:styleId="D252B40075FE4AF29942ACE82EA4D376">
    <w:name w:val="D252B40075FE4AF29942ACE82EA4D376"/>
    <w:rsid w:val="00ED03DD"/>
  </w:style>
  <w:style w:type="paragraph" w:customStyle="1" w:styleId="EE63E1B4D6E247BFB5863008BF0342D2">
    <w:name w:val="EE63E1B4D6E247BFB5863008BF0342D2"/>
    <w:rsid w:val="00ED03DD"/>
  </w:style>
  <w:style w:type="paragraph" w:customStyle="1" w:styleId="34577FBBA7764E9B95FB6CACB32346CA">
    <w:name w:val="34577FBBA7764E9B95FB6CACB32346CA"/>
    <w:rsid w:val="00ED03DD"/>
  </w:style>
  <w:style w:type="paragraph" w:customStyle="1" w:styleId="814944E87A434AA9B588D77B50ABD5F0">
    <w:name w:val="814944E87A434AA9B588D77B50ABD5F0"/>
    <w:rsid w:val="003C16EC"/>
  </w:style>
  <w:style w:type="paragraph" w:customStyle="1" w:styleId="2131017C77A047EE97361D0510682312">
    <w:name w:val="2131017C77A047EE97361D0510682312"/>
    <w:rsid w:val="003C16EC"/>
  </w:style>
  <w:style w:type="paragraph" w:customStyle="1" w:styleId="3B1976F5D41D4DB791598825376199C3">
    <w:name w:val="3B1976F5D41D4DB791598825376199C3"/>
    <w:rsid w:val="003C16EC"/>
  </w:style>
  <w:style w:type="paragraph" w:customStyle="1" w:styleId="416B6077EE7C4B32A6D26DB6E5545988">
    <w:name w:val="416B6077EE7C4B32A6D26DB6E5545988"/>
    <w:rsid w:val="003C16EC"/>
  </w:style>
  <w:style w:type="paragraph" w:customStyle="1" w:styleId="43950C8A71A644DC8F7D8339636F99A7">
    <w:name w:val="43950C8A71A644DC8F7D8339636F99A7"/>
    <w:rsid w:val="003C16EC"/>
  </w:style>
  <w:style w:type="paragraph" w:customStyle="1" w:styleId="AA3108ABB071461C8BA123A4548DB3AA">
    <w:name w:val="AA3108ABB071461C8BA123A4548DB3AA"/>
    <w:rsid w:val="003C16E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7-03-21T14:25:35.347"/>
    </inkml:context>
    <inkml:brush xml:id="br0">
      <inkml:brushProperty name="width" value="0.03333" units="cm"/>
      <inkml:brushProperty name="height" value="0.03333" units="cm"/>
    </inkml:brush>
  </inkml:definitions>
  <inkml:trace contextRef="#ctx0" brushRef="#br0">3834 6089 2176,'-12'0'1024,"12"13"-1024,0-13 1152,0 0-1152,12 0 0,-12 0 0,0 0 128,0 0-128,0 13 0,0-13 128,0 0 128,0 0-128,0 0 128,0 0-128,0 0 128,0-13-128,0 13 0,0 0-128,-12 0 128,24 0 0,-12 0 0,0 0 0,-12-13 0,12 13-128,0 0 128,0 0-128,0 0 128,0 0-128,12 0 0,-12 0 0,0 0 0,0 0 128,0 0 0,0 0 0,0 0 128,0 0 0,0 0 0,0 0-128,0 0 0,0 0-128,0 0 128,0 0-128,0 0 0,0 0 0,0 0 0,-12-12 128,12 12 0,0 0-128,0 0 128,0 0-128,0 0 128,0 0-128,0 0 128,0 0-128,0 0 0,0 0 0,0 0 0,0 0 0,0 0 0,0 0 0,0 0 128,0 0-128,0 0 0,0 0 0,0 0 128,0 0-128,0 0 0,0 0-128,0 0 128,0 0 0,0 0 0,0 0 128,0 0 0,0 0 0,0 0 0,0 0-128,0 0 128,0 0-128,0 0 128,0 0-128,0 0 128,0 0-128,0 0 128,0 0-128,0 0 128,0 0 0,0 0 0,0 0-128,0-13 128,0 13-128,0 0 128,0 0-128,0 0 0,0 0 0,0 0 0,0 0 0,0 0 0,0 0 0,0 0 0,0 0 0,0 0 0,0 0 0,0 0 128,0 0-128,0 0 0,0 0 0,0 0 0,0 0 0,0 0 0,0 0 0,0 0 0,0 0 0,0 0 0,0 0 0,0 0 0,0 0 0,0 0 0,0 0 0,0 0 0,0-12 0,0 12 128,0 0-128,0 0 0,0 0 0,0 0 0,0 0 0,0 0 0,0 0 0,0 0 128,0 0-128,0 0 0,0 0 0,0 0 0,0 0 0,0 0 0,0 0 0,0 0 0,0 0 0,0 0 128,0-13-128,0 13 128,0 0-128,0 0 0,0 0-128,0 0 128,0 0-128,0 0 128,0 0-640,0-12 128,0 12-896,12 0 128</inkml:trace>
</inkml:ink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17-03-21T14:25:35.347"/>
    </inkml:context>
    <inkml:brush xml:id="br0">
      <inkml:brushProperty name="width" value="0.03333" units="cm"/>
      <inkml:brushProperty name="height" value="0.03333" units="cm"/>
    </inkml:brush>
  </inkml:definitions>
  <inkml:trace contextRef="#ctx0" brushRef="#br0">3834 6089 2176,'-12'0'1024,"12"13"-1024,0-13 1152,0 0-1152,12 0 0,-12 0 0,0 0 128,0 0-128,0 13 0,0-13 128,0 0 128,0 0-128,0 0 128,0 0-128,0 0 128,0-13-128,0 13 0,0 0-128,-12 0 128,24 0 0,-12 0 0,0 0 0,-12-13 0,12 13-128,0 0 128,0 0-128,0 0 128,0 0-128,12 0 0,-12 0 0,0 0 0,0 0 128,0 0 0,0 0 0,0 0 128,0 0 0,0 0 0,0 0-128,0 0 0,0 0-128,0 0 128,0 0-128,0 0 0,0 0 0,0 0 0,-12-12 128,12 12 0,0 0-128,0 0 128,0 0-128,0 0 128,0 0-128,0 0 128,0 0-128,0 0 0,0 0 0,0 0 0,0 0 0,0 0 0,0 0 0,0 0 128,0 0-128,0 0 0,0 0 0,0 0 128,0 0-128,0 0 0,0 0-128,0 0 128,0 0 0,0 0 0,0 0 128,0 0 0,0 0 0,0 0 0,0 0-128,0 0 128,0 0-128,0 0 128,0 0-128,0 0 128,0 0-128,0 0 128,0 0-128,0 0 128,0 0 0,0 0 0,0 0-128,0-13 128,0 13-128,0 0 128,0 0-128,0 0 0,0 0 0,0 0 0,0 0 0,0 0 0,0 0 0,0 0 0,0 0 0,0 0 0,0 0 0,0 0 128,0 0-128,0 0 0,0 0 0,0 0 0,0 0 0,0 0 0,0 0 0,0 0 0,0 0 0,0 0 0,0 0 0,0 0 0,0 0 0,0 0 0,0 0 0,0 0 0,0-12 0,0 12 128,0 0-128,0 0 0,0 0 0,0 0 0,0 0 0,0 0 0,0 0 0,0 0 128,0 0-128,0 0 0,0 0 0,0 0 0,0 0 0,0 0 0,0 0 0,0 0 0,0 0 0,0 0 128,0-13-128,0 13 128,0 0-128,0 0 0,0 0-128,0 0 128,0 0-128,0 0 128,0 0-640,0-12 128,0 12-896,12 0 128</inkml:trace>
</inkml:ink>
</file>

<file path=customXml/itemProps1.xml><?xml version="1.0" encoding="utf-8"?>
<ds:datastoreItem xmlns:ds="http://schemas.openxmlformats.org/officeDocument/2006/customXml" ds:itemID="{A9E6C2B0-3F84-4E72-80B5-0FA1001AA78E}">
  <ds:schemaRefs>
    <ds:schemaRef ds:uri="http://www.w3.org/2003/InkML"/>
  </ds:schemaRefs>
</ds:datastoreItem>
</file>

<file path=customXml/itemProps2.xml><?xml version="1.0" encoding="utf-8"?>
<ds:datastoreItem xmlns:ds="http://schemas.openxmlformats.org/officeDocument/2006/customXml" ds:itemID="{2AF15427-19BB-480C-82CA-D08FFB99944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BC5EB1E-938E-4B13-BCA9-09EB743EDF3D}">
  <ds:schemaRefs>
    <ds:schemaRef ds:uri="http://www.w3.org/2003/InkM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TR - SOP Template</Template>
  <TotalTime>7</TotalTime>
  <Pages>2</Pages>
  <Words>999</Words>
  <Characters>5697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Ascent</Company>
  <LinksUpToDate>false</LinksUpToDate>
  <CharactersWithSpaces>6683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Gaspare Biundo</dc:creator>
  <cp:keywords/>
  <dc:description/>
  <cp:lastModifiedBy>Chris Yohe</cp:lastModifiedBy>
  <cp:revision>7</cp:revision>
  <cp:lastPrinted>2020-10-09T16:30:00Z</cp:lastPrinted>
  <dcterms:created xsi:type="dcterms:W3CDTF">2023-04-04T18:19:00Z</dcterms:created>
  <dcterms:modified xsi:type="dcterms:W3CDTF">2023-04-04T18:24:00Z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-2046725089</vt:i4>
  </property>
  <property fmtid="{D5CDD505-2E9C-101B-9397-08002B2CF9AE}" pid="3" name="GrammarlyDocumentId">
    <vt:lpwstr>dbccdb3eb204911408b7067a9ec4507f47e59566a25c1d6a6e40b54b8833ed9a</vt:lpwstr>
  </property>
</Properties>
</file>